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B653F" w14:textId="6F2563D9" w:rsidR="00935C8F" w:rsidRPr="00180416" w:rsidRDefault="007952C0" w:rsidP="0011224B">
      <w:pPr>
        <w:jc w:val="center"/>
        <w:rPr>
          <w:sz w:val="24"/>
          <w:szCs w:val="24"/>
          <w:lang w:val="en-GB"/>
        </w:rPr>
      </w:pPr>
      <w:r w:rsidRPr="00180416">
        <w:rPr>
          <w:b/>
          <w:bCs/>
          <w:i/>
          <w:iCs/>
          <w:sz w:val="24"/>
          <w:szCs w:val="24"/>
          <w:lang w:val="en-GB"/>
        </w:rPr>
        <w:t>COUNT</w:t>
      </w:r>
      <w:r w:rsidR="005F4F84" w:rsidRPr="00180416">
        <w:rPr>
          <w:b/>
          <w:bCs/>
          <w:i/>
          <w:iCs/>
          <w:sz w:val="24"/>
          <w:szCs w:val="24"/>
          <w:lang w:val="en-GB"/>
        </w:rPr>
        <w:t xml:space="preserve"> AND COLOUR ME!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9"/>
        <w:gridCol w:w="482"/>
        <w:gridCol w:w="4642"/>
      </w:tblGrid>
      <w:tr w:rsidR="00C437F9" w:rsidRPr="00180416" w14:paraId="5A02DEFE" w14:textId="77777777" w:rsidTr="00480AFC">
        <w:tc>
          <w:tcPr>
            <w:tcW w:w="9283" w:type="dxa"/>
            <w:gridSpan w:val="3"/>
          </w:tcPr>
          <w:p w14:paraId="436D7A8A" w14:textId="5A5630EA" w:rsidR="00C437F9" w:rsidRPr="00180416" w:rsidRDefault="005F4F84" w:rsidP="00180416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COLO</w:t>
            </w:r>
            <w:r w:rsidR="00180416">
              <w:rPr>
                <w:sz w:val="24"/>
                <w:szCs w:val="24"/>
                <w:lang w:val="en-GB"/>
              </w:rPr>
              <w:t>U</w:t>
            </w:r>
            <w:r w:rsidRPr="00180416">
              <w:rPr>
                <w:sz w:val="24"/>
                <w:szCs w:val="24"/>
                <w:lang w:val="en-GB"/>
              </w:rPr>
              <w:t xml:space="preserve">R THE PICTURE BELOW SO THAT THE TILES </w:t>
            </w:r>
            <w:r w:rsidR="00180416">
              <w:rPr>
                <w:sz w:val="24"/>
                <w:szCs w:val="24"/>
                <w:lang w:val="en-GB"/>
              </w:rPr>
              <w:t>OF</w:t>
            </w:r>
            <w:r w:rsidRPr="00180416">
              <w:rPr>
                <w:sz w:val="24"/>
                <w:szCs w:val="24"/>
                <w:lang w:val="en-GB"/>
              </w:rPr>
              <w:t xml:space="preserve"> THE SAME SHAPE ARE COLOU</w:t>
            </w:r>
            <w:r w:rsidR="00180416">
              <w:rPr>
                <w:sz w:val="24"/>
                <w:szCs w:val="24"/>
                <w:lang w:val="en-GB"/>
              </w:rPr>
              <w:t>RED THE SAME</w:t>
            </w:r>
            <w:r w:rsidRPr="00180416">
              <w:rPr>
                <w:sz w:val="24"/>
                <w:szCs w:val="24"/>
                <w:lang w:val="en-GB"/>
              </w:rPr>
              <w:t>.</w:t>
            </w:r>
          </w:p>
        </w:tc>
      </w:tr>
      <w:tr w:rsidR="00C437F9" w:rsidRPr="00180416" w14:paraId="422AFF7C" w14:textId="77777777" w:rsidTr="00480AFC">
        <w:tc>
          <w:tcPr>
            <w:tcW w:w="9283" w:type="dxa"/>
            <w:gridSpan w:val="3"/>
          </w:tcPr>
          <w:p w14:paraId="7AA5B559" w14:textId="2A5A436F" w:rsidR="00C437F9" w:rsidRPr="00180416" w:rsidRDefault="00666A5B" w:rsidP="00666A5B">
            <w:pPr>
              <w:pStyle w:val="ListParagraph"/>
              <w:jc w:val="both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 w:eastAsia="hr-HR"/>
              </w:rPr>
              <w:drawing>
                <wp:inline distT="0" distB="0" distL="0" distR="0" wp14:anchorId="63D9BCD5" wp14:editId="606E0FD3">
                  <wp:extent cx="4861560" cy="31816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100" t="5794" r="11154" b="6025"/>
                          <a:stretch/>
                        </pic:blipFill>
                        <pic:spPr bwMode="auto">
                          <a:xfrm>
                            <a:off x="0" y="0"/>
                            <a:ext cx="4874419" cy="3190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832" w:rsidRPr="00180416" w14:paraId="441A56A2" w14:textId="77777777" w:rsidTr="00480AFC">
        <w:trPr>
          <w:trHeight w:val="284"/>
        </w:trPr>
        <w:tc>
          <w:tcPr>
            <w:tcW w:w="4159" w:type="dxa"/>
          </w:tcPr>
          <w:p w14:paraId="5A8BAF19" w14:textId="3491AC49" w:rsidR="003C2832" w:rsidRPr="00180416" w:rsidRDefault="005F4F84" w:rsidP="007E1695">
            <w:pPr>
              <w:pStyle w:val="ListParagraph"/>
              <w:jc w:val="right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COLOUR</w:t>
            </w:r>
          </w:p>
        </w:tc>
        <w:tc>
          <w:tcPr>
            <w:tcW w:w="5124" w:type="dxa"/>
            <w:gridSpan w:val="2"/>
          </w:tcPr>
          <w:p w14:paraId="4C1105DA" w14:textId="1F1A3FFD" w:rsidR="003C2832" w:rsidRPr="00180416" w:rsidRDefault="005F4F84" w:rsidP="007E1695">
            <w:pPr>
              <w:pStyle w:val="ListParagraph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NUMBER OF TILES</w:t>
            </w:r>
          </w:p>
        </w:tc>
      </w:tr>
      <w:tr w:rsidR="00387A98" w:rsidRPr="00180416" w14:paraId="07D38362" w14:textId="77777777" w:rsidTr="00480AFC">
        <w:trPr>
          <w:trHeight w:val="567"/>
        </w:trPr>
        <w:tc>
          <w:tcPr>
            <w:tcW w:w="4159" w:type="dxa"/>
          </w:tcPr>
          <w:p w14:paraId="0A312CD6" w14:textId="77777777" w:rsidR="00387A98" w:rsidRPr="00180416" w:rsidRDefault="00387A98" w:rsidP="00C437F9">
            <w:pPr>
              <w:pStyle w:val="ListParagraph"/>
              <w:rPr>
                <w:sz w:val="24"/>
                <w:szCs w:val="24"/>
                <w:lang w:val="en-GB"/>
              </w:rPr>
            </w:pPr>
          </w:p>
        </w:tc>
        <w:tc>
          <w:tcPr>
            <w:tcW w:w="5124" w:type="dxa"/>
            <w:gridSpan w:val="2"/>
          </w:tcPr>
          <w:p w14:paraId="1B68355A" w14:textId="43ED85C2" w:rsidR="00387A98" w:rsidRPr="00180416" w:rsidRDefault="00387A98" w:rsidP="00C437F9">
            <w:pPr>
              <w:pStyle w:val="ListParagraph"/>
              <w:rPr>
                <w:sz w:val="24"/>
                <w:szCs w:val="24"/>
                <w:lang w:val="en-GB"/>
              </w:rPr>
            </w:pPr>
          </w:p>
        </w:tc>
      </w:tr>
      <w:tr w:rsidR="00387A98" w:rsidRPr="00180416" w14:paraId="0E1067DB" w14:textId="77777777" w:rsidTr="00480AFC">
        <w:trPr>
          <w:trHeight w:val="567"/>
        </w:trPr>
        <w:tc>
          <w:tcPr>
            <w:tcW w:w="4159" w:type="dxa"/>
          </w:tcPr>
          <w:p w14:paraId="670EB5BC" w14:textId="77777777" w:rsidR="00387A98" w:rsidRPr="00180416" w:rsidRDefault="00387A98" w:rsidP="00C437F9">
            <w:pPr>
              <w:pStyle w:val="ListParagraph"/>
              <w:rPr>
                <w:sz w:val="24"/>
                <w:szCs w:val="24"/>
                <w:lang w:val="en-GB"/>
              </w:rPr>
            </w:pPr>
          </w:p>
        </w:tc>
        <w:tc>
          <w:tcPr>
            <w:tcW w:w="5124" w:type="dxa"/>
            <w:gridSpan w:val="2"/>
          </w:tcPr>
          <w:p w14:paraId="5863F73B" w14:textId="26174DC1" w:rsidR="00387A98" w:rsidRPr="00180416" w:rsidRDefault="00387A98" w:rsidP="00C437F9">
            <w:pPr>
              <w:pStyle w:val="ListParagraph"/>
              <w:rPr>
                <w:sz w:val="24"/>
                <w:szCs w:val="24"/>
                <w:lang w:val="en-GB"/>
              </w:rPr>
            </w:pPr>
          </w:p>
        </w:tc>
      </w:tr>
      <w:tr w:rsidR="00387A98" w:rsidRPr="00180416" w14:paraId="3CA8D649" w14:textId="77777777" w:rsidTr="00480AFC">
        <w:trPr>
          <w:trHeight w:val="567"/>
        </w:trPr>
        <w:tc>
          <w:tcPr>
            <w:tcW w:w="4159" w:type="dxa"/>
          </w:tcPr>
          <w:p w14:paraId="69A052BE" w14:textId="77777777" w:rsidR="00387A98" w:rsidRPr="00180416" w:rsidRDefault="00387A98" w:rsidP="00C437F9">
            <w:pPr>
              <w:pStyle w:val="ListParagraph"/>
              <w:rPr>
                <w:sz w:val="24"/>
                <w:szCs w:val="24"/>
                <w:lang w:val="en-GB"/>
              </w:rPr>
            </w:pPr>
          </w:p>
        </w:tc>
        <w:tc>
          <w:tcPr>
            <w:tcW w:w="5124" w:type="dxa"/>
            <w:gridSpan w:val="2"/>
          </w:tcPr>
          <w:p w14:paraId="266CF2BC" w14:textId="588B0DE1" w:rsidR="00387A98" w:rsidRPr="00180416" w:rsidRDefault="00387A98" w:rsidP="00C437F9">
            <w:pPr>
              <w:pStyle w:val="ListParagraph"/>
              <w:rPr>
                <w:sz w:val="24"/>
                <w:szCs w:val="24"/>
                <w:lang w:val="en-GB"/>
              </w:rPr>
            </w:pPr>
          </w:p>
        </w:tc>
      </w:tr>
      <w:tr w:rsidR="00387A98" w:rsidRPr="00180416" w14:paraId="6BFB3B13" w14:textId="77777777" w:rsidTr="00480AFC">
        <w:trPr>
          <w:trHeight w:val="567"/>
        </w:trPr>
        <w:tc>
          <w:tcPr>
            <w:tcW w:w="4159" w:type="dxa"/>
          </w:tcPr>
          <w:p w14:paraId="53CE2335" w14:textId="77777777" w:rsidR="00387A98" w:rsidRPr="00180416" w:rsidRDefault="00387A98" w:rsidP="00C437F9">
            <w:pPr>
              <w:pStyle w:val="ListParagraph"/>
              <w:rPr>
                <w:sz w:val="24"/>
                <w:szCs w:val="24"/>
                <w:lang w:val="en-GB"/>
              </w:rPr>
            </w:pPr>
          </w:p>
        </w:tc>
        <w:tc>
          <w:tcPr>
            <w:tcW w:w="5124" w:type="dxa"/>
            <w:gridSpan w:val="2"/>
          </w:tcPr>
          <w:p w14:paraId="34318D01" w14:textId="6EC69850" w:rsidR="00387A98" w:rsidRPr="00180416" w:rsidRDefault="00387A98" w:rsidP="00C437F9">
            <w:pPr>
              <w:pStyle w:val="ListParagraph"/>
              <w:rPr>
                <w:sz w:val="24"/>
                <w:szCs w:val="24"/>
                <w:lang w:val="en-GB"/>
              </w:rPr>
            </w:pPr>
          </w:p>
        </w:tc>
      </w:tr>
      <w:tr w:rsidR="00387A98" w:rsidRPr="00180416" w14:paraId="0DFC320C" w14:textId="77777777" w:rsidTr="00480AFC">
        <w:trPr>
          <w:trHeight w:val="567"/>
        </w:trPr>
        <w:tc>
          <w:tcPr>
            <w:tcW w:w="4159" w:type="dxa"/>
          </w:tcPr>
          <w:p w14:paraId="754112CC" w14:textId="77777777" w:rsidR="00387A98" w:rsidRPr="00180416" w:rsidRDefault="00387A98" w:rsidP="00C437F9">
            <w:pPr>
              <w:pStyle w:val="ListParagraph"/>
              <w:rPr>
                <w:sz w:val="24"/>
                <w:szCs w:val="24"/>
                <w:lang w:val="en-GB"/>
              </w:rPr>
            </w:pPr>
          </w:p>
        </w:tc>
        <w:tc>
          <w:tcPr>
            <w:tcW w:w="5124" w:type="dxa"/>
            <w:gridSpan w:val="2"/>
          </w:tcPr>
          <w:p w14:paraId="20162E55" w14:textId="2EB51DB2" w:rsidR="00387A98" w:rsidRPr="00180416" w:rsidRDefault="00387A98" w:rsidP="00C437F9">
            <w:pPr>
              <w:pStyle w:val="ListParagraph"/>
              <w:rPr>
                <w:sz w:val="24"/>
                <w:szCs w:val="24"/>
                <w:lang w:val="en-GB"/>
              </w:rPr>
            </w:pPr>
          </w:p>
        </w:tc>
      </w:tr>
      <w:tr w:rsidR="00343902" w:rsidRPr="00180416" w14:paraId="7C2F0660" w14:textId="77777777" w:rsidTr="00480AFC">
        <w:tc>
          <w:tcPr>
            <w:tcW w:w="9283" w:type="dxa"/>
            <w:gridSpan w:val="3"/>
          </w:tcPr>
          <w:p w14:paraId="1E3BEE3B" w14:textId="0A4E4574" w:rsidR="00343902" w:rsidRPr="00180416" w:rsidRDefault="005F4F84" w:rsidP="005F4F84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DIVIDE THE RECTANGLE INTO MULTIPLE PARTS USING 6 CURVED LINES.</w:t>
            </w:r>
          </w:p>
        </w:tc>
      </w:tr>
      <w:tr w:rsidR="00343902" w:rsidRPr="00180416" w14:paraId="37537AE9" w14:textId="77777777" w:rsidTr="00480AFC">
        <w:trPr>
          <w:trHeight w:val="2835"/>
        </w:trPr>
        <w:tc>
          <w:tcPr>
            <w:tcW w:w="9283" w:type="dxa"/>
            <w:gridSpan w:val="3"/>
          </w:tcPr>
          <w:p w14:paraId="331492E0" w14:textId="7D7107BD" w:rsidR="00343902" w:rsidRPr="00180416" w:rsidRDefault="004816DC" w:rsidP="004816DC">
            <w:pPr>
              <w:jc w:val="center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 w:eastAsia="hr-HR"/>
              </w:rPr>
              <w:drawing>
                <wp:inline distT="0" distB="0" distL="0" distR="0" wp14:anchorId="7442D026" wp14:editId="4CCB771A">
                  <wp:extent cx="4183380" cy="1820384"/>
                  <wp:effectExtent l="0" t="0" r="762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01" t="7045" r="5110" b="14465"/>
                          <a:stretch/>
                        </pic:blipFill>
                        <pic:spPr bwMode="auto">
                          <a:xfrm>
                            <a:off x="0" y="0"/>
                            <a:ext cx="4219747" cy="183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A81" w:rsidRPr="00180416" w14:paraId="15E74B38" w14:textId="77777777" w:rsidTr="00480AFC">
        <w:trPr>
          <w:trHeight w:val="567"/>
        </w:trPr>
        <w:tc>
          <w:tcPr>
            <w:tcW w:w="4159" w:type="dxa"/>
          </w:tcPr>
          <w:p w14:paraId="40642C0B" w14:textId="45FD1F6F" w:rsidR="00215A81" w:rsidRPr="00180416" w:rsidRDefault="005F4F84" w:rsidP="00215A81">
            <w:pPr>
              <w:jc w:val="right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lastRenderedPageBreak/>
              <w:t>NUMBER OF TILES</w:t>
            </w:r>
          </w:p>
        </w:tc>
        <w:tc>
          <w:tcPr>
            <w:tcW w:w="5124" w:type="dxa"/>
            <w:gridSpan w:val="2"/>
          </w:tcPr>
          <w:p w14:paraId="71E91569" w14:textId="037526F5" w:rsidR="00215A81" w:rsidRPr="00180416" w:rsidRDefault="00215A81">
            <w:pPr>
              <w:rPr>
                <w:sz w:val="24"/>
                <w:szCs w:val="24"/>
                <w:lang w:val="en-GB"/>
              </w:rPr>
            </w:pPr>
          </w:p>
        </w:tc>
      </w:tr>
      <w:tr w:rsidR="00343902" w:rsidRPr="00180416" w14:paraId="41C011A5" w14:textId="77777777" w:rsidTr="00480AFC">
        <w:tc>
          <w:tcPr>
            <w:tcW w:w="9283" w:type="dxa"/>
            <w:gridSpan w:val="3"/>
          </w:tcPr>
          <w:p w14:paraId="495E4D16" w14:textId="379F7513" w:rsidR="00343902" w:rsidRPr="00180416" w:rsidRDefault="005F4F84" w:rsidP="005F4F84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DIVIDE THE RECTANGLE INTO 10 TILES USING STRAIGHT LINES AND PAINT EACH TILE A DIFFERENT COLO</w:t>
            </w:r>
            <w:r w:rsidR="00180416">
              <w:rPr>
                <w:sz w:val="24"/>
                <w:szCs w:val="24"/>
                <w:lang w:val="en-GB"/>
              </w:rPr>
              <w:t>U</w:t>
            </w:r>
            <w:r w:rsidRPr="00180416">
              <w:rPr>
                <w:sz w:val="24"/>
                <w:szCs w:val="24"/>
                <w:lang w:val="en-GB"/>
              </w:rPr>
              <w:t>R.</w:t>
            </w:r>
          </w:p>
        </w:tc>
      </w:tr>
      <w:tr w:rsidR="00343902" w:rsidRPr="00180416" w14:paraId="25F2365B" w14:textId="77777777" w:rsidTr="00480AFC">
        <w:tc>
          <w:tcPr>
            <w:tcW w:w="9283" w:type="dxa"/>
            <w:gridSpan w:val="3"/>
          </w:tcPr>
          <w:p w14:paraId="70699A5D" w14:textId="77777777" w:rsidR="00BB47BB" w:rsidRPr="00180416" w:rsidRDefault="00BB47BB" w:rsidP="00D60D1F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0E546F3C" w14:textId="77777777" w:rsidR="00BB47BB" w:rsidRPr="00180416" w:rsidRDefault="00BB47BB" w:rsidP="00D60D1F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71A46C03" w14:textId="77777777" w:rsidR="00313B80" w:rsidRPr="00180416" w:rsidRDefault="00313B80" w:rsidP="00D60D1F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59DAFE3C" w14:textId="41583803" w:rsidR="00343902" w:rsidRPr="00180416" w:rsidRDefault="00D60D1F" w:rsidP="00D60D1F">
            <w:pPr>
              <w:jc w:val="center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 w:eastAsia="hr-HR"/>
              </w:rPr>
              <w:drawing>
                <wp:inline distT="0" distB="0" distL="0" distR="0" wp14:anchorId="35D57C56" wp14:editId="277E004E">
                  <wp:extent cx="4305300" cy="187343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01" t="7045" r="5110" b="14465"/>
                          <a:stretch/>
                        </pic:blipFill>
                        <pic:spPr bwMode="auto">
                          <a:xfrm>
                            <a:off x="0" y="0"/>
                            <a:ext cx="4401351" cy="1915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A87B9A" w14:textId="77777777" w:rsidR="00313B80" w:rsidRPr="00180416" w:rsidRDefault="00313B80" w:rsidP="00D60D1F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145F81DE" w14:textId="77777777" w:rsidR="00BB47BB" w:rsidRPr="00180416" w:rsidRDefault="00BB47BB" w:rsidP="00D60D1F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0071B9D1" w14:textId="583C1787" w:rsidR="00BB47BB" w:rsidRPr="00180416" w:rsidRDefault="00BB47BB" w:rsidP="00D60D1F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770C1E" w:rsidRPr="00180416" w14:paraId="68AD4169" w14:textId="77777777" w:rsidTr="00480AFC">
        <w:tc>
          <w:tcPr>
            <w:tcW w:w="9283" w:type="dxa"/>
            <w:gridSpan w:val="3"/>
          </w:tcPr>
          <w:p w14:paraId="13F94742" w14:textId="5645F8D2" w:rsidR="005F4F84" w:rsidRPr="00180416" w:rsidRDefault="005F4F84" w:rsidP="005F4F84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DIVIDE THE RECTANGLE INTO MULTIPLE TILES IN THE SHAPE OF A RECTANGLE.</w:t>
            </w:r>
          </w:p>
          <w:p w14:paraId="19A4F73B" w14:textId="56841BF3" w:rsidR="005E387F" w:rsidRPr="00180416" w:rsidRDefault="005F4F84" w:rsidP="00180416">
            <w:pPr>
              <w:pStyle w:val="ListParagraph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PAINT EACH TILE ONE COLOR, BUT SO THAT TWO ADJACENT</w:t>
            </w:r>
            <w:r w:rsidR="00180416">
              <w:rPr>
                <w:sz w:val="24"/>
                <w:szCs w:val="24"/>
                <w:lang w:val="en-GB"/>
              </w:rPr>
              <w:t xml:space="preserve"> TILES ARE NOT PAINTED THE SAME.</w:t>
            </w:r>
          </w:p>
        </w:tc>
      </w:tr>
      <w:tr w:rsidR="00770C1E" w:rsidRPr="00180416" w14:paraId="0555D4FD" w14:textId="77777777" w:rsidTr="00313B80">
        <w:tc>
          <w:tcPr>
            <w:tcW w:w="9283" w:type="dxa"/>
            <w:gridSpan w:val="3"/>
            <w:vAlign w:val="center"/>
          </w:tcPr>
          <w:p w14:paraId="3A44A1CF" w14:textId="77777777" w:rsidR="00313B80" w:rsidRPr="00180416" w:rsidRDefault="00313B80" w:rsidP="00D60D1F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2E3A842B" w14:textId="77777777" w:rsidR="00313B80" w:rsidRPr="00180416" w:rsidRDefault="00313B80" w:rsidP="00D60D1F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47134149" w14:textId="77777777" w:rsidR="00313B80" w:rsidRPr="00180416" w:rsidRDefault="00313B80" w:rsidP="00D60D1F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05CC6956" w14:textId="15ED2E3B" w:rsidR="00770C1E" w:rsidRPr="00180416" w:rsidRDefault="00D60D1F" w:rsidP="00D60D1F">
            <w:pPr>
              <w:jc w:val="center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 w:eastAsia="hr-HR"/>
              </w:rPr>
              <w:drawing>
                <wp:inline distT="0" distB="0" distL="0" distR="0" wp14:anchorId="6FA955E2" wp14:editId="70800F40">
                  <wp:extent cx="4342812" cy="188976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01" t="7045" r="5110" b="14465"/>
                          <a:stretch/>
                        </pic:blipFill>
                        <pic:spPr bwMode="auto">
                          <a:xfrm>
                            <a:off x="0" y="0"/>
                            <a:ext cx="4412121" cy="1919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9E94D0" w14:textId="77777777" w:rsidR="00313B80" w:rsidRPr="00180416" w:rsidRDefault="00313B80" w:rsidP="00D60D1F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7D159A44" w14:textId="77777777" w:rsidR="00313B80" w:rsidRPr="00180416" w:rsidRDefault="00313B80" w:rsidP="00D60D1F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4FD3A460" w14:textId="0DF1BAF9" w:rsidR="00313B80" w:rsidRPr="00180416" w:rsidRDefault="00313B80" w:rsidP="00D60D1F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8B7122" w:rsidRPr="00180416" w14:paraId="6F807756" w14:textId="77777777" w:rsidTr="006700FB">
        <w:trPr>
          <w:trHeight w:val="567"/>
        </w:trPr>
        <w:tc>
          <w:tcPr>
            <w:tcW w:w="4641" w:type="dxa"/>
            <w:gridSpan w:val="2"/>
          </w:tcPr>
          <w:p w14:paraId="7ED9856A" w14:textId="7A203403" w:rsidR="008B7122" w:rsidRPr="00180416" w:rsidRDefault="005F4F84" w:rsidP="008B7122">
            <w:pPr>
              <w:jc w:val="right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NUMBER OF TILES</w:t>
            </w:r>
          </w:p>
        </w:tc>
        <w:tc>
          <w:tcPr>
            <w:tcW w:w="4642" w:type="dxa"/>
          </w:tcPr>
          <w:p w14:paraId="748A0F78" w14:textId="388C710B" w:rsidR="008B7122" w:rsidRPr="00180416" w:rsidRDefault="008B7122">
            <w:pPr>
              <w:rPr>
                <w:sz w:val="24"/>
                <w:szCs w:val="24"/>
                <w:lang w:val="en-GB"/>
              </w:rPr>
            </w:pPr>
          </w:p>
        </w:tc>
      </w:tr>
      <w:tr w:rsidR="00152B55" w:rsidRPr="00180416" w14:paraId="02962B19" w14:textId="77777777" w:rsidTr="00480AFC">
        <w:tc>
          <w:tcPr>
            <w:tcW w:w="9283" w:type="dxa"/>
            <w:gridSpan w:val="3"/>
          </w:tcPr>
          <w:p w14:paraId="0EF5B10E" w14:textId="0652D5D6" w:rsidR="00152B55" w:rsidRPr="00180416" w:rsidRDefault="005F4F84">
            <w:pPr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IS THERE A SQUARE BETWEEN THEM?</w:t>
            </w:r>
          </w:p>
        </w:tc>
      </w:tr>
      <w:tr w:rsidR="000A1C50" w:rsidRPr="00180416" w14:paraId="47A331C7" w14:textId="77777777" w:rsidTr="00480AFC">
        <w:trPr>
          <w:trHeight w:val="567"/>
        </w:trPr>
        <w:tc>
          <w:tcPr>
            <w:tcW w:w="9283" w:type="dxa"/>
            <w:gridSpan w:val="3"/>
          </w:tcPr>
          <w:p w14:paraId="70EE40D6" w14:textId="77777777" w:rsidR="000A1C50" w:rsidRPr="00180416" w:rsidRDefault="000A1C50">
            <w:pPr>
              <w:rPr>
                <w:sz w:val="24"/>
                <w:szCs w:val="24"/>
                <w:lang w:val="en-GB"/>
              </w:rPr>
            </w:pPr>
          </w:p>
          <w:p w14:paraId="7C2CD9A9" w14:textId="77777777" w:rsidR="00313B80" w:rsidRPr="00180416" w:rsidRDefault="00313B80">
            <w:pPr>
              <w:rPr>
                <w:sz w:val="24"/>
                <w:szCs w:val="24"/>
                <w:lang w:val="en-GB"/>
              </w:rPr>
            </w:pPr>
          </w:p>
          <w:p w14:paraId="43E51D55" w14:textId="7F3A571C" w:rsidR="00313B80" w:rsidRPr="00180416" w:rsidRDefault="00313B80">
            <w:pPr>
              <w:rPr>
                <w:sz w:val="24"/>
                <w:szCs w:val="24"/>
                <w:lang w:val="en-GB"/>
              </w:rPr>
            </w:pPr>
          </w:p>
        </w:tc>
      </w:tr>
      <w:tr w:rsidR="00CF1EFC" w:rsidRPr="00180416" w14:paraId="348F4963" w14:textId="77777777" w:rsidTr="00480AFC">
        <w:tc>
          <w:tcPr>
            <w:tcW w:w="9283" w:type="dxa"/>
            <w:gridSpan w:val="3"/>
          </w:tcPr>
          <w:p w14:paraId="4DAA6602" w14:textId="77777777" w:rsidR="005F4F84" w:rsidRPr="00180416" w:rsidRDefault="005F4F84" w:rsidP="005F4F84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DRAW STRAIGHT LINES SO THAT YOU HAVE AT LEAST 2 TILES IN THE SHAPE OF A SQUARE.</w:t>
            </w:r>
          </w:p>
          <w:p w14:paraId="5569F6F3" w14:textId="5C2D94C1" w:rsidR="005F4F84" w:rsidRPr="00180416" w:rsidRDefault="005F4F84" w:rsidP="005F4F84">
            <w:pPr>
              <w:ind w:left="360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 xml:space="preserve">      PAINT EACH TILE SO THAT TWO ADJACENT TILES ARE COLORED DIFFERENT   </w:t>
            </w:r>
          </w:p>
          <w:p w14:paraId="7D90BC28" w14:textId="6AE48775" w:rsidR="002D6A86" w:rsidRPr="00180416" w:rsidRDefault="005F4F84" w:rsidP="005F4F84">
            <w:pPr>
              <w:ind w:left="360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 xml:space="preserve">      COLOU</w:t>
            </w:r>
            <w:r w:rsidR="00180416">
              <w:rPr>
                <w:sz w:val="24"/>
                <w:szCs w:val="24"/>
                <w:lang w:val="en-GB"/>
              </w:rPr>
              <w:t>R</w:t>
            </w:r>
            <w:r w:rsidRPr="00180416">
              <w:rPr>
                <w:sz w:val="24"/>
                <w:szCs w:val="24"/>
                <w:lang w:val="en-GB"/>
              </w:rPr>
              <w:t>. TRY TO USE AS FEW DIFFERENT COLOURS AS POSSIBLE.</w:t>
            </w:r>
          </w:p>
        </w:tc>
      </w:tr>
      <w:tr w:rsidR="00CF1EFC" w:rsidRPr="00180416" w14:paraId="6B395783" w14:textId="77777777" w:rsidTr="00480599">
        <w:tc>
          <w:tcPr>
            <w:tcW w:w="9283" w:type="dxa"/>
            <w:gridSpan w:val="3"/>
          </w:tcPr>
          <w:p w14:paraId="7247CC49" w14:textId="77777777" w:rsidR="00480599" w:rsidRPr="00180416" w:rsidRDefault="00480599" w:rsidP="002C4C5B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6C9353B3" w14:textId="77777777" w:rsidR="00480599" w:rsidRPr="00180416" w:rsidRDefault="00480599" w:rsidP="002C4C5B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4F0406F2" w14:textId="77777777" w:rsidR="00480599" w:rsidRPr="00180416" w:rsidRDefault="00480599" w:rsidP="002C4C5B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453BE1E3" w14:textId="77777777" w:rsidR="00CF1EFC" w:rsidRPr="00180416" w:rsidRDefault="002C4C5B" w:rsidP="002C4C5B">
            <w:pPr>
              <w:jc w:val="center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 w:eastAsia="hr-HR"/>
              </w:rPr>
              <w:drawing>
                <wp:inline distT="0" distB="0" distL="0" distR="0" wp14:anchorId="250F09FB" wp14:editId="394FE965">
                  <wp:extent cx="5757961" cy="24307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57" t="8805" r="5368" b="15472"/>
                          <a:stretch/>
                        </pic:blipFill>
                        <pic:spPr bwMode="auto">
                          <a:xfrm>
                            <a:off x="0" y="0"/>
                            <a:ext cx="5761257" cy="2432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28A88B" w14:textId="77777777" w:rsidR="00480599" w:rsidRPr="00180416" w:rsidRDefault="00480599" w:rsidP="002C4C5B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11D67453" w14:textId="25558DAB" w:rsidR="00480599" w:rsidRPr="00180416" w:rsidRDefault="00480599" w:rsidP="002C4C5B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480599" w:rsidRPr="00180416" w14:paraId="6B0FCBD1" w14:textId="77777777" w:rsidTr="008C2D9C">
        <w:trPr>
          <w:trHeight w:val="567"/>
        </w:trPr>
        <w:tc>
          <w:tcPr>
            <w:tcW w:w="4641" w:type="dxa"/>
            <w:gridSpan w:val="2"/>
          </w:tcPr>
          <w:p w14:paraId="3C3CC276" w14:textId="3CA5A65E" w:rsidR="00480599" w:rsidRPr="00180416" w:rsidRDefault="005F4F84" w:rsidP="00480599">
            <w:pPr>
              <w:jc w:val="right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NUMBER OF COLOURS</w:t>
            </w:r>
          </w:p>
        </w:tc>
        <w:tc>
          <w:tcPr>
            <w:tcW w:w="4642" w:type="dxa"/>
          </w:tcPr>
          <w:p w14:paraId="5134A0F6" w14:textId="75619923" w:rsidR="00480599" w:rsidRPr="00180416" w:rsidRDefault="00480599">
            <w:pPr>
              <w:rPr>
                <w:sz w:val="24"/>
                <w:szCs w:val="24"/>
                <w:lang w:val="en-GB"/>
              </w:rPr>
            </w:pPr>
          </w:p>
        </w:tc>
      </w:tr>
      <w:tr w:rsidR="00480599" w:rsidRPr="00180416" w14:paraId="7CD3B29D" w14:textId="77777777" w:rsidTr="00A72064">
        <w:trPr>
          <w:trHeight w:val="567"/>
        </w:trPr>
        <w:tc>
          <w:tcPr>
            <w:tcW w:w="4641" w:type="dxa"/>
            <w:gridSpan w:val="2"/>
          </w:tcPr>
          <w:p w14:paraId="2141CC74" w14:textId="3424A656" w:rsidR="00480599" w:rsidRPr="00180416" w:rsidRDefault="005F4F84" w:rsidP="00480599">
            <w:pPr>
              <w:jc w:val="right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NUMBER OF SQUARES</w:t>
            </w:r>
          </w:p>
        </w:tc>
        <w:tc>
          <w:tcPr>
            <w:tcW w:w="4642" w:type="dxa"/>
          </w:tcPr>
          <w:p w14:paraId="07CDCA39" w14:textId="423C6029" w:rsidR="00480599" w:rsidRPr="00180416" w:rsidRDefault="00480599">
            <w:pPr>
              <w:rPr>
                <w:sz w:val="24"/>
                <w:szCs w:val="24"/>
                <w:lang w:val="en-GB"/>
              </w:rPr>
            </w:pPr>
          </w:p>
        </w:tc>
      </w:tr>
      <w:tr w:rsidR="00480599" w:rsidRPr="00180416" w14:paraId="01862667" w14:textId="77777777" w:rsidTr="007F2B6B">
        <w:trPr>
          <w:trHeight w:val="567"/>
        </w:trPr>
        <w:tc>
          <w:tcPr>
            <w:tcW w:w="4641" w:type="dxa"/>
            <w:gridSpan w:val="2"/>
          </w:tcPr>
          <w:p w14:paraId="2F9DB4E5" w14:textId="4897FE5A" w:rsidR="00480599" w:rsidRPr="00180416" w:rsidRDefault="005F4F84" w:rsidP="00480599">
            <w:pPr>
              <w:jc w:val="right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NUMBER OF RECTANGLES THAT ARE NOT SQUARES</w:t>
            </w:r>
          </w:p>
        </w:tc>
        <w:tc>
          <w:tcPr>
            <w:tcW w:w="4642" w:type="dxa"/>
          </w:tcPr>
          <w:p w14:paraId="7AFAC5E0" w14:textId="5DC37CF5" w:rsidR="00480599" w:rsidRPr="00180416" w:rsidRDefault="00480599">
            <w:pPr>
              <w:rPr>
                <w:sz w:val="24"/>
                <w:szCs w:val="24"/>
                <w:lang w:val="en-GB"/>
              </w:rPr>
            </w:pPr>
          </w:p>
        </w:tc>
      </w:tr>
      <w:tr w:rsidR="001C27A2" w:rsidRPr="00180416" w14:paraId="706063A8" w14:textId="77777777" w:rsidTr="00480AFC">
        <w:trPr>
          <w:trHeight w:val="3969"/>
        </w:trPr>
        <w:tc>
          <w:tcPr>
            <w:tcW w:w="9283" w:type="dxa"/>
            <w:gridSpan w:val="3"/>
          </w:tcPr>
          <w:p w14:paraId="5877D7CC" w14:textId="77777777" w:rsidR="00480599" w:rsidRPr="00180416" w:rsidRDefault="00480599">
            <w:pPr>
              <w:rPr>
                <w:sz w:val="24"/>
                <w:szCs w:val="24"/>
                <w:lang w:val="en-GB"/>
              </w:rPr>
            </w:pPr>
            <w:bookmarkStart w:id="0" w:name="_GoBack"/>
            <w:bookmarkEnd w:id="0"/>
          </w:p>
          <w:p w14:paraId="48663F03" w14:textId="77777777" w:rsidR="00480599" w:rsidRPr="00180416" w:rsidRDefault="00480599">
            <w:pPr>
              <w:rPr>
                <w:sz w:val="24"/>
                <w:szCs w:val="24"/>
                <w:lang w:val="en-GB"/>
              </w:rPr>
            </w:pPr>
          </w:p>
          <w:p w14:paraId="0870F47F" w14:textId="089E9FD4" w:rsidR="00480599" w:rsidRPr="00180416" w:rsidRDefault="00480599">
            <w:pPr>
              <w:rPr>
                <w:sz w:val="24"/>
                <w:szCs w:val="24"/>
                <w:lang w:val="en-GB"/>
              </w:rPr>
            </w:pPr>
          </w:p>
        </w:tc>
      </w:tr>
      <w:tr w:rsidR="0087090D" w:rsidRPr="00180416" w14:paraId="007525AB" w14:textId="77777777" w:rsidTr="00480AFC">
        <w:tc>
          <w:tcPr>
            <w:tcW w:w="9283" w:type="dxa"/>
            <w:gridSpan w:val="3"/>
          </w:tcPr>
          <w:p w14:paraId="52996CFF" w14:textId="1C757B2B" w:rsidR="005F4F84" w:rsidRPr="00180416" w:rsidRDefault="005F4F84" w:rsidP="005F4F84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DIVIDE THE RECTANGLE INTO AS MANY TILES YOU WANT. YOU CAN USE BOTH STRAIGHT AND CURVED LINES.</w:t>
            </w:r>
          </w:p>
          <w:p w14:paraId="508E5C3B" w14:textId="2091D154" w:rsidR="00D6261E" w:rsidRPr="00180416" w:rsidRDefault="005F4F84" w:rsidP="00180416">
            <w:pPr>
              <w:pStyle w:val="ListParagraph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PAINT EACH TILE SO THAT TWO ADJACENT TILES ARE COLOURED DIFFERENT COLOURS. USE A MAXIMUM OF 4 DIFFERENT COLO</w:t>
            </w:r>
            <w:r w:rsidR="00180416">
              <w:rPr>
                <w:sz w:val="24"/>
                <w:szCs w:val="24"/>
                <w:lang w:val="en-GB"/>
              </w:rPr>
              <w:t>U</w:t>
            </w:r>
            <w:r w:rsidRPr="00180416">
              <w:rPr>
                <w:sz w:val="24"/>
                <w:szCs w:val="24"/>
                <w:lang w:val="en-GB"/>
              </w:rPr>
              <w:t>RS.</w:t>
            </w:r>
          </w:p>
        </w:tc>
      </w:tr>
      <w:tr w:rsidR="00BD6ECE" w:rsidRPr="00180416" w14:paraId="5DA7FC15" w14:textId="77777777" w:rsidTr="004B4F3C">
        <w:tc>
          <w:tcPr>
            <w:tcW w:w="9283" w:type="dxa"/>
            <w:gridSpan w:val="3"/>
          </w:tcPr>
          <w:p w14:paraId="6DD2D1F5" w14:textId="77777777" w:rsidR="004B4F3C" w:rsidRPr="00180416" w:rsidRDefault="004B4F3C" w:rsidP="006B2DD4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26FF8698" w14:textId="77777777" w:rsidR="00BD6ECE" w:rsidRPr="00180416" w:rsidRDefault="00F90B64" w:rsidP="006B2DD4">
            <w:pPr>
              <w:jc w:val="center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 w:eastAsia="hr-HR"/>
              </w:rPr>
              <w:lastRenderedPageBreak/>
              <w:drawing>
                <wp:inline distT="0" distB="0" distL="0" distR="0" wp14:anchorId="0B3AF56D" wp14:editId="12463C06">
                  <wp:extent cx="6503488" cy="4100410"/>
                  <wp:effectExtent l="127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01" t="7045" r="5110" b="14465"/>
                          <a:stretch/>
                        </pic:blipFill>
                        <pic:spPr bwMode="auto">
                          <a:xfrm rot="5400000">
                            <a:off x="0" y="0"/>
                            <a:ext cx="6580832" cy="414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B58479" w14:textId="4BCD88A2" w:rsidR="004B4F3C" w:rsidRPr="00180416" w:rsidRDefault="004B4F3C" w:rsidP="006B2DD4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D6261E" w:rsidRPr="00180416" w14:paraId="2FD3ABD7" w14:textId="77777777" w:rsidTr="00BC3FC8">
        <w:trPr>
          <w:trHeight w:val="567"/>
        </w:trPr>
        <w:tc>
          <w:tcPr>
            <w:tcW w:w="4641" w:type="dxa"/>
            <w:gridSpan w:val="2"/>
          </w:tcPr>
          <w:p w14:paraId="5B516767" w14:textId="612FCFD6" w:rsidR="00D6261E" w:rsidRPr="00180416" w:rsidRDefault="00180416" w:rsidP="00D6261E">
            <w:pPr>
              <w:jc w:val="right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lastRenderedPageBreak/>
              <w:t>NUMBER OF COLOURS</w:t>
            </w:r>
          </w:p>
        </w:tc>
        <w:tc>
          <w:tcPr>
            <w:tcW w:w="4642" w:type="dxa"/>
          </w:tcPr>
          <w:p w14:paraId="6509461D" w14:textId="113FE56E" w:rsidR="00D6261E" w:rsidRPr="00180416" w:rsidRDefault="00D6261E" w:rsidP="00A94EBC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647674" w:rsidRPr="00180416" w14:paraId="35477EE6" w14:textId="77777777" w:rsidTr="00480AFC">
        <w:tc>
          <w:tcPr>
            <w:tcW w:w="9283" w:type="dxa"/>
            <w:gridSpan w:val="3"/>
          </w:tcPr>
          <w:p w14:paraId="6502BE32" w14:textId="30597883" w:rsidR="00647674" w:rsidRPr="00180416" w:rsidRDefault="00180416" w:rsidP="00180416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COLO</w:t>
            </w:r>
            <w:r>
              <w:rPr>
                <w:sz w:val="24"/>
                <w:szCs w:val="24"/>
                <w:lang w:val="en-GB"/>
              </w:rPr>
              <w:t>U</w:t>
            </w:r>
            <w:r w:rsidRPr="00180416">
              <w:rPr>
                <w:sz w:val="24"/>
                <w:szCs w:val="24"/>
                <w:lang w:val="en-GB"/>
              </w:rPr>
              <w:t xml:space="preserve">R THE TILES IN THE </w:t>
            </w:r>
            <w:r>
              <w:rPr>
                <w:sz w:val="24"/>
                <w:szCs w:val="24"/>
                <w:lang w:val="en-GB"/>
              </w:rPr>
              <w:t>FOLLOWING</w:t>
            </w:r>
            <w:r w:rsidRPr="00180416">
              <w:rPr>
                <w:sz w:val="24"/>
                <w:szCs w:val="24"/>
                <w:lang w:val="en-GB"/>
              </w:rPr>
              <w:t xml:space="preserve"> SQUARE</w:t>
            </w:r>
            <w:r w:rsidR="00893C92" w:rsidRPr="00180416">
              <w:rPr>
                <w:sz w:val="24"/>
                <w:szCs w:val="24"/>
                <w:lang w:val="en-GB"/>
              </w:rPr>
              <w:t>.</w:t>
            </w:r>
          </w:p>
        </w:tc>
      </w:tr>
      <w:tr w:rsidR="00893C92" w:rsidRPr="00180416" w14:paraId="3F6F69BA" w14:textId="77777777" w:rsidTr="00480AFC">
        <w:tc>
          <w:tcPr>
            <w:tcW w:w="9283" w:type="dxa"/>
            <w:gridSpan w:val="3"/>
          </w:tcPr>
          <w:p w14:paraId="0486B8E2" w14:textId="3FE8A09C" w:rsidR="00893C92" w:rsidRPr="00180416" w:rsidRDefault="00C77561" w:rsidP="00C77561">
            <w:pPr>
              <w:jc w:val="center"/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 w:eastAsia="hr-HR"/>
              </w:rPr>
              <w:lastRenderedPageBreak/>
              <w:drawing>
                <wp:inline distT="0" distB="0" distL="0" distR="0" wp14:anchorId="5A6646BB" wp14:editId="091B4E91">
                  <wp:extent cx="5095608" cy="50215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8000" t="7520" r="28898" b="15964"/>
                          <a:stretch/>
                        </pic:blipFill>
                        <pic:spPr bwMode="auto">
                          <a:xfrm>
                            <a:off x="0" y="0"/>
                            <a:ext cx="5103755" cy="502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C92" w:rsidRPr="00180416" w14:paraId="32A084D7" w14:textId="77777777" w:rsidTr="00480AFC">
        <w:tc>
          <w:tcPr>
            <w:tcW w:w="9283" w:type="dxa"/>
            <w:gridSpan w:val="3"/>
          </w:tcPr>
          <w:p w14:paraId="1B357A3F" w14:textId="3C0B58CE" w:rsidR="005F4F84" w:rsidRPr="00180416" w:rsidRDefault="005F4F84" w:rsidP="00893C92">
            <w:pPr>
              <w:rPr>
                <w:sz w:val="24"/>
                <w:szCs w:val="24"/>
                <w:lang w:val="en-GB"/>
              </w:rPr>
            </w:pPr>
            <w:r w:rsidRPr="00180416">
              <w:rPr>
                <w:sz w:val="24"/>
                <w:szCs w:val="24"/>
                <w:lang w:val="en-GB"/>
              </w:rPr>
              <w:t>CUT THE TILES AND TRY TO MAKE THE FOLLOWING SHAPES WITH THEM.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13"/>
              <w:gridCol w:w="3314"/>
            </w:tblGrid>
            <w:tr w:rsidR="00E971AA" w:rsidRPr="00180416" w14:paraId="38565A5E" w14:textId="77777777" w:rsidTr="000D5828">
              <w:trPr>
                <w:jc w:val="center"/>
              </w:trPr>
              <w:tc>
                <w:tcPr>
                  <w:tcW w:w="3313" w:type="dxa"/>
                  <w:vAlign w:val="center"/>
                </w:tcPr>
                <w:p w14:paraId="78173D98" w14:textId="77777777" w:rsidR="00E971AA" w:rsidRPr="00180416" w:rsidRDefault="00E971AA" w:rsidP="00E971AA">
                  <w:pPr>
                    <w:pStyle w:val="ListParagraph"/>
                    <w:ind w:left="0"/>
                    <w:jc w:val="center"/>
                    <w:rPr>
                      <w:lang w:val="en-GB"/>
                    </w:rPr>
                  </w:pPr>
                  <w:r w:rsidRPr="00180416">
                    <w:rPr>
                      <w:lang w:val="en-GB" w:eastAsia="hr-HR"/>
                    </w:rPr>
                    <w:drawing>
                      <wp:inline distT="0" distB="0" distL="0" distR="0" wp14:anchorId="6B2E8A70" wp14:editId="7381E02C">
                        <wp:extent cx="609600" cy="59722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00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5219" cy="612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4" w:type="dxa"/>
                  <w:vAlign w:val="center"/>
                </w:tcPr>
                <w:p w14:paraId="2EA2D872" w14:textId="77777777" w:rsidR="00E971AA" w:rsidRPr="00180416" w:rsidRDefault="00E971AA" w:rsidP="00E971AA">
                  <w:pPr>
                    <w:pStyle w:val="ListParagraph"/>
                    <w:ind w:left="0"/>
                    <w:jc w:val="center"/>
                    <w:rPr>
                      <w:lang w:val="en-GB"/>
                    </w:rPr>
                  </w:pPr>
                  <w:r w:rsidRPr="00180416">
                    <w:rPr>
                      <w:lang w:val="en-GB" w:eastAsia="hr-HR"/>
                    </w:rPr>
                    <w:drawing>
                      <wp:inline distT="0" distB="0" distL="0" distR="0" wp14:anchorId="5881F0FE" wp14:editId="0C07279A">
                        <wp:extent cx="480871" cy="533400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6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1327" cy="544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71AA" w:rsidRPr="00180416" w14:paraId="5FD524FE" w14:textId="77777777" w:rsidTr="000D5828">
              <w:trPr>
                <w:jc w:val="center"/>
              </w:trPr>
              <w:tc>
                <w:tcPr>
                  <w:tcW w:w="3313" w:type="dxa"/>
                  <w:vAlign w:val="center"/>
                </w:tcPr>
                <w:p w14:paraId="63D59087" w14:textId="77777777" w:rsidR="00E971AA" w:rsidRPr="00180416" w:rsidRDefault="00E971AA" w:rsidP="00E971AA">
                  <w:pPr>
                    <w:pStyle w:val="ListParagraph"/>
                    <w:ind w:left="0"/>
                    <w:jc w:val="center"/>
                    <w:rPr>
                      <w:lang w:val="en-GB"/>
                    </w:rPr>
                  </w:pPr>
                  <w:r w:rsidRPr="00180416">
                    <w:rPr>
                      <w:lang w:val="en-GB" w:eastAsia="hr-HR"/>
                    </w:rPr>
                    <w:drawing>
                      <wp:inline distT="0" distB="0" distL="0" distR="0" wp14:anchorId="098704EF" wp14:editId="0F3EE11E">
                        <wp:extent cx="660272" cy="647700"/>
                        <wp:effectExtent l="0" t="0" r="698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11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4448" cy="6616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4" w:type="dxa"/>
                  <w:vAlign w:val="center"/>
                </w:tcPr>
                <w:p w14:paraId="131676B8" w14:textId="77777777" w:rsidR="00E971AA" w:rsidRPr="00180416" w:rsidRDefault="00E971AA" w:rsidP="00E971AA">
                  <w:pPr>
                    <w:pStyle w:val="ListParagraph"/>
                    <w:ind w:left="0"/>
                    <w:jc w:val="center"/>
                    <w:rPr>
                      <w:lang w:val="en-GB"/>
                    </w:rPr>
                  </w:pPr>
                  <w:r w:rsidRPr="00180416">
                    <w:rPr>
                      <w:lang w:val="en-GB" w:eastAsia="hr-HR"/>
                    </w:rPr>
                    <w:drawing>
                      <wp:inline distT="0" distB="0" distL="0" distR="0" wp14:anchorId="5246CAAA" wp14:editId="00D9B9CC">
                        <wp:extent cx="870857" cy="642524"/>
                        <wp:effectExtent l="0" t="0" r="0" b="0"/>
                        <wp:docPr id="14" name="Picture 14" descr="A picture containing text, queen, businesscard, envelop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 descr="A picture containing text, queen, businesscard, envelope&#10;&#10;Description automatically generated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366" b="175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4467" cy="6525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71AA" w:rsidRPr="00180416" w14:paraId="1EFBD307" w14:textId="77777777" w:rsidTr="000D5828">
              <w:trPr>
                <w:jc w:val="center"/>
              </w:trPr>
              <w:tc>
                <w:tcPr>
                  <w:tcW w:w="3313" w:type="dxa"/>
                  <w:vAlign w:val="center"/>
                </w:tcPr>
                <w:p w14:paraId="0EF90E4D" w14:textId="77777777" w:rsidR="00E971AA" w:rsidRPr="00180416" w:rsidRDefault="00E971AA" w:rsidP="00E971AA">
                  <w:pPr>
                    <w:pStyle w:val="ListParagraph"/>
                    <w:ind w:left="0"/>
                    <w:jc w:val="center"/>
                    <w:rPr>
                      <w:lang w:val="en-GB"/>
                    </w:rPr>
                  </w:pPr>
                  <w:r w:rsidRPr="00180416">
                    <w:rPr>
                      <w:lang w:val="en-GB" w:eastAsia="hr-HR"/>
                    </w:rPr>
                    <w:drawing>
                      <wp:inline distT="0" distB="0" distL="0" distR="0" wp14:anchorId="3BB97903" wp14:editId="49F7FA93">
                        <wp:extent cx="1250754" cy="642257"/>
                        <wp:effectExtent l="0" t="0" r="6985" b="5715"/>
                        <wp:docPr id="11" name="Picture 11" descr="Shape, polyg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 descr="Shape, polygon&#10;&#10;Description automatically generated"/>
                                <pic:cNvPicPr/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77" b="699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0081" cy="6521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4" w:type="dxa"/>
                  <w:vAlign w:val="center"/>
                </w:tcPr>
                <w:p w14:paraId="03A65447" w14:textId="77777777" w:rsidR="00E971AA" w:rsidRPr="00180416" w:rsidRDefault="00E971AA" w:rsidP="00E971AA">
                  <w:pPr>
                    <w:pStyle w:val="ListParagraph"/>
                    <w:ind w:left="0"/>
                    <w:jc w:val="center"/>
                    <w:rPr>
                      <w:lang w:val="en-GB"/>
                    </w:rPr>
                  </w:pPr>
                  <w:r w:rsidRPr="00180416">
                    <w:rPr>
                      <w:lang w:val="en-GB" w:eastAsia="hr-HR"/>
                    </w:rPr>
                    <w:drawing>
                      <wp:inline distT="0" distB="0" distL="0" distR="0" wp14:anchorId="0219E669" wp14:editId="4F64D0A3">
                        <wp:extent cx="1093742" cy="682230"/>
                        <wp:effectExtent l="0" t="0" r="0" b="381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5"/>
                                <pic:cNvPicPr/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1654" b="64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1777" cy="6997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71AA" w:rsidRPr="00180416" w14:paraId="3F7AF5A5" w14:textId="77777777" w:rsidTr="000D5828">
              <w:trPr>
                <w:jc w:val="center"/>
              </w:trPr>
              <w:tc>
                <w:tcPr>
                  <w:tcW w:w="3313" w:type="dxa"/>
                  <w:vAlign w:val="center"/>
                </w:tcPr>
                <w:p w14:paraId="3DDB85F7" w14:textId="77777777" w:rsidR="00E971AA" w:rsidRPr="00180416" w:rsidRDefault="00E971AA" w:rsidP="00E971AA">
                  <w:pPr>
                    <w:pStyle w:val="ListParagraph"/>
                    <w:ind w:left="0"/>
                    <w:jc w:val="center"/>
                    <w:rPr>
                      <w:lang w:val="en-GB"/>
                    </w:rPr>
                  </w:pPr>
                  <w:r w:rsidRPr="00180416">
                    <w:rPr>
                      <w:lang w:val="en-GB" w:eastAsia="hr-HR"/>
                    </w:rPr>
                    <w:drawing>
                      <wp:inline distT="0" distB="0" distL="0" distR="0" wp14:anchorId="0DB75BB0" wp14:editId="6F2F7ECF">
                        <wp:extent cx="734785" cy="610717"/>
                        <wp:effectExtent l="0" t="0" r="825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21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49603" cy="623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4" w:type="dxa"/>
                  <w:vAlign w:val="center"/>
                </w:tcPr>
                <w:p w14:paraId="29AF2714" w14:textId="77777777" w:rsidR="00E971AA" w:rsidRPr="00180416" w:rsidRDefault="00E971AA" w:rsidP="00E971AA">
                  <w:pPr>
                    <w:pStyle w:val="ListParagraph"/>
                    <w:ind w:left="0"/>
                    <w:jc w:val="center"/>
                    <w:rPr>
                      <w:lang w:val="en-GB"/>
                    </w:rPr>
                  </w:pPr>
                  <w:r w:rsidRPr="00180416">
                    <w:rPr>
                      <w:lang w:val="en-GB" w:eastAsia="hr-HR"/>
                    </w:rPr>
                    <w:drawing>
                      <wp:inline distT="0" distB="0" distL="0" distR="0" wp14:anchorId="4D574D67" wp14:editId="11DFCBD1">
                        <wp:extent cx="1034143" cy="620463"/>
                        <wp:effectExtent l="0" t="0" r="0" b="8255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73" b="52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55874" cy="633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A607CCD" w14:textId="30F459B6" w:rsidR="002A5063" w:rsidRPr="00180416" w:rsidRDefault="002A5063" w:rsidP="002A5063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</w:tbl>
    <w:p w14:paraId="68207F9B" w14:textId="41CC5352" w:rsidR="00935C8F" w:rsidRPr="00180416" w:rsidRDefault="00935C8F" w:rsidP="004B4F3C">
      <w:pPr>
        <w:rPr>
          <w:sz w:val="24"/>
          <w:szCs w:val="24"/>
          <w:lang w:val="en-GB"/>
        </w:rPr>
      </w:pPr>
    </w:p>
    <w:sectPr w:rsidR="00935C8F" w:rsidRPr="00180416" w:rsidSect="004D5B6F">
      <w:headerReference w:type="even" r:id="rId20"/>
      <w:headerReference w:type="default" r:id="rId21"/>
      <w:headerReference w:type="first" r:id="rId22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93D3F" w14:textId="77777777" w:rsidR="00292D01" w:rsidRDefault="00292D01" w:rsidP="004D5B6F">
      <w:pPr>
        <w:spacing w:after="0" w:line="240" w:lineRule="auto"/>
      </w:pPr>
      <w:r>
        <w:separator/>
      </w:r>
    </w:p>
  </w:endnote>
  <w:endnote w:type="continuationSeparator" w:id="0">
    <w:p w14:paraId="1E951F3B" w14:textId="77777777" w:rsidR="00292D01" w:rsidRDefault="00292D01" w:rsidP="004D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7C5BEF" w14:textId="77777777" w:rsidR="00292D01" w:rsidRDefault="00292D01" w:rsidP="004D5B6F">
      <w:pPr>
        <w:spacing w:after="0" w:line="240" w:lineRule="auto"/>
      </w:pPr>
      <w:r>
        <w:separator/>
      </w:r>
    </w:p>
  </w:footnote>
  <w:footnote w:type="continuationSeparator" w:id="0">
    <w:p w14:paraId="30BCCB18" w14:textId="77777777" w:rsidR="00292D01" w:rsidRDefault="00292D01" w:rsidP="004D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BC746" w14:textId="77777777" w:rsidR="00871605" w:rsidRDefault="00292D01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2050" type="#_x0000_t75" style="position:absolute;margin-left:0;margin-top:0;width:466.6pt;height:410.55pt;z-index:-251657216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7DF74" w14:textId="77777777" w:rsidR="004E4CB6" w:rsidRDefault="00292D01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3pt;height:69.45pt">
          <v:imagedata r:id="rId1" o:title="logo crno- crveni"/>
        </v:shape>
      </w:pict>
    </w:r>
  </w:p>
  <w:p w14:paraId="51A41252" w14:textId="77777777" w:rsidR="004D5B6F" w:rsidRDefault="00292D01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2051" type="#_x0000_t75" style="position:absolute;left:0;text-align:left;margin-left:-51.4pt;margin-top:76.7pt;width:557.2pt;height:490.25pt;z-index:-251656192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FDF1D" w14:textId="77777777" w:rsidR="00871605" w:rsidRDefault="00292D01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2049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2988"/>
    <w:multiLevelType w:val="hybridMultilevel"/>
    <w:tmpl w:val="C4044A80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67264"/>
    <w:multiLevelType w:val="hybridMultilevel"/>
    <w:tmpl w:val="140A24DE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E0290A"/>
    <w:multiLevelType w:val="hybridMultilevel"/>
    <w:tmpl w:val="D146E2A6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54386"/>
    <w:multiLevelType w:val="hybridMultilevel"/>
    <w:tmpl w:val="104EC9A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8F"/>
    <w:rsid w:val="00061521"/>
    <w:rsid w:val="00065C83"/>
    <w:rsid w:val="00073667"/>
    <w:rsid w:val="000A1C50"/>
    <w:rsid w:val="000A604C"/>
    <w:rsid w:val="000D1134"/>
    <w:rsid w:val="0011224B"/>
    <w:rsid w:val="00132EB9"/>
    <w:rsid w:val="0014676A"/>
    <w:rsid w:val="00152B55"/>
    <w:rsid w:val="00180416"/>
    <w:rsid w:val="001A1FDE"/>
    <w:rsid w:val="001C27A2"/>
    <w:rsid w:val="002110C4"/>
    <w:rsid w:val="00215A81"/>
    <w:rsid w:val="00220702"/>
    <w:rsid w:val="002316E3"/>
    <w:rsid w:val="0023269D"/>
    <w:rsid w:val="00280ED8"/>
    <w:rsid w:val="00292D01"/>
    <w:rsid w:val="00297884"/>
    <w:rsid w:val="002A5063"/>
    <w:rsid w:val="002C4C5B"/>
    <w:rsid w:val="002D6A86"/>
    <w:rsid w:val="00313B80"/>
    <w:rsid w:val="00335F97"/>
    <w:rsid w:val="00343902"/>
    <w:rsid w:val="00387A98"/>
    <w:rsid w:val="003900CF"/>
    <w:rsid w:val="003B4D20"/>
    <w:rsid w:val="003C2832"/>
    <w:rsid w:val="003C4BB6"/>
    <w:rsid w:val="00403EC4"/>
    <w:rsid w:val="00411804"/>
    <w:rsid w:val="00462541"/>
    <w:rsid w:val="00480599"/>
    <w:rsid w:val="00480AFC"/>
    <w:rsid w:val="004816DC"/>
    <w:rsid w:val="00482577"/>
    <w:rsid w:val="004B4F3C"/>
    <w:rsid w:val="004D0BA4"/>
    <w:rsid w:val="004D5B6F"/>
    <w:rsid w:val="004E4CB6"/>
    <w:rsid w:val="00550797"/>
    <w:rsid w:val="00592935"/>
    <w:rsid w:val="005E387F"/>
    <w:rsid w:val="005F4F84"/>
    <w:rsid w:val="006220A8"/>
    <w:rsid w:val="00647674"/>
    <w:rsid w:val="00666A5B"/>
    <w:rsid w:val="006B2DD4"/>
    <w:rsid w:val="006C21A6"/>
    <w:rsid w:val="006D44FB"/>
    <w:rsid w:val="007018A4"/>
    <w:rsid w:val="007670E2"/>
    <w:rsid w:val="00770C1E"/>
    <w:rsid w:val="00784ECF"/>
    <w:rsid w:val="007854E7"/>
    <w:rsid w:val="007952C0"/>
    <w:rsid w:val="007C355B"/>
    <w:rsid w:val="007E1695"/>
    <w:rsid w:val="007E5554"/>
    <w:rsid w:val="00807CA6"/>
    <w:rsid w:val="00832B0A"/>
    <w:rsid w:val="00862E1C"/>
    <w:rsid w:val="0087090D"/>
    <w:rsid w:val="00871605"/>
    <w:rsid w:val="008801CB"/>
    <w:rsid w:val="00893C92"/>
    <w:rsid w:val="008B7122"/>
    <w:rsid w:val="008D155A"/>
    <w:rsid w:val="009243F5"/>
    <w:rsid w:val="00935C8F"/>
    <w:rsid w:val="00982BDA"/>
    <w:rsid w:val="00996044"/>
    <w:rsid w:val="00A532A8"/>
    <w:rsid w:val="00A94EBC"/>
    <w:rsid w:val="00AA38AC"/>
    <w:rsid w:val="00AC0990"/>
    <w:rsid w:val="00AF0702"/>
    <w:rsid w:val="00AF35E8"/>
    <w:rsid w:val="00B659F0"/>
    <w:rsid w:val="00BB47BB"/>
    <w:rsid w:val="00BD6ECE"/>
    <w:rsid w:val="00C2308F"/>
    <w:rsid w:val="00C26E38"/>
    <w:rsid w:val="00C426CC"/>
    <w:rsid w:val="00C437F9"/>
    <w:rsid w:val="00C50D88"/>
    <w:rsid w:val="00C6443C"/>
    <w:rsid w:val="00C77561"/>
    <w:rsid w:val="00CC0467"/>
    <w:rsid w:val="00CF1EFC"/>
    <w:rsid w:val="00D000EA"/>
    <w:rsid w:val="00D1187B"/>
    <w:rsid w:val="00D60D1F"/>
    <w:rsid w:val="00D6261E"/>
    <w:rsid w:val="00DF025B"/>
    <w:rsid w:val="00E21800"/>
    <w:rsid w:val="00E25763"/>
    <w:rsid w:val="00E71CC9"/>
    <w:rsid w:val="00E83529"/>
    <w:rsid w:val="00E971AA"/>
    <w:rsid w:val="00EB2CF9"/>
    <w:rsid w:val="00EF2472"/>
    <w:rsid w:val="00F10817"/>
    <w:rsid w:val="00F31204"/>
    <w:rsid w:val="00F477F5"/>
    <w:rsid w:val="00F90B64"/>
    <w:rsid w:val="00FF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EC5E6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5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4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5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4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a6ab76a3-83c0-4fd1-9310-8277f7fcc0cb" xsi:nil="true"/>
    <LMS_Mappings xmlns="a6ab76a3-83c0-4fd1-9310-8277f7fcc0cb" xsi:nil="true"/>
    <Teams_Channel_Section_Location xmlns="a6ab76a3-83c0-4fd1-9310-8277f7fcc0cb" xsi:nil="true"/>
    <Math_Settings xmlns="a6ab76a3-83c0-4fd1-9310-8277f7fcc0cb" xsi:nil="true"/>
    <AppVersion xmlns="a6ab76a3-83c0-4fd1-9310-8277f7fcc0cb" xsi:nil="true"/>
    <Invited_Leaders xmlns="a6ab76a3-83c0-4fd1-9310-8277f7fcc0cb" xsi:nil="true"/>
    <Invited_Members xmlns="a6ab76a3-83c0-4fd1-9310-8277f7fcc0cb" xsi:nil="true"/>
    <Templates xmlns="a6ab76a3-83c0-4fd1-9310-8277f7fcc0cb" xsi:nil="true"/>
    <Has_Leaders_Only_SectionGroup xmlns="a6ab76a3-83c0-4fd1-9310-8277f7fcc0cb" xsi:nil="true"/>
    <Distribution_Groups xmlns="a6ab76a3-83c0-4fd1-9310-8277f7fcc0cb" xsi:nil="true"/>
    <TeamsChannelId xmlns="a6ab76a3-83c0-4fd1-9310-8277f7fcc0cb" xsi:nil="true"/>
    <CultureName xmlns="a6ab76a3-83c0-4fd1-9310-8277f7fcc0cb" xsi:nil="true"/>
    <Owner xmlns="a6ab76a3-83c0-4fd1-9310-8277f7fcc0cb">
      <UserInfo>
        <DisplayName/>
        <AccountId xsi:nil="true"/>
        <AccountType/>
      </UserInfo>
    </Owner>
    <Leaders xmlns="a6ab76a3-83c0-4fd1-9310-8277f7fcc0cb">
      <UserInfo>
        <DisplayName/>
        <AccountId xsi:nil="true"/>
        <AccountType/>
      </UserInfo>
    </Leaders>
    <IsNotebookLocked xmlns="a6ab76a3-83c0-4fd1-9310-8277f7fcc0cb" xsi:nil="true"/>
    <DefaultSectionNames xmlns="a6ab76a3-83c0-4fd1-9310-8277f7fcc0cb" xsi:nil="true"/>
    <Is_Collaboration_Space_Locked xmlns="a6ab76a3-83c0-4fd1-9310-8277f7fcc0cb" xsi:nil="true"/>
    <Members xmlns="a6ab76a3-83c0-4fd1-9310-8277f7fcc0cb">
      <UserInfo>
        <DisplayName/>
        <AccountId xsi:nil="true"/>
        <AccountType/>
      </UserInfo>
    </Members>
    <Member_Groups xmlns="a6ab76a3-83c0-4fd1-9310-8277f7fcc0cb">
      <UserInfo>
        <DisplayName/>
        <AccountId xsi:nil="true"/>
        <AccountType/>
      </UserInfo>
    </Member_Groups>
    <NotebookType xmlns="a6ab76a3-83c0-4fd1-9310-8277f7fcc0cb" xsi:nil="true"/>
    <FolderType xmlns="a6ab76a3-83c0-4fd1-9310-8277f7fcc0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7B458E19C89449AF5522DEF9AC583" ma:contentTypeVersion="30" ma:contentTypeDescription="Create a new document." ma:contentTypeScope="" ma:versionID="89e2f7d6bfe23dd33a9377bb8f424507">
  <xsd:schema xmlns:xsd="http://www.w3.org/2001/XMLSchema" xmlns:xs="http://www.w3.org/2001/XMLSchema" xmlns:p="http://schemas.microsoft.com/office/2006/metadata/properties" xmlns:ns2="a6ab76a3-83c0-4fd1-9310-8277f7fcc0cb" targetNamespace="http://schemas.microsoft.com/office/2006/metadata/properties" ma:root="true" ma:fieldsID="9927d2db9f3ac30dca3d4118aeb4be90" ns2:_="">
    <xsd:import namespace="a6ab76a3-83c0-4fd1-9310-8277f7fcc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b76a3-83c0-4fd1-9310-8277f7fc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  <ds:schemaRef ds:uri="a6ab76a3-83c0-4fd1-9310-8277f7fcc0cb"/>
  </ds:schemaRefs>
</ds:datastoreItem>
</file>

<file path=customXml/itemProps2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785A1A-BE42-41B0-8FE5-CD8C436CF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b76a3-83c0-4fd1-9310-8277f7fcc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13</TotalTime>
  <Pages>6</Pages>
  <Words>184</Words>
  <Characters>1052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Korisnik</cp:lastModifiedBy>
  <cp:revision>93</cp:revision>
  <dcterms:created xsi:type="dcterms:W3CDTF">2022-04-14T11:49:00Z</dcterms:created>
  <dcterms:modified xsi:type="dcterms:W3CDTF">2022-10-07T14:59:00Z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0x0101006307B458E19C89449AF5522DEF9AC583</vt:lpwstr>
  </property>
</Properties>
</file>