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0B241C" w14:textId="12E992A6" w:rsidR="007842DE" w:rsidRDefault="001A3B90" w:rsidP="007842D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Mathematical story</w:t>
      </w:r>
    </w:p>
    <w:p w14:paraId="1C75215D" w14:textId="0E26B5AE" w:rsidR="007842DE" w:rsidRDefault="001A3B90" w:rsidP="007842D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Owl</w:t>
      </w:r>
      <w:r w:rsidR="00D32C04">
        <w:rPr>
          <w:b/>
          <w:bCs/>
          <w:sz w:val="32"/>
          <w:szCs w:val="32"/>
        </w:rPr>
        <w:t xml:space="preserve"> the Mathematician</w:t>
      </w:r>
    </w:p>
    <w:p w14:paraId="548DA26F" w14:textId="77777777" w:rsidR="007842DE" w:rsidRDefault="007842DE" w:rsidP="007842DE">
      <w:pPr>
        <w:jc w:val="center"/>
        <w:rPr>
          <w:b/>
          <w:bCs/>
        </w:rPr>
      </w:pPr>
    </w:p>
    <w:p w14:paraId="6BF19E23" w14:textId="202F639C" w:rsidR="00D32C04" w:rsidRDefault="00D32C04" w:rsidP="007842DE">
      <w:pPr>
        <w:jc w:val="both"/>
        <w:rPr>
          <w:sz w:val="28"/>
          <w:szCs w:val="28"/>
        </w:rPr>
      </w:pPr>
      <w:r>
        <w:rPr>
          <w:sz w:val="28"/>
          <w:szCs w:val="28"/>
        </w:rPr>
        <w:t>Once upon a time there was an O</w:t>
      </w:r>
      <w:r w:rsidRPr="00D32C04">
        <w:rPr>
          <w:sz w:val="28"/>
          <w:szCs w:val="28"/>
        </w:rPr>
        <w:t xml:space="preserve">wl </w:t>
      </w:r>
      <w:r>
        <w:rPr>
          <w:sz w:val="28"/>
          <w:szCs w:val="28"/>
        </w:rPr>
        <w:t xml:space="preserve">the </w:t>
      </w:r>
      <w:r w:rsidRPr="00D32C04">
        <w:rPr>
          <w:sz w:val="28"/>
          <w:szCs w:val="28"/>
        </w:rPr>
        <w:t xml:space="preserve">mathematician. </w:t>
      </w:r>
      <w:r w:rsidR="001B4AB4">
        <w:rPr>
          <w:sz w:val="28"/>
          <w:szCs w:val="28"/>
        </w:rPr>
        <w:t>The owl</w:t>
      </w:r>
      <w:r w:rsidRPr="00D32C04">
        <w:rPr>
          <w:sz w:val="28"/>
          <w:szCs w:val="28"/>
        </w:rPr>
        <w:t xml:space="preserve"> loved mathematics and was always counting something. Th</w:t>
      </w:r>
      <w:r w:rsidR="001B4AB4">
        <w:rPr>
          <w:sz w:val="28"/>
          <w:szCs w:val="28"/>
        </w:rPr>
        <w:t>e</w:t>
      </w:r>
      <w:r w:rsidRPr="00D32C04">
        <w:rPr>
          <w:sz w:val="28"/>
          <w:szCs w:val="28"/>
        </w:rPr>
        <w:t xml:space="preserve"> Owl was </w:t>
      </w:r>
      <w:r w:rsidR="001B4AB4">
        <w:rPr>
          <w:sz w:val="28"/>
          <w:szCs w:val="28"/>
        </w:rPr>
        <w:t>worried about the students of 2</w:t>
      </w:r>
      <w:r w:rsidRPr="00D32C04">
        <w:rPr>
          <w:sz w:val="28"/>
          <w:szCs w:val="28"/>
        </w:rPr>
        <w:t>A class because they had messy and incomplete school pencil cases.</w:t>
      </w:r>
    </w:p>
    <w:p w14:paraId="47F64D1F" w14:textId="6338B886" w:rsidR="00D32C04" w:rsidRDefault="001B4AB4" w:rsidP="007842DE">
      <w:pPr>
        <w:jc w:val="both"/>
        <w:rPr>
          <w:sz w:val="28"/>
          <w:szCs w:val="28"/>
        </w:rPr>
      </w:pPr>
      <w:r>
        <w:rPr>
          <w:sz w:val="28"/>
          <w:szCs w:val="28"/>
        </w:rPr>
        <w:t>Owl</w:t>
      </w:r>
      <w:r w:rsidR="00D32C04" w:rsidRPr="00D32C04">
        <w:rPr>
          <w:sz w:val="28"/>
          <w:szCs w:val="28"/>
        </w:rPr>
        <w:t xml:space="preserve"> wanted every student's pencil case to contain </w:t>
      </w:r>
      <w:r>
        <w:rPr>
          <w:sz w:val="28"/>
          <w:szCs w:val="28"/>
        </w:rPr>
        <w:t>everything that teacher Maja had asked</w:t>
      </w:r>
      <w:r w:rsidR="00D32C04" w:rsidRPr="00D32C04">
        <w:rPr>
          <w:sz w:val="28"/>
          <w:szCs w:val="28"/>
        </w:rPr>
        <w:t xml:space="preserve"> at the beginning of the school year: the pencil case should have the shape of a cube and it should contain 12 </w:t>
      </w:r>
      <w:r>
        <w:rPr>
          <w:sz w:val="28"/>
          <w:szCs w:val="28"/>
        </w:rPr>
        <w:t>coloured pencils</w:t>
      </w:r>
      <w:r w:rsidR="00D32C04" w:rsidRPr="00D32C04">
        <w:rPr>
          <w:sz w:val="28"/>
          <w:szCs w:val="28"/>
        </w:rPr>
        <w:t>, 10 felt-tip pens, two sharpened pencils, a cube-s</w:t>
      </w:r>
      <w:r>
        <w:rPr>
          <w:sz w:val="28"/>
          <w:szCs w:val="28"/>
        </w:rPr>
        <w:t xml:space="preserve">haped eraser, a sharpener </w:t>
      </w:r>
      <w:r w:rsidRPr="001B4AB4">
        <w:rPr>
          <w:sz w:val="28"/>
          <w:szCs w:val="28"/>
        </w:rPr>
        <w:t>in the shape of a cylinder and a rectangular ruler without curved lines on the edges.</w:t>
      </w:r>
    </w:p>
    <w:p w14:paraId="7B0A7F8A" w14:textId="30D25D38" w:rsidR="001B4AB4" w:rsidRDefault="001B4AB4" w:rsidP="007842DE">
      <w:pPr>
        <w:jc w:val="both"/>
        <w:rPr>
          <w:sz w:val="28"/>
          <w:szCs w:val="28"/>
        </w:rPr>
      </w:pPr>
      <w:r w:rsidRPr="001B4AB4">
        <w:rPr>
          <w:sz w:val="28"/>
          <w:szCs w:val="28"/>
        </w:rPr>
        <w:t xml:space="preserve">One day, during the break, </w:t>
      </w:r>
      <w:r>
        <w:rPr>
          <w:sz w:val="28"/>
          <w:szCs w:val="28"/>
        </w:rPr>
        <w:t xml:space="preserve">the owl </w:t>
      </w:r>
      <w:r w:rsidRPr="001B4AB4">
        <w:rPr>
          <w:sz w:val="28"/>
          <w:szCs w:val="28"/>
        </w:rPr>
        <w:t xml:space="preserve">examined the pencil cases of all the </w:t>
      </w:r>
      <w:r>
        <w:rPr>
          <w:sz w:val="28"/>
          <w:szCs w:val="28"/>
        </w:rPr>
        <w:t>2A</w:t>
      </w:r>
      <w:r w:rsidRPr="001B4AB4">
        <w:rPr>
          <w:sz w:val="28"/>
          <w:szCs w:val="28"/>
        </w:rPr>
        <w:t xml:space="preserve"> students and took the incomplete and messy ones.</w:t>
      </w:r>
    </w:p>
    <w:p w14:paraId="739C1E01" w14:textId="2CFA879C" w:rsidR="001B4AB4" w:rsidRDefault="001B4AB4" w:rsidP="007842DE">
      <w:pPr>
        <w:jc w:val="both"/>
        <w:rPr>
          <w:sz w:val="28"/>
          <w:szCs w:val="28"/>
        </w:rPr>
      </w:pPr>
      <w:r>
        <w:rPr>
          <w:sz w:val="28"/>
          <w:szCs w:val="28"/>
        </w:rPr>
        <w:t>When they returned to the classroom</w:t>
      </w:r>
      <w:r w:rsidRPr="001B4AB4">
        <w:rPr>
          <w:sz w:val="28"/>
          <w:szCs w:val="28"/>
        </w:rPr>
        <w:t>, some students did not have a pencil case in their bag. Nika, Nere</w:t>
      </w:r>
      <w:r>
        <w:rPr>
          <w:sz w:val="28"/>
          <w:szCs w:val="28"/>
        </w:rPr>
        <w:t>o, Marko, Duje, Mi</w:t>
      </w:r>
      <w:r w:rsidRPr="001B4AB4">
        <w:rPr>
          <w:sz w:val="28"/>
          <w:szCs w:val="28"/>
        </w:rPr>
        <w:t>a and Vita</w:t>
      </w:r>
      <w:r>
        <w:rPr>
          <w:sz w:val="28"/>
          <w:szCs w:val="28"/>
        </w:rPr>
        <w:t xml:space="preserve"> couldn't find their pencil cases</w:t>
      </w:r>
      <w:r w:rsidR="00840CCD">
        <w:rPr>
          <w:sz w:val="28"/>
          <w:szCs w:val="28"/>
        </w:rPr>
        <w:t xml:space="preserve"> in their schoolbags</w:t>
      </w:r>
      <w:r w:rsidRPr="001B4AB4">
        <w:rPr>
          <w:sz w:val="28"/>
          <w:szCs w:val="28"/>
        </w:rPr>
        <w:t xml:space="preserve">. </w:t>
      </w:r>
      <w:r>
        <w:rPr>
          <w:sz w:val="28"/>
          <w:szCs w:val="28"/>
        </w:rPr>
        <w:t>Students</w:t>
      </w:r>
      <w:r w:rsidRPr="001B4AB4">
        <w:rPr>
          <w:sz w:val="28"/>
          <w:szCs w:val="28"/>
        </w:rPr>
        <w:t xml:space="preserve"> talked about the situation </w:t>
      </w:r>
      <w:r>
        <w:rPr>
          <w:sz w:val="28"/>
          <w:szCs w:val="28"/>
        </w:rPr>
        <w:t xml:space="preserve">with the teacher </w:t>
      </w:r>
      <w:r w:rsidR="00840CCD">
        <w:rPr>
          <w:sz w:val="28"/>
          <w:szCs w:val="28"/>
        </w:rPr>
        <w:t>and concluded that they all</w:t>
      </w:r>
      <w:r w:rsidRPr="001B4AB4">
        <w:rPr>
          <w:sz w:val="28"/>
          <w:szCs w:val="28"/>
        </w:rPr>
        <w:t xml:space="preserve">, except for Vita, </w:t>
      </w:r>
      <w:r w:rsidR="00840CCD">
        <w:rPr>
          <w:sz w:val="28"/>
          <w:szCs w:val="28"/>
        </w:rPr>
        <w:t>have one thing different from all the other students.</w:t>
      </w:r>
    </w:p>
    <w:p w14:paraId="544ADD89" w14:textId="344B18EC" w:rsidR="00840CCD" w:rsidRDefault="00840CCD" w:rsidP="007842DE">
      <w:pPr>
        <w:jc w:val="both"/>
        <w:rPr>
          <w:sz w:val="28"/>
          <w:szCs w:val="28"/>
        </w:rPr>
      </w:pPr>
      <w:r w:rsidRPr="00840CCD">
        <w:rPr>
          <w:sz w:val="28"/>
          <w:szCs w:val="28"/>
        </w:rPr>
        <w:t xml:space="preserve">All the students had 12 </w:t>
      </w:r>
      <w:r>
        <w:rPr>
          <w:sz w:val="28"/>
          <w:szCs w:val="28"/>
        </w:rPr>
        <w:t>coloured pencils, except for Niko</w:t>
      </w:r>
      <w:r w:rsidRPr="00840CCD">
        <w:rPr>
          <w:sz w:val="28"/>
          <w:szCs w:val="28"/>
        </w:rPr>
        <w:t xml:space="preserve">, who had three less. </w:t>
      </w:r>
      <w:r>
        <w:rPr>
          <w:sz w:val="28"/>
          <w:szCs w:val="28"/>
        </w:rPr>
        <w:t xml:space="preserve">Together with an </w:t>
      </w:r>
      <w:r w:rsidRPr="00840CCD">
        <w:rPr>
          <w:sz w:val="28"/>
          <w:szCs w:val="28"/>
        </w:rPr>
        <w:t xml:space="preserve">eraser, sharpener and ruler, Nereo had 12 </w:t>
      </w:r>
      <w:r>
        <w:rPr>
          <w:sz w:val="28"/>
          <w:szCs w:val="28"/>
        </w:rPr>
        <w:t>coloured pencils</w:t>
      </w:r>
      <w:r w:rsidRPr="00840CCD">
        <w:rPr>
          <w:sz w:val="28"/>
          <w:szCs w:val="28"/>
        </w:rPr>
        <w:t>, 10 felt-tip pens and three sharpened pencils in his pencil case</w:t>
      </w:r>
      <w:r>
        <w:rPr>
          <w:sz w:val="28"/>
          <w:szCs w:val="28"/>
        </w:rPr>
        <w:t>. Marko had a ball-shaped eraser</w:t>
      </w:r>
      <w:r w:rsidRPr="00840CCD">
        <w:rPr>
          <w:sz w:val="28"/>
          <w:szCs w:val="28"/>
        </w:rPr>
        <w:t>. Duje had a sharpener that had all flat surfaces and an eraser that was a cuboid with all edges of equal length. Mia had a nice pink ruler that had wavy edges.</w:t>
      </w:r>
    </w:p>
    <w:p w14:paraId="0ACF53F7" w14:textId="6AC25366" w:rsidR="00840CCD" w:rsidRDefault="00840CCD" w:rsidP="007842DE">
      <w:pPr>
        <w:jc w:val="both"/>
        <w:rPr>
          <w:sz w:val="28"/>
          <w:szCs w:val="28"/>
        </w:rPr>
      </w:pPr>
      <w:r w:rsidRPr="00840CCD">
        <w:rPr>
          <w:sz w:val="28"/>
          <w:szCs w:val="28"/>
        </w:rPr>
        <w:t>Vita had exactly the same eraser, sharpener and ruler as the teacher</w:t>
      </w:r>
      <w:r>
        <w:rPr>
          <w:sz w:val="28"/>
          <w:szCs w:val="28"/>
        </w:rPr>
        <w:t xml:space="preserve"> said, and </w:t>
      </w:r>
      <w:r w:rsidRPr="00840CCD">
        <w:rPr>
          <w:sz w:val="28"/>
          <w:szCs w:val="28"/>
        </w:rPr>
        <w:t xml:space="preserve">as many </w:t>
      </w:r>
      <w:r>
        <w:rPr>
          <w:sz w:val="28"/>
          <w:szCs w:val="28"/>
        </w:rPr>
        <w:t>coloured pencils</w:t>
      </w:r>
      <w:r w:rsidRPr="00840CCD">
        <w:rPr>
          <w:sz w:val="28"/>
          <w:szCs w:val="28"/>
        </w:rPr>
        <w:t xml:space="preserve">, felt-tip pens and sharpened pencils as needed. The students did not understand why Vita's pencil case was </w:t>
      </w:r>
      <w:r>
        <w:rPr>
          <w:sz w:val="28"/>
          <w:szCs w:val="28"/>
        </w:rPr>
        <w:t xml:space="preserve">also </w:t>
      </w:r>
      <w:r w:rsidRPr="00840CCD">
        <w:rPr>
          <w:sz w:val="28"/>
          <w:szCs w:val="28"/>
        </w:rPr>
        <w:t>missing.</w:t>
      </w:r>
    </w:p>
    <w:p w14:paraId="1E6CDEBF" w14:textId="16C04D13" w:rsidR="006C230C" w:rsidRPr="00E75345" w:rsidRDefault="00840CCD" w:rsidP="00E75345">
      <w:pPr>
        <w:jc w:val="both"/>
        <w:rPr>
          <w:sz w:val="28"/>
          <w:szCs w:val="28"/>
        </w:rPr>
      </w:pPr>
      <w:r w:rsidRPr="00840CCD">
        <w:rPr>
          <w:sz w:val="28"/>
          <w:szCs w:val="28"/>
        </w:rPr>
        <w:t xml:space="preserve">After </w:t>
      </w:r>
      <w:r w:rsidR="00E75345">
        <w:rPr>
          <w:sz w:val="28"/>
          <w:szCs w:val="28"/>
        </w:rPr>
        <w:t xml:space="preserve">PE class </w:t>
      </w:r>
      <w:r w:rsidRPr="00840CCD">
        <w:rPr>
          <w:sz w:val="28"/>
          <w:szCs w:val="28"/>
        </w:rPr>
        <w:t>s</w:t>
      </w:r>
      <w:r w:rsidR="00E75345">
        <w:rPr>
          <w:sz w:val="28"/>
          <w:szCs w:val="28"/>
        </w:rPr>
        <w:t>tudents returned to their seats and</w:t>
      </w:r>
      <w:r w:rsidRPr="00840CCD">
        <w:rPr>
          <w:sz w:val="28"/>
          <w:szCs w:val="28"/>
        </w:rPr>
        <w:t xml:space="preserve"> everyone had their pencil cases on the </w:t>
      </w:r>
      <w:r w:rsidR="00E75345">
        <w:rPr>
          <w:sz w:val="28"/>
          <w:szCs w:val="28"/>
        </w:rPr>
        <w:t>desk</w:t>
      </w:r>
      <w:r w:rsidRPr="00840CCD">
        <w:rPr>
          <w:sz w:val="28"/>
          <w:szCs w:val="28"/>
        </w:rPr>
        <w:t>. The students curiously took a look at Vita's</w:t>
      </w:r>
      <w:r w:rsidR="00E75345">
        <w:rPr>
          <w:sz w:val="28"/>
          <w:szCs w:val="28"/>
        </w:rPr>
        <w:t xml:space="preserve"> pencil case. Instead of 12 too</w:t>
      </w:r>
      <w:r w:rsidRPr="00840CCD">
        <w:rPr>
          <w:sz w:val="28"/>
          <w:szCs w:val="28"/>
        </w:rPr>
        <w:t xml:space="preserve"> short </w:t>
      </w:r>
      <w:r w:rsidR="00E75345">
        <w:rPr>
          <w:sz w:val="28"/>
          <w:szCs w:val="28"/>
        </w:rPr>
        <w:t>coloured pencils</w:t>
      </w:r>
      <w:r w:rsidRPr="00840CCD">
        <w:rPr>
          <w:sz w:val="28"/>
          <w:szCs w:val="28"/>
        </w:rPr>
        <w:t xml:space="preserve"> which </w:t>
      </w:r>
      <w:r w:rsidR="00E75345">
        <w:rPr>
          <w:sz w:val="28"/>
          <w:szCs w:val="28"/>
        </w:rPr>
        <w:t>Vita used to colour</w:t>
      </w:r>
      <w:r w:rsidRPr="00840CCD">
        <w:rPr>
          <w:sz w:val="28"/>
          <w:szCs w:val="28"/>
        </w:rPr>
        <w:t xml:space="preserve">, there were now 12 completely new </w:t>
      </w:r>
      <w:r w:rsidR="00E75345">
        <w:rPr>
          <w:sz w:val="28"/>
          <w:szCs w:val="28"/>
        </w:rPr>
        <w:t>coloured pencils</w:t>
      </w:r>
      <w:r w:rsidRPr="00840CCD">
        <w:rPr>
          <w:sz w:val="28"/>
          <w:szCs w:val="28"/>
        </w:rPr>
        <w:t xml:space="preserve"> in Vita's pencil case</w:t>
      </w:r>
      <w:r w:rsidR="00E75345">
        <w:rPr>
          <w:sz w:val="28"/>
          <w:szCs w:val="28"/>
        </w:rPr>
        <w:t>. I</w:t>
      </w:r>
      <w:r w:rsidRPr="00840CCD">
        <w:rPr>
          <w:sz w:val="28"/>
          <w:szCs w:val="28"/>
        </w:rPr>
        <w:t xml:space="preserve">nstead of a small cube-shaped eraser with which Vita could </w:t>
      </w:r>
      <w:r w:rsidR="00E75345">
        <w:rPr>
          <w:sz w:val="28"/>
          <w:szCs w:val="28"/>
        </w:rPr>
        <w:t>hardly</w:t>
      </w:r>
      <w:r w:rsidRPr="00840CCD">
        <w:rPr>
          <w:sz w:val="28"/>
          <w:szCs w:val="28"/>
        </w:rPr>
        <w:t xml:space="preserve"> erase </w:t>
      </w:r>
      <w:r w:rsidR="00E75345">
        <w:rPr>
          <w:sz w:val="28"/>
          <w:szCs w:val="28"/>
        </w:rPr>
        <w:t>anything</w:t>
      </w:r>
      <w:r w:rsidRPr="00840CCD">
        <w:rPr>
          <w:sz w:val="28"/>
          <w:szCs w:val="28"/>
        </w:rPr>
        <w:t>, there was now a new cube-shaped eraser in her pencil case.</w:t>
      </w:r>
    </w:p>
    <w:p w14:paraId="006C8B95" w14:textId="77777777" w:rsidR="006C230C" w:rsidRDefault="006C230C" w:rsidP="007842DE"/>
    <w:p w14:paraId="6A598633" w14:textId="77777777" w:rsidR="00E75345" w:rsidRDefault="00E75345" w:rsidP="007842DE"/>
    <w:p w14:paraId="5AE3F9E2" w14:textId="2C5B7EB3" w:rsidR="00E75345" w:rsidRDefault="00E75345" w:rsidP="007842DE">
      <w:pPr>
        <w:rPr>
          <w:sz w:val="28"/>
          <w:szCs w:val="28"/>
        </w:rPr>
      </w:pPr>
      <w:r w:rsidRPr="00E75345">
        <w:rPr>
          <w:sz w:val="28"/>
          <w:szCs w:val="28"/>
        </w:rPr>
        <w:lastRenderedPageBreak/>
        <w:t>ANSWER THE FOLLOWING QUESTIONS IN FULL SENTENCES.</w:t>
      </w:r>
    </w:p>
    <w:p w14:paraId="5691EE7B" w14:textId="6A0FE5E5" w:rsidR="00E75345" w:rsidRDefault="00E75345" w:rsidP="00E75345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E75345">
        <w:rPr>
          <w:sz w:val="28"/>
          <w:szCs w:val="28"/>
        </w:rPr>
        <w:t>How many felt-tip pens did Vita have in the pencil case?</w:t>
      </w:r>
    </w:p>
    <w:p w14:paraId="73AAAA60" w14:textId="77777777" w:rsidR="007842DE" w:rsidRDefault="007842DE" w:rsidP="007842DE">
      <w:pPr>
        <w:pStyle w:val="ListParagraph"/>
        <w:ind w:left="1080"/>
        <w:jc w:val="both"/>
        <w:rPr>
          <w:sz w:val="28"/>
          <w:szCs w:val="28"/>
        </w:rPr>
      </w:pPr>
    </w:p>
    <w:p w14:paraId="75572A3F" w14:textId="77777777" w:rsidR="007842DE" w:rsidRDefault="007842DE" w:rsidP="007842DE">
      <w:pPr>
        <w:pStyle w:val="ListParagraph"/>
        <w:spacing w:line="48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2BFC9904" w14:textId="77777777" w:rsidR="007842DE" w:rsidRDefault="007842DE" w:rsidP="007842DE">
      <w:pPr>
        <w:pStyle w:val="ListParagraph"/>
        <w:spacing w:line="48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1486F81C" w14:textId="77777777" w:rsidR="007842DE" w:rsidRDefault="007842DE" w:rsidP="007842DE">
      <w:pPr>
        <w:pStyle w:val="ListParagraph"/>
        <w:spacing w:line="48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18E912DB" w14:textId="77777777" w:rsidR="007842DE" w:rsidRDefault="007842DE" w:rsidP="007842DE">
      <w:pPr>
        <w:pStyle w:val="ListParagraph"/>
        <w:spacing w:line="48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75FB0608" w14:textId="77777777" w:rsidR="00E75345" w:rsidRPr="00A92DD7" w:rsidRDefault="00E75345" w:rsidP="007842DE">
      <w:pPr>
        <w:pStyle w:val="ListParagraph"/>
        <w:spacing w:line="480" w:lineRule="auto"/>
        <w:ind w:left="1080"/>
        <w:jc w:val="both"/>
        <w:rPr>
          <w:sz w:val="28"/>
          <w:szCs w:val="28"/>
        </w:rPr>
      </w:pPr>
    </w:p>
    <w:p w14:paraId="5C1B0E2D" w14:textId="082E682F" w:rsidR="00E75345" w:rsidRPr="00E75345" w:rsidRDefault="00E75345" w:rsidP="00E75345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E75345">
        <w:rPr>
          <w:sz w:val="28"/>
          <w:szCs w:val="28"/>
        </w:rPr>
        <w:t xml:space="preserve"> How many coloured pencils did Nika have in her pencil case?</w:t>
      </w:r>
    </w:p>
    <w:p w14:paraId="4CB85144" w14:textId="77777777" w:rsidR="007842DE" w:rsidRDefault="007842DE" w:rsidP="007842DE">
      <w:pPr>
        <w:pStyle w:val="ListParagraph"/>
        <w:ind w:left="1080"/>
        <w:jc w:val="both"/>
        <w:rPr>
          <w:sz w:val="28"/>
          <w:szCs w:val="28"/>
        </w:rPr>
      </w:pPr>
    </w:p>
    <w:p w14:paraId="56128939" w14:textId="77777777" w:rsidR="007842DE" w:rsidRDefault="007842DE" w:rsidP="007842DE">
      <w:pPr>
        <w:pStyle w:val="ListParagraph"/>
        <w:spacing w:line="48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202742A6" w14:textId="77777777" w:rsidR="007842DE" w:rsidRDefault="007842DE" w:rsidP="007842DE">
      <w:pPr>
        <w:pStyle w:val="ListParagraph"/>
        <w:spacing w:line="48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1D34A636" w14:textId="77777777" w:rsidR="007842DE" w:rsidRDefault="007842DE" w:rsidP="007842DE">
      <w:pPr>
        <w:pStyle w:val="ListParagraph"/>
        <w:spacing w:line="48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7240103E" w14:textId="1EBC163B" w:rsidR="00E75345" w:rsidRDefault="00E75345">
      <w:r>
        <w:rPr>
          <w:sz w:val="28"/>
          <w:szCs w:val="28"/>
        </w:rPr>
        <w:t xml:space="preserve">                 ________________________________________________________</w:t>
      </w:r>
    </w:p>
    <w:p w14:paraId="49842AC7" w14:textId="6E69F745" w:rsidR="00E75345" w:rsidRPr="00A92DD7" w:rsidRDefault="00E75345" w:rsidP="007842DE">
      <w:pPr>
        <w:pStyle w:val="ListParagraph"/>
        <w:spacing w:line="480" w:lineRule="auto"/>
        <w:ind w:left="1080"/>
        <w:jc w:val="both"/>
        <w:rPr>
          <w:sz w:val="28"/>
          <w:szCs w:val="28"/>
        </w:rPr>
      </w:pPr>
    </w:p>
    <w:p w14:paraId="56289034" w14:textId="11C0A71F" w:rsidR="00E75345" w:rsidRDefault="00E75345" w:rsidP="00E75345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What was missing from Duje</w:t>
      </w:r>
      <w:r w:rsidRPr="00E75345">
        <w:rPr>
          <w:sz w:val="28"/>
          <w:szCs w:val="28"/>
        </w:rPr>
        <w:t>'s pencil case?</w:t>
      </w:r>
    </w:p>
    <w:p w14:paraId="65FE629B" w14:textId="77777777" w:rsidR="007842DE" w:rsidRDefault="007842DE" w:rsidP="007842DE">
      <w:pPr>
        <w:pStyle w:val="ListParagraph"/>
        <w:ind w:left="1080"/>
        <w:jc w:val="both"/>
        <w:rPr>
          <w:sz w:val="28"/>
          <w:szCs w:val="28"/>
        </w:rPr>
      </w:pPr>
    </w:p>
    <w:p w14:paraId="6B19C945" w14:textId="77777777" w:rsidR="007842DE" w:rsidRDefault="007842DE" w:rsidP="007842DE">
      <w:pPr>
        <w:pStyle w:val="ListParagraph"/>
        <w:spacing w:line="48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574B4AA9" w14:textId="77777777" w:rsidR="007842DE" w:rsidRDefault="007842DE" w:rsidP="007842DE">
      <w:pPr>
        <w:pStyle w:val="ListParagraph"/>
        <w:spacing w:line="48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7E7C1320" w14:textId="77777777" w:rsidR="007842DE" w:rsidRDefault="007842DE" w:rsidP="007842DE">
      <w:pPr>
        <w:pStyle w:val="ListParagraph"/>
        <w:spacing w:line="48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78F6BBBE" w14:textId="77777777" w:rsidR="007842DE" w:rsidRPr="00A92DD7" w:rsidRDefault="007842DE" w:rsidP="007842DE">
      <w:pPr>
        <w:pStyle w:val="ListParagraph"/>
        <w:spacing w:line="48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30ADAB14" w14:textId="77777777" w:rsidR="00E75345" w:rsidRDefault="00E75345" w:rsidP="007842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0080CC9E" w14:textId="77777777" w:rsidR="00E75345" w:rsidRDefault="00E75345" w:rsidP="007842DE">
      <w:pPr>
        <w:jc w:val="both"/>
        <w:rPr>
          <w:sz w:val="28"/>
          <w:szCs w:val="28"/>
        </w:rPr>
      </w:pPr>
    </w:p>
    <w:p w14:paraId="6836742E" w14:textId="6D1B2B12" w:rsidR="00E75345" w:rsidRDefault="00E75345" w:rsidP="007842DE">
      <w:pPr>
        <w:jc w:val="both"/>
        <w:rPr>
          <w:sz w:val="28"/>
          <w:szCs w:val="28"/>
        </w:rPr>
      </w:pPr>
      <w:r w:rsidRPr="00E75345">
        <w:rPr>
          <w:sz w:val="28"/>
          <w:szCs w:val="28"/>
        </w:rPr>
        <w:lastRenderedPageBreak/>
        <w:t>READ THE FOLLOWING QUESTIONS, THINK AND RE</w:t>
      </w:r>
      <w:r>
        <w:rPr>
          <w:sz w:val="28"/>
          <w:szCs w:val="28"/>
        </w:rPr>
        <w:t>AD THE TEXT AGAIN</w:t>
      </w:r>
      <w:r w:rsidR="00B24467">
        <w:rPr>
          <w:sz w:val="28"/>
          <w:szCs w:val="28"/>
        </w:rPr>
        <w:t xml:space="preserve">, WE WILL ANSWER THEM </w:t>
      </w:r>
      <w:r w:rsidRPr="00E75345">
        <w:rPr>
          <w:sz w:val="28"/>
          <w:szCs w:val="28"/>
        </w:rPr>
        <w:t>TOGETHER.</w:t>
      </w:r>
    </w:p>
    <w:p w14:paraId="127C566D" w14:textId="02966075" w:rsidR="00B24467" w:rsidRPr="00A92DD7" w:rsidRDefault="00B24467" w:rsidP="00B24467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B24467">
        <w:rPr>
          <w:sz w:val="28"/>
          <w:szCs w:val="28"/>
        </w:rPr>
        <w:t>Nereo had absolutely no idea why the Owl took his pencil case. Do you know why Sova the mathematician took Nere</w:t>
      </w:r>
      <w:r>
        <w:rPr>
          <w:sz w:val="28"/>
          <w:szCs w:val="28"/>
        </w:rPr>
        <w:t>o</w:t>
      </w:r>
      <w:r w:rsidRPr="00B24467">
        <w:rPr>
          <w:sz w:val="28"/>
          <w:szCs w:val="28"/>
        </w:rPr>
        <w:t>'s pencil case?</w:t>
      </w:r>
    </w:p>
    <w:p w14:paraId="451CBB15" w14:textId="77777777" w:rsidR="00B24467" w:rsidRDefault="00B24467" w:rsidP="00B24467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B24467">
        <w:rPr>
          <w:sz w:val="28"/>
          <w:szCs w:val="28"/>
        </w:rPr>
        <w:t>What shape is Ljiljana's pencil case and what is in it?</w:t>
      </w:r>
    </w:p>
    <w:p w14:paraId="56AB31F2" w14:textId="39CAF9AF" w:rsidR="006822BB" w:rsidRPr="006C230C" w:rsidRDefault="00B24467" w:rsidP="00B24467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B24467">
        <w:rPr>
          <w:sz w:val="28"/>
          <w:szCs w:val="28"/>
        </w:rPr>
        <w:t xml:space="preserve">Think and </w:t>
      </w:r>
      <w:r>
        <w:rPr>
          <w:sz w:val="28"/>
          <w:szCs w:val="28"/>
        </w:rPr>
        <w:t>say</w:t>
      </w:r>
      <w:bookmarkStart w:id="0" w:name="_GoBack"/>
      <w:bookmarkEnd w:id="0"/>
      <w:r w:rsidRPr="00B24467">
        <w:rPr>
          <w:sz w:val="28"/>
          <w:szCs w:val="28"/>
        </w:rPr>
        <w:t>. Why did Sova take Vita's pencil case?</w:t>
      </w:r>
    </w:p>
    <w:sectPr w:rsidR="006822BB" w:rsidRPr="006C230C" w:rsidSect="006C230C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7CE921" w14:textId="77777777" w:rsidR="00711328" w:rsidRDefault="00711328" w:rsidP="004D5B6F">
      <w:pPr>
        <w:spacing w:after="0" w:line="240" w:lineRule="auto"/>
      </w:pPr>
      <w:r>
        <w:separator/>
      </w:r>
    </w:p>
  </w:endnote>
  <w:endnote w:type="continuationSeparator" w:id="0">
    <w:p w14:paraId="0A7ADD20" w14:textId="77777777" w:rsidR="00711328" w:rsidRDefault="00711328" w:rsidP="004D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6D25F5" w14:textId="77777777" w:rsidR="00711328" w:rsidRDefault="00711328" w:rsidP="004D5B6F">
      <w:pPr>
        <w:spacing w:after="0" w:line="240" w:lineRule="auto"/>
      </w:pPr>
      <w:r>
        <w:separator/>
      </w:r>
    </w:p>
  </w:footnote>
  <w:footnote w:type="continuationSeparator" w:id="0">
    <w:p w14:paraId="66B81C07" w14:textId="77777777" w:rsidR="00711328" w:rsidRDefault="00711328" w:rsidP="004D5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7894D" w14:textId="77777777" w:rsidR="00871605" w:rsidRDefault="00711328">
    <w:pPr>
      <w:pStyle w:val="Header"/>
    </w:pPr>
    <w:r>
      <w:rPr>
        <w:noProof/>
        <w:lang w:eastAsia="hr-HR"/>
      </w:rPr>
      <w:pict w14:anchorId="12177E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2050" type="#_x0000_t75" style="position:absolute;margin-left:0;margin-top:0;width:466.6pt;height:410.55pt;z-index:-251657216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AADC1" w14:textId="77777777" w:rsidR="004E4CB6" w:rsidRDefault="00711328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2A5C06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9.2pt;height:69.6pt">
          <v:imagedata r:id="rId1" o:title="logo crno- crveni"/>
        </v:shape>
      </w:pict>
    </w:r>
  </w:p>
  <w:p w14:paraId="14C89B49" w14:textId="77777777" w:rsidR="004D5B6F" w:rsidRDefault="00711328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27726A31">
        <v:shape id="WordPictureWatermark253974673" o:spid="_x0000_s2051" type="#_x0000_t75" style="position:absolute;left:0;text-align:left;margin-left:-51.4pt;margin-top:76.7pt;width:557.2pt;height:490.25pt;z-index:-251656192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539D0" w14:textId="77777777" w:rsidR="00871605" w:rsidRDefault="00711328">
    <w:pPr>
      <w:pStyle w:val="Header"/>
    </w:pPr>
    <w:r>
      <w:rPr>
        <w:noProof/>
        <w:lang w:eastAsia="hr-HR"/>
      </w:rPr>
      <w:pict w14:anchorId="6B609F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2049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C7EDF"/>
    <w:multiLevelType w:val="hybridMultilevel"/>
    <w:tmpl w:val="B52A989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EE84413"/>
    <w:multiLevelType w:val="hybridMultilevel"/>
    <w:tmpl w:val="D714C26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2DE"/>
    <w:rsid w:val="001A3B90"/>
    <w:rsid w:val="001B4AB4"/>
    <w:rsid w:val="002010FC"/>
    <w:rsid w:val="002706EC"/>
    <w:rsid w:val="00411804"/>
    <w:rsid w:val="00415455"/>
    <w:rsid w:val="004D5B6F"/>
    <w:rsid w:val="004E4CB6"/>
    <w:rsid w:val="00571798"/>
    <w:rsid w:val="00576A62"/>
    <w:rsid w:val="00636127"/>
    <w:rsid w:val="006C230C"/>
    <w:rsid w:val="00711328"/>
    <w:rsid w:val="007842DE"/>
    <w:rsid w:val="00827732"/>
    <w:rsid w:val="00840CCD"/>
    <w:rsid w:val="00871605"/>
    <w:rsid w:val="009334B7"/>
    <w:rsid w:val="00B24467"/>
    <w:rsid w:val="00C50D88"/>
    <w:rsid w:val="00CC0467"/>
    <w:rsid w:val="00D32C04"/>
    <w:rsid w:val="00D51FE6"/>
    <w:rsid w:val="00D8617F"/>
    <w:rsid w:val="00E01F56"/>
    <w:rsid w:val="00E55246"/>
    <w:rsid w:val="00E75345"/>
    <w:rsid w:val="00E9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DDA0F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2DE"/>
    <w:pPr>
      <w:suppressAutoHyphens/>
      <w:autoSpaceDN w:val="0"/>
      <w:spacing w:line="254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rsid w:val="007842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2DE"/>
    <w:pPr>
      <w:suppressAutoHyphens/>
      <w:autoSpaceDN w:val="0"/>
      <w:spacing w:line="254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rsid w:val="007842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\vizualni%20identite\template\template1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a6ab76a3-83c0-4fd1-9310-8277f7fcc0cb" xsi:nil="true"/>
    <LMS_Mappings xmlns="a6ab76a3-83c0-4fd1-9310-8277f7fcc0cb" xsi:nil="true"/>
    <Teams_Channel_Section_Location xmlns="a6ab76a3-83c0-4fd1-9310-8277f7fcc0cb" xsi:nil="true"/>
    <Math_Settings xmlns="a6ab76a3-83c0-4fd1-9310-8277f7fcc0cb" xsi:nil="true"/>
    <AppVersion xmlns="a6ab76a3-83c0-4fd1-9310-8277f7fcc0cb" xsi:nil="true"/>
    <Invited_Leaders xmlns="a6ab76a3-83c0-4fd1-9310-8277f7fcc0cb" xsi:nil="true"/>
    <Invited_Members xmlns="a6ab76a3-83c0-4fd1-9310-8277f7fcc0cb" xsi:nil="true"/>
    <Templates xmlns="a6ab76a3-83c0-4fd1-9310-8277f7fcc0cb" xsi:nil="true"/>
    <Has_Leaders_Only_SectionGroup xmlns="a6ab76a3-83c0-4fd1-9310-8277f7fcc0cb" xsi:nil="true"/>
    <Distribution_Groups xmlns="a6ab76a3-83c0-4fd1-9310-8277f7fcc0cb" xsi:nil="true"/>
    <TeamsChannelId xmlns="a6ab76a3-83c0-4fd1-9310-8277f7fcc0cb" xsi:nil="true"/>
    <CultureName xmlns="a6ab76a3-83c0-4fd1-9310-8277f7fcc0cb" xsi:nil="true"/>
    <Owner xmlns="a6ab76a3-83c0-4fd1-9310-8277f7fcc0cb">
      <UserInfo>
        <DisplayName/>
        <AccountId xsi:nil="true"/>
        <AccountType/>
      </UserInfo>
    </Owner>
    <Leaders xmlns="a6ab76a3-83c0-4fd1-9310-8277f7fcc0cb">
      <UserInfo>
        <DisplayName/>
        <AccountId xsi:nil="true"/>
        <AccountType/>
      </UserInfo>
    </Leaders>
    <IsNotebookLocked xmlns="a6ab76a3-83c0-4fd1-9310-8277f7fcc0cb" xsi:nil="true"/>
    <DefaultSectionNames xmlns="a6ab76a3-83c0-4fd1-9310-8277f7fcc0cb" xsi:nil="true"/>
    <Is_Collaboration_Space_Locked xmlns="a6ab76a3-83c0-4fd1-9310-8277f7fcc0cb" xsi:nil="true"/>
    <Members xmlns="a6ab76a3-83c0-4fd1-9310-8277f7fcc0cb">
      <UserInfo>
        <DisplayName/>
        <AccountId xsi:nil="true"/>
        <AccountType/>
      </UserInfo>
    </Members>
    <Member_Groups xmlns="a6ab76a3-83c0-4fd1-9310-8277f7fcc0cb">
      <UserInfo>
        <DisplayName/>
        <AccountId xsi:nil="true"/>
        <AccountType/>
      </UserInfo>
    </Member_Groups>
    <NotebookType xmlns="a6ab76a3-83c0-4fd1-9310-8277f7fcc0cb" xsi:nil="true"/>
    <FolderType xmlns="a6ab76a3-83c0-4fd1-9310-8277f7fcc0c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7B458E19C89449AF5522DEF9AC583" ma:contentTypeVersion="30" ma:contentTypeDescription="Create a new document." ma:contentTypeScope="" ma:versionID="89e2f7d6bfe23dd33a9377bb8f424507">
  <xsd:schema xmlns:xsd="http://www.w3.org/2001/XMLSchema" xmlns:xs="http://www.w3.org/2001/XMLSchema" xmlns:p="http://schemas.microsoft.com/office/2006/metadata/properties" xmlns:ns2="a6ab76a3-83c0-4fd1-9310-8277f7fcc0cb" targetNamespace="http://schemas.microsoft.com/office/2006/metadata/properties" ma:root="true" ma:fieldsID="9927d2db9f3ac30dca3d4118aeb4be90" ns2:_="">
    <xsd:import namespace="a6ab76a3-83c0-4fd1-9310-8277f7fcc0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b76a3-83c0-4fd1-9310-8277f7fcc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  <ds:schemaRef ds:uri="a6ab76a3-83c0-4fd1-9310-8277f7fcc0cb"/>
  </ds:schemaRefs>
</ds:datastoreItem>
</file>

<file path=customXml/itemProps2.xml><?xml version="1.0" encoding="utf-8"?>
<ds:datastoreItem xmlns:ds="http://schemas.openxmlformats.org/officeDocument/2006/customXml" ds:itemID="{15785A1A-BE42-41B0-8FE5-CD8C436CF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b76a3-83c0-4fd1-9310-8277f7fcc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template1</Template>
  <TotalTime>44</TotalTime>
  <Pages>1</Pages>
  <Words>513</Words>
  <Characters>2925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Korisnik</cp:lastModifiedBy>
  <cp:revision>15</cp:revision>
  <cp:lastPrinted>2022-03-01T11:03:00Z</cp:lastPrinted>
  <dcterms:created xsi:type="dcterms:W3CDTF">2022-03-01T11:03:00Z</dcterms:created>
  <dcterms:modified xsi:type="dcterms:W3CDTF">2022-10-07T13:44:00Z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0x0101006307B458E19C89449AF5522DEF9AC583</vt:lpwstr>
  </property>
</Properties>
</file>