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2B653F" w14:textId="5138CD06" w:rsidR="00935C8F" w:rsidRPr="0011224B" w:rsidRDefault="00647674" w:rsidP="0011224B">
      <w:pPr>
        <w:jc w:val="center"/>
        <w:rPr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>PREBROJI ME I OBOJI ME</w:t>
      </w:r>
      <w:r w:rsidR="0011224B">
        <w:rPr>
          <w:sz w:val="24"/>
          <w:szCs w:val="24"/>
        </w:rPr>
        <w:t>!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159"/>
        <w:gridCol w:w="482"/>
        <w:gridCol w:w="4642"/>
      </w:tblGrid>
      <w:tr w:rsidR="00C437F9" w14:paraId="5A02DEFE" w14:textId="77777777" w:rsidTr="00480AFC">
        <w:tc>
          <w:tcPr>
            <w:tcW w:w="9283" w:type="dxa"/>
            <w:gridSpan w:val="3"/>
          </w:tcPr>
          <w:p w14:paraId="436D7A8A" w14:textId="0B8B9EC8" w:rsidR="00C437F9" w:rsidRDefault="00647674" w:rsidP="00343902">
            <w:pPr>
              <w:pStyle w:val="ListParagraph"/>
              <w:numPr>
                <w:ilvl w:val="0"/>
                <w:numId w:val="5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OBOJI DONJU SLIKU TAKO DA PLOČICE KOJE SU ISTOG OBLIKA OBOJIŠ ISTOM BOJOM.</w:t>
            </w:r>
          </w:p>
        </w:tc>
      </w:tr>
      <w:tr w:rsidR="00C437F9" w14:paraId="422AFF7C" w14:textId="77777777" w:rsidTr="00480AFC">
        <w:tc>
          <w:tcPr>
            <w:tcW w:w="9283" w:type="dxa"/>
            <w:gridSpan w:val="3"/>
          </w:tcPr>
          <w:p w14:paraId="7AA5B559" w14:textId="2A5A436F" w:rsidR="00C437F9" w:rsidRDefault="00666A5B" w:rsidP="00666A5B">
            <w:pPr>
              <w:pStyle w:val="ListParagraph"/>
              <w:jc w:val="both"/>
              <w:rPr>
                <w:sz w:val="24"/>
                <w:szCs w:val="24"/>
              </w:rPr>
            </w:pPr>
            <w:r w:rsidRPr="00666A5B">
              <w:rPr>
                <w:noProof/>
                <w:sz w:val="24"/>
                <w:szCs w:val="24"/>
              </w:rPr>
              <w:drawing>
                <wp:inline distT="0" distB="0" distL="0" distR="0" wp14:anchorId="63D9BCD5" wp14:editId="606E0FD3">
                  <wp:extent cx="4861560" cy="318169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8100" t="5794" r="11154" b="6025"/>
                          <a:stretch/>
                        </pic:blipFill>
                        <pic:spPr bwMode="auto">
                          <a:xfrm>
                            <a:off x="0" y="0"/>
                            <a:ext cx="4874419" cy="31901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2832" w14:paraId="441A56A2" w14:textId="77777777" w:rsidTr="00480AFC">
        <w:trPr>
          <w:trHeight w:val="284"/>
        </w:trPr>
        <w:tc>
          <w:tcPr>
            <w:tcW w:w="4159" w:type="dxa"/>
          </w:tcPr>
          <w:p w14:paraId="5A8BAF19" w14:textId="08A50221" w:rsidR="003C2832" w:rsidRDefault="00387A98" w:rsidP="007E1695">
            <w:pPr>
              <w:pStyle w:val="ListParagraph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BOJA</w:t>
            </w:r>
          </w:p>
        </w:tc>
        <w:tc>
          <w:tcPr>
            <w:tcW w:w="5124" w:type="dxa"/>
            <w:gridSpan w:val="2"/>
          </w:tcPr>
          <w:p w14:paraId="4C1105DA" w14:textId="7CDD6DC0" w:rsidR="003C2832" w:rsidRDefault="00387A98" w:rsidP="007E1695">
            <w:pPr>
              <w:pStyle w:val="List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BROJ PLOČICA</w:t>
            </w:r>
          </w:p>
        </w:tc>
      </w:tr>
      <w:tr w:rsidR="00387A98" w14:paraId="07D38362" w14:textId="77777777" w:rsidTr="00480AFC">
        <w:trPr>
          <w:trHeight w:val="567"/>
        </w:trPr>
        <w:tc>
          <w:tcPr>
            <w:tcW w:w="4159" w:type="dxa"/>
          </w:tcPr>
          <w:p w14:paraId="0A312CD6" w14:textId="77777777" w:rsidR="00387A98" w:rsidRDefault="00387A98" w:rsidP="00C437F9">
            <w:pPr>
              <w:pStyle w:val="ListParagraph"/>
              <w:rPr>
                <w:sz w:val="24"/>
                <w:szCs w:val="24"/>
              </w:rPr>
            </w:pPr>
          </w:p>
        </w:tc>
        <w:tc>
          <w:tcPr>
            <w:tcW w:w="5124" w:type="dxa"/>
            <w:gridSpan w:val="2"/>
          </w:tcPr>
          <w:p w14:paraId="1B68355A" w14:textId="43ED85C2" w:rsidR="00387A98" w:rsidRDefault="00387A98" w:rsidP="00C437F9">
            <w:pPr>
              <w:pStyle w:val="ListParagraph"/>
              <w:rPr>
                <w:sz w:val="24"/>
                <w:szCs w:val="24"/>
              </w:rPr>
            </w:pPr>
          </w:p>
        </w:tc>
      </w:tr>
      <w:tr w:rsidR="00387A98" w14:paraId="0E1067DB" w14:textId="77777777" w:rsidTr="00480AFC">
        <w:trPr>
          <w:trHeight w:val="567"/>
        </w:trPr>
        <w:tc>
          <w:tcPr>
            <w:tcW w:w="4159" w:type="dxa"/>
          </w:tcPr>
          <w:p w14:paraId="670EB5BC" w14:textId="77777777" w:rsidR="00387A98" w:rsidRDefault="00387A98" w:rsidP="00C437F9">
            <w:pPr>
              <w:pStyle w:val="ListParagraph"/>
              <w:rPr>
                <w:sz w:val="24"/>
                <w:szCs w:val="24"/>
              </w:rPr>
            </w:pPr>
          </w:p>
        </w:tc>
        <w:tc>
          <w:tcPr>
            <w:tcW w:w="5124" w:type="dxa"/>
            <w:gridSpan w:val="2"/>
          </w:tcPr>
          <w:p w14:paraId="5863F73B" w14:textId="26174DC1" w:rsidR="00387A98" w:rsidRDefault="00387A98" w:rsidP="00C437F9">
            <w:pPr>
              <w:pStyle w:val="ListParagraph"/>
              <w:rPr>
                <w:sz w:val="24"/>
                <w:szCs w:val="24"/>
              </w:rPr>
            </w:pPr>
          </w:p>
        </w:tc>
      </w:tr>
      <w:tr w:rsidR="00387A98" w14:paraId="3CA8D649" w14:textId="77777777" w:rsidTr="00480AFC">
        <w:trPr>
          <w:trHeight w:val="567"/>
        </w:trPr>
        <w:tc>
          <w:tcPr>
            <w:tcW w:w="4159" w:type="dxa"/>
          </w:tcPr>
          <w:p w14:paraId="69A052BE" w14:textId="77777777" w:rsidR="00387A98" w:rsidRDefault="00387A98" w:rsidP="00C437F9">
            <w:pPr>
              <w:pStyle w:val="ListParagraph"/>
              <w:rPr>
                <w:sz w:val="24"/>
                <w:szCs w:val="24"/>
              </w:rPr>
            </w:pPr>
          </w:p>
        </w:tc>
        <w:tc>
          <w:tcPr>
            <w:tcW w:w="5124" w:type="dxa"/>
            <w:gridSpan w:val="2"/>
          </w:tcPr>
          <w:p w14:paraId="266CF2BC" w14:textId="588B0DE1" w:rsidR="00387A98" w:rsidRDefault="00387A98" w:rsidP="00C437F9">
            <w:pPr>
              <w:pStyle w:val="ListParagraph"/>
              <w:rPr>
                <w:sz w:val="24"/>
                <w:szCs w:val="24"/>
              </w:rPr>
            </w:pPr>
          </w:p>
        </w:tc>
      </w:tr>
      <w:tr w:rsidR="00387A98" w14:paraId="6BFB3B13" w14:textId="77777777" w:rsidTr="00480AFC">
        <w:trPr>
          <w:trHeight w:val="567"/>
        </w:trPr>
        <w:tc>
          <w:tcPr>
            <w:tcW w:w="4159" w:type="dxa"/>
          </w:tcPr>
          <w:p w14:paraId="53CE2335" w14:textId="77777777" w:rsidR="00387A98" w:rsidRDefault="00387A98" w:rsidP="00C437F9">
            <w:pPr>
              <w:pStyle w:val="ListParagraph"/>
              <w:rPr>
                <w:sz w:val="24"/>
                <w:szCs w:val="24"/>
              </w:rPr>
            </w:pPr>
          </w:p>
        </w:tc>
        <w:tc>
          <w:tcPr>
            <w:tcW w:w="5124" w:type="dxa"/>
            <w:gridSpan w:val="2"/>
          </w:tcPr>
          <w:p w14:paraId="34318D01" w14:textId="6EC69850" w:rsidR="00387A98" w:rsidRDefault="00387A98" w:rsidP="00C437F9">
            <w:pPr>
              <w:pStyle w:val="ListParagraph"/>
              <w:rPr>
                <w:sz w:val="24"/>
                <w:szCs w:val="24"/>
              </w:rPr>
            </w:pPr>
          </w:p>
        </w:tc>
      </w:tr>
      <w:tr w:rsidR="00387A98" w14:paraId="0DFC320C" w14:textId="77777777" w:rsidTr="00480AFC">
        <w:trPr>
          <w:trHeight w:val="567"/>
        </w:trPr>
        <w:tc>
          <w:tcPr>
            <w:tcW w:w="4159" w:type="dxa"/>
          </w:tcPr>
          <w:p w14:paraId="754112CC" w14:textId="77777777" w:rsidR="00387A98" w:rsidRDefault="00387A98" w:rsidP="00C437F9">
            <w:pPr>
              <w:pStyle w:val="ListParagraph"/>
              <w:rPr>
                <w:sz w:val="24"/>
                <w:szCs w:val="24"/>
              </w:rPr>
            </w:pPr>
          </w:p>
        </w:tc>
        <w:tc>
          <w:tcPr>
            <w:tcW w:w="5124" w:type="dxa"/>
            <w:gridSpan w:val="2"/>
          </w:tcPr>
          <w:p w14:paraId="20162E55" w14:textId="2EB51DB2" w:rsidR="00387A98" w:rsidRDefault="00387A98" w:rsidP="00C437F9">
            <w:pPr>
              <w:pStyle w:val="ListParagraph"/>
              <w:rPr>
                <w:sz w:val="24"/>
                <w:szCs w:val="24"/>
              </w:rPr>
            </w:pPr>
          </w:p>
        </w:tc>
      </w:tr>
      <w:tr w:rsidR="00343902" w14:paraId="7C2F0660" w14:textId="77777777" w:rsidTr="00480AFC">
        <w:tc>
          <w:tcPr>
            <w:tcW w:w="9283" w:type="dxa"/>
            <w:gridSpan w:val="3"/>
          </w:tcPr>
          <w:p w14:paraId="1E3BEE3B" w14:textId="3306F49B" w:rsidR="00343902" w:rsidRPr="00343902" w:rsidRDefault="00647674" w:rsidP="00343902">
            <w:pPr>
              <w:pStyle w:val="ListParagraph"/>
              <w:numPr>
                <w:ilvl w:val="0"/>
                <w:numId w:val="5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PODIJELI PRAVOKUTNIK NA VIŠE DIJELOVA KORISTEĆI </w:t>
            </w:r>
            <w:r w:rsidR="00065C83">
              <w:rPr>
                <w:sz w:val="24"/>
                <w:szCs w:val="24"/>
              </w:rPr>
              <w:t xml:space="preserve">6 </w:t>
            </w:r>
            <w:r>
              <w:rPr>
                <w:sz w:val="24"/>
                <w:szCs w:val="24"/>
              </w:rPr>
              <w:t>ZAKRIVLJEN</w:t>
            </w:r>
            <w:r w:rsidR="00065C83">
              <w:rPr>
                <w:sz w:val="24"/>
                <w:szCs w:val="24"/>
              </w:rPr>
              <w:t>IH</w:t>
            </w:r>
            <w:r>
              <w:rPr>
                <w:sz w:val="24"/>
                <w:szCs w:val="24"/>
              </w:rPr>
              <w:t xml:space="preserve"> </w:t>
            </w:r>
            <w:r w:rsidR="00B659F0">
              <w:rPr>
                <w:sz w:val="24"/>
                <w:szCs w:val="24"/>
              </w:rPr>
              <w:t>CRTA</w:t>
            </w:r>
            <w:r>
              <w:rPr>
                <w:sz w:val="24"/>
                <w:szCs w:val="24"/>
              </w:rPr>
              <w:t xml:space="preserve">. </w:t>
            </w:r>
          </w:p>
        </w:tc>
      </w:tr>
      <w:tr w:rsidR="00343902" w14:paraId="37537AE9" w14:textId="77777777" w:rsidTr="00480AFC">
        <w:trPr>
          <w:trHeight w:val="2835"/>
        </w:trPr>
        <w:tc>
          <w:tcPr>
            <w:tcW w:w="9283" w:type="dxa"/>
            <w:gridSpan w:val="3"/>
          </w:tcPr>
          <w:p w14:paraId="331492E0" w14:textId="7D7107BD" w:rsidR="00343902" w:rsidRDefault="004816DC" w:rsidP="004816DC">
            <w:pPr>
              <w:jc w:val="center"/>
              <w:rPr>
                <w:sz w:val="24"/>
                <w:szCs w:val="24"/>
              </w:rPr>
            </w:pPr>
            <w:r w:rsidRPr="004816DC">
              <w:rPr>
                <w:noProof/>
                <w:sz w:val="24"/>
                <w:szCs w:val="24"/>
              </w:rPr>
              <w:drawing>
                <wp:inline distT="0" distB="0" distL="0" distR="0" wp14:anchorId="7442D026" wp14:editId="4CCB771A">
                  <wp:extent cx="4183380" cy="1820384"/>
                  <wp:effectExtent l="0" t="0" r="7620" b="889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2701" t="7045" r="5110" b="14465"/>
                          <a:stretch/>
                        </pic:blipFill>
                        <pic:spPr bwMode="auto">
                          <a:xfrm>
                            <a:off x="0" y="0"/>
                            <a:ext cx="4219747" cy="18362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5A81" w14:paraId="15E74B38" w14:textId="77777777" w:rsidTr="00480AFC">
        <w:trPr>
          <w:trHeight w:val="567"/>
        </w:trPr>
        <w:tc>
          <w:tcPr>
            <w:tcW w:w="4159" w:type="dxa"/>
          </w:tcPr>
          <w:p w14:paraId="40642C0B" w14:textId="5EA92958" w:rsidR="00215A81" w:rsidRDefault="00215A81" w:rsidP="00215A81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BROJ PLOČICA</w:t>
            </w:r>
          </w:p>
        </w:tc>
        <w:tc>
          <w:tcPr>
            <w:tcW w:w="5124" w:type="dxa"/>
            <w:gridSpan w:val="2"/>
          </w:tcPr>
          <w:p w14:paraId="71E91569" w14:textId="037526F5" w:rsidR="00215A81" w:rsidRDefault="00215A81">
            <w:pPr>
              <w:rPr>
                <w:sz w:val="24"/>
                <w:szCs w:val="24"/>
              </w:rPr>
            </w:pPr>
          </w:p>
        </w:tc>
      </w:tr>
      <w:tr w:rsidR="00343902" w14:paraId="41C011A5" w14:textId="77777777" w:rsidTr="00480AFC">
        <w:tc>
          <w:tcPr>
            <w:tcW w:w="9283" w:type="dxa"/>
            <w:gridSpan w:val="3"/>
          </w:tcPr>
          <w:p w14:paraId="495E4D16" w14:textId="50FA11EC" w:rsidR="00343902" w:rsidRPr="00550797" w:rsidRDefault="00647674" w:rsidP="00550797">
            <w:pPr>
              <w:pStyle w:val="ListParagraph"/>
              <w:numPr>
                <w:ilvl w:val="0"/>
                <w:numId w:val="5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PODIJELI PRAVOKUTNIK NA </w:t>
            </w:r>
            <w:r w:rsidR="00EB2CF9">
              <w:rPr>
                <w:sz w:val="24"/>
                <w:szCs w:val="24"/>
              </w:rPr>
              <w:t>10</w:t>
            </w:r>
            <w:r>
              <w:rPr>
                <w:sz w:val="24"/>
                <w:szCs w:val="24"/>
              </w:rPr>
              <w:t xml:space="preserve"> PLOČICA</w:t>
            </w:r>
            <w:r w:rsidR="00EB2CF9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KORISTEĆI RAVNE </w:t>
            </w:r>
            <w:r w:rsidR="003C4BB6">
              <w:rPr>
                <w:sz w:val="24"/>
                <w:szCs w:val="24"/>
              </w:rPr>
              <w:t>CRTE</w:t>
            </w:r>
            <w:r w:rsidR="00480AFC">
              <w:rPr>
                <w:sz w:val="24"/>
                <w:szCs w:val="24"/>
              </w:rPr>
              <w:t xml:space="preserve"> I OBOJI SVAKU PLOČICU RAZLIČITOM BOJOM.</w:t>
            </w:r>
          </w:p>
        </w:tc>
      </w:tr>
      <w:tr w:rsidR="00343902" w14:paraId="25F2365B" w14:textId="77777777" w:rsidTr="00480AFC">
        <w:tc>
          <w:tcPr>
            <w:tcW w:w="9283" w:type="dxa"/>
            <w:gridSpan w:val="3"/>
          </w:tcPr>
          <w:p w14:paraId="70699A5D" w14:textId="77777777" w:rsidR="00BB47BB" w:rsidRDefault="00BB47BB" w:rsidP="00D60D1F">
            <w:pPr>
              <w:jc w:val="center"/>
              <w:rPr>
                <w:sz w:val="24"/>
                <w:szCs w:val="24"/>
              </w:rPr>
            </w:pPr>
          </w:p>
          <w:p w14:paraId="0E546F3C" w14:textId="77777777" w:rsidR="00BB47BB" w:rsidRDefault="00BB47BB" w:rsidP="00D60D1F">
            <w:pPr>
              <w:jc w:val="center"/>
              <w:rPr>
                <w:sz w:val="24"/>
                <w:szCs w:val="24"/>
              </w:rPr>
            </w:pPr>
          </w:p>
          <w:p w14:paraId="71A46C03" w14:textId="77777777" w:rsidR="00313B80" w:rsidRDefault="00313B80" w:rsidP="00D60D1F">
            <w:pPr>
              <w:jc w:val="center"/>
              <w:rPr>
                <w:sz w:val="24"/>
                <w:szCs w:val="24"/>
              </w:rPr>
            </w:pPr>
          </w:p>
          <w:p w14:paraId="59DAFE3C" w14:textId="41583803" w:rsidR="00343902" w:rsidRDefault="00D60D1F" w:rsidP="00D60D1F">
            <w:pPr>
              <w:jc w:val="center"/>
              <w:rPr>
                <w:sz w:val="24"/>
                <w:szCs w:val="24"/>
              </w:rPr>
            </w:pPr>
            <w:r w:rsidRPr="004816DC">
              <w:rPr>
                <w:noProof/>
                <w:sz w:val="24"/>
                <w:szCs w:val="24"/>
              </w:rPr>
              <w:drawing>
                <wp:inline distT="0" distB="0" distL="0" distR="0" wp14:anchorId="35D57C56" wp14:editId="277E004E">
                  <wp:extent cx="4305300" cy="1873438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2701" t="7045" r="5110" b="14465"/>
                          <a:stretch/>
                        </pic:blipFill>
                        <pic:spPr bwMode="auto">
                          <a:xfrm>
                            <a:off x="0" y="0"/>
                            <a:ext cx="4401351" cy="19152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DA87B9A" w14:textId="77777777" w:rsidR="00313B80" w:rsidRDefault="00313B80" w:rsidP="00D60D1F">
            <w:pPr>
              <w:jc w:val="center"/>
              <w:rPr>
                <w:sz w:val="24"/>
                <w:szCs w:val="24"/>
              </w:rPr>
            </w:pPr>
          </w:p>
          <w:p w14:paraId="145F81DE" w14:textId="77777777" w:rsidR="00BB47BB" w:rsidRDefault="00BB47BB" w:rsidP="00D60D1F">
            <w:pPr>
              <w:jc w:val="center"/>
              <w:rPr>
                <w:sz w:val="24"/>
                <w:szCs w:val="24"/>
              </w:rPr>
            </w:pPr>
          </w:p>
          <w:p w14:paraId="0071B9D1" w14:textId="583C1787" w:rsidR="00BB47BB" w:rsidRDefault="00BB47BB" w:rsidP="00D60D1F">
            <w:pPr>
              <w:jc w:val="center"/>
              <w:rPr>
                <w:sz w:val="24"/>
                <w:szCs w:val="24"/>
              </w:rPr>
            </w:pPr>
          </w:p>
        </w:tc>
      </w:tr>
      <w:tr w:rsidR="00770C1E" w14:paraId="68AD4169" w14:textId="77777777" w:rsidTr="00480AFC">
        <w:tc>
          <w:tcPr>
            <w:tcW w:w="9283" w:type="dxa"/>
            <w:gridSpan w:val="3"/>
          </w:tcPr>
          <w:p w14:paraId="3E4DA242" w14:textId="77777777" w:rsidR="00770C1E" w:rsidRDefault="00647674" w:rsidP="00770C1E">
            <w:pPr>
              <w:pStyle w:val="ListParagraph"/>
              <w:numPr>
                <w:ilvl w:val="0"/>
                <w:numId w:val="5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PODIJELI PRAVOKUTNIK NA VIŠE PLOČICA</w:t>
            </w:r>
            <w:r w:rsidR="006D44FB">
              <w:rPr>
                <w:sz w:val="24"/>
                <w:szCs w:val="24"/>
              </w:rPr>
              <w:t xml:space="preserve"> U OBLIKU PRAVOKUTNIKA</w:t>
            </w:r>
            <w:r>
              <w:rPr>
                <w:sz w:val="24"/>
                <w:szCs w:val="24"/>
              </w:rPr>
              <w:t xml:space="preserve">. </w:t>
            </w:r>
          </w:p>
          <w:p w14:paraId="19A4F73B" w14:textId="3383A25F" w:rsidR="005E387F" w:rsidRPr="00770C1E" w:rsidRDefault="005E387F" w:rsidP="005E387F">
            <w:pPr>
              <w:pStyle w:val="List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OBOJI SVAKU PLOČICU JEDNOM BOJOM, ALI TAKO DA DVIJE SUSJEDNE PLOČICE NISU OBOJANE ISTOM BOJOM</w:t>
            </w:r>
          </w:p>
        </w:tc>
      </w:tr>
      <w:tr w:rsidR="00770C1E" w14:paraId="0555D4FD" w14:textId="77777777" w:rsidTr="00313B80">
        <w:tc>
          <w:tcPr>
            <w:tcW w:w="9283" w:type="dxa"/>
            <w:gridSpan w:val="3"/>
            <w:vAlign w:val="center"/>
          </w:tcPr>
          <w:p w14:paraId="3A44A1CF" w14:textId="77777777" w:rsidR="00313B80" w:rsidRDefault="00313B80" w:rsidP="00D60D1F">
            <w:pPr>
              <w:jc w:val="center"/>
              <w:rPr>
                <w:sz w:val="24"/>
                <w:szCs w:val="24"/>
              </w:rPr>
            </w:pPr>
          </w:p>
          <w:p w14:paraId="2E3A842B" w14:textId="77777777" w:rsidR="00313B80" w:rsidRDefault="00313B80" w:rsidP="00D60D1F">
            <w:pPr>
              <w:jc w:val="center"/>
              <w:rPr>
                <w:sz w:val="24"/>
                <w:szCs w:val="24"/>
              </w:rPr>
            </w:pPr>
          </w:p>
          <w:p w14:paraId="47134149" w14:textId="77777777" w:rsidR="00313B80" w:rsidRDefault="00313B80" w:rsidP="00D60D1F">
            <w:pPr>
              <w:jc w:val="center"/>
              <w:rPr>
                <w:sz w:val="24"/>
                <w:szCs w:val="24"/>
              </w:rPr>
            </w:pPr>
          </w:p>
          <w:p w14:paraId="05CC6956" w14:textId="15ED2E3B" w:rsidR="00770C1E" w:rsidRDefault="00D60D1F" w:rsidP="00D60D1F">
            <w:pPr>
              <w:jc w:val="center"/>
              <w:rPr>
                <w:sz w:val="24"/>
                <w:szCs w:val="24"/>
              </w:rPr>
            </w:pPr>
            <w:r w:rsidRPr="004816DC">
              <w:rPr>
                <w:noProof/>
                <w:sz w:val="24"/>
                <w:szCs w:val="24"/>
              </w:rPr>
              <w:drawing>
                <wp:inline distT="0" distB="0" distL="0" distR="0" wp14:anchorId="6FA955E2" wp14:editId="70800F40">
                  <wp:extent cx="4342812" cy="1889760"/>
                  <wp:effectExtent l="0" t="0" r="635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2701" t="7045" r="5110" b="14465"/>
                          <a:stretch/>
                        </pic:blipFill>
                        <pic:spPr bwMode="auto">
                          <a:xfrm>
                            <a:off x="0" y="0"/>
                            <a:ext cx="4412121" cy="1919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D9E94D0" w14:textId="77777777" w:rsidR="00313B80" w:rsidRDefault="00313B80" w:rsidP="00D60D1F">
            <w:pPr>
              <w:jc w:val="center"/>
              <w:rPr>
                <w:sz w:val="24"/>
                <w:szCs w:val="24"/>
              </w:rPr>
            </w:pPr>
          </w:p>
          <w:p w14:paraId="7D159A44" w14:textId="77777777" w:rsidR="00313B80" w:rsidRDefault="00313B80" w:rsidP="00D60D1F">
            <w:pPr>
              <w:jc w:val="center"/>
              <w:rPr>
                <w:sz w:val="24"/>
                <w:szCs w:val="24"/>
              </w:rPr>
            </w:pPr>
          </w:p>
          <w:p w14:paraId="4FD3A460" w14:textId="0DF1BAF9" w:rsidR="00313B80" w:rsidRDefault="00313B80" w:rsidP="00D60D1F">
            <w:pPr>
              <w:jc w:val="center"/>
              <w:rPr>
                <w:sz w:val="24"/>
                <w:szCs w:val="24"/>
              </w:rPr>
            </w:pPr>
          </w:p>
        </w:tc>
      </w:tr>
      <w:tr w:rsidR="008B7122" w14:paraId="6F807756" w14:textId="77777777" w:rsidTr="006700FB">
        <w:trPr>
          <w:trHeight w:val="567"/>
        </w:trPr>
        <w:tc>
          <w:tcPr>
            <w:tcW w:w="4641" w:type="dxa"/>
            <w:gridSpan w:val="2"/>
          </w:tcPr>
          <w:p w14:paraId="7ED9856A" w14:textId="6B84CB25" w:rsidR="008B7122" w:rsidRDefault="008B7122" w:rsidP="008B7122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BROJ PLOČICA</w:t>
            </w:r>
          </w:p>
        </w:tc>
        <w:tc>
          <w:tcPr>
            <w:tcW w:w="4642" w:type="dxa"/>
          </w:tcPr>
          <w:p w14:paraId="748A0F78" w14:textId="388C710B" w:rsidR="008B7122" w:rsidRDefault="008B7122">
            <w:pPr>
              <w:rPr>
                <w:sz w:val="24"/>
                <w:szCs w:val="24"/>
              </w:rPr>
            </w:pPr>
          </w:p>
        </w:tc>
      </w:tr>
      <w:tr w:rsidR="00152B55" w14:paraId="02962B19" w14:textId="77777777" w:rsidTr="00480AFC">
        <w:tc>
          <w:tcPr>
            <w:tcW w:w="9283" w:type="dxa"/>
            <w:gridSpan w:val="3"/>
          </w:tcPr>
          <w:p w14:paraId="0EF5B10E" w14:textId="2EB5B051" w:rsidR="00152B55" w:rsidRDefault="0064767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JE LI NEKA MEĐA NJIMA KVADRAT? </w:t>
            </w:r>
          </w:p>
        </w:tc>
      </w:tr>
      <w:tr w:rsidR="000A1C50" w14:paraId="47A331C7" w14:textId="77777777" w:rsidTr="00480AFC">
        <w:trPr>
          <w:trHeight w:val="567"/>
        </w:trPr>
        <w:tc>
          <w:tcPr>
            <w:tcW w:w="9283" w:type="dxa"/>
            <w:gridSpan w:val="3"/>
          </w:tcPr>
          <w:p w14:paraId="70EE40D6" w14:textId="77777777" w:rsidR="000A1C50" w:rsidRDefault="000A1C50">
            <w:pPr>
              <w:rPr>
                <w:sz w:val="24"/>
                <w:szCs w:val="24"/>
              </w:rPr>
            </w:pPr>
          </w:p>
          <w:p w14:paraId="7C2CD9A9" w14:textId="77777777" w:rsidR="00313B80" w:rsidRDefault="00313B80">
            <w:pPr>
              <w:rPr>
                <w:sz w:val="24"/>
                <w:szCs w:val="24"/>
              </w:rPr>
            </w:pPr>
          </w:p>
          <w:p w14:paraId="43E51D55" w14:textId="7F3A571C" w:rsidR="00313B80" w:rsidRDefault="00313B80">
            <w:pPr>
              <w:rPr>
                <w:sz w:val="24"/>
                <w:szCs w:val="24"/>
              </w:rPr>
            </w:pPr>
          </w:p>
        </w:tc>
      </w:tr>
      <w:tr w:rsidR="00CF1EFC" w14:paraId="348F4963" w14:textId="77777777" w:rsidTr="00480AFC">
        <w:tc>
          <w:tcPr>
            <w:tcW w:w="9283" w:type="dxa"/>
            <w:gridSpan w:val="3"/>
          </w:tcPr>
          <w:p w14:paraId="578FB14C" w14:textId="77777777" w:rsidR="00CF1EFC" w:rsidRDefault="00647674" w:rsidP="00CF1EFC">
            <w:pPr>
              <w:pStyle w:val="ListParagraph"/>
              <w:numPr>
                <w:ilvl w:val="0"/>
                <w:numId w:val="5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NACRTAJ RAVNE </w:t>
            </w:r>
            <w:r w:rsidR="00FF7BBE">
              <w:rPr>
                <w:sz w:val="24"/>
                <w:szCs w:val="24"/>
              </w:rPr>
              <w:t>LINIJE</w:t>
            </w:r>
            <w:r>
              <w:rPr>
                <w:sz w:val="24"/>
                <w:szCs w:val="24"/>
              </w:rPr>
              <w:t xml:space="preserve"> TAKO DA IMAŠ </w:t>
            </w:r>
            <w:r w:rsidR="002D6A86">
              <w:rPr>
                <w:sz w:val="24"/>
                <w:szCs w:val="24"/>
              </w:rPr>
              <w:t>NAJMANJE</w:t>
            </w:r>
            <w:r>
              <w:rPr>
                <w:sz w:val="24"/>
                <w:szCs w:val="24"/>
              </w:rPr>
              <w:t xml:space="preserve"> </w:t>
            </w:r>
            <w:r w:rsidR="00FF7BBE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 xml:space="preserve"> PLOČICE</w:t>
            </w:r>
            <w:r w:rsidR="00FF7BBE">
              <w:rPr>
                <w:sz w:val="24"/>
                <w:szCs w:val="24"/>
              </w:rPr>
              <w:t xml:space="preserve"> U OBLIKU KVADRATA</w:t>
            </w:r>
            <w:r>
              <w:rPr>
                <w:sz w:val="24"/>
                <w:szCs w:val="24"/>
              </w:rPr>
              <w:t xml:space="preserve">. </w:t>
            </w:r>
          </w:p>
          <w:p w14:paraId="7D90BC28" w14:textId="3E918607" w:rsidR="002D6A86" w:rsidRPr="00CF1EFC" w:rsidRDefault="002D6A86" w:rsidP="002D6A86">
            <w:pPr>
              <w:pStyle w:val="List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OBOJI SVAKU PLOČICU TAKO DA SVAKE DVIJE SUSJEDNE PLOČICE BUDU OBOJANE RAZLIČITIM BOJAMA. POKUŠAJ ISKORISTITI ŠTO MANJE RAZLIČITIH BOJA.</w:t>
            </w:r>
          </w:p>
        </w:tc>
      </w:tr>
      <w:tr w:rsidR="00CF1EFC" w14:paraId="6B395783" w14:textId="77777777" w:rsidTr="00480599">
        <w:tc>
          <w:tcPr>
            <w:tcW w:w="9283" w:type="dxa"/>
            <w:gridSpan w:val="3"/>
          </w:tcPr>
          <w:p w14:paraId="7247CC49" w14:textId="77777777" w:rsidR="00480599" w:rsidRDefault="00480599" w:rsidP="002C4C5B">
            <w:pPr>
              <w:jc w:val="center"/>
              <w:rPr>
                <w:noProof/>
                <w:sz w:val="24"/>
                <w:szCs w:val="24"/>
              </w:rPr>
            </w:pPr>
          </w:p>
          <w:p w14:paraId="6C9353B3" w14:textId="77777777" w:rsidR="00480599" w:rsidRDefault="00480599" w:rsidP="002C4C5B">
            <w:pPr>
              <w:jc w:val="center"/>
              <w:rPr>
                <w:noProof/>
                <w:sz w:val="24"/>
                <w:szCs w:val="24"/>
              </w:rPr>
            </w:pPr>
          </w:p>
          <w:p w14:paraId="4F0406F2" w14:textId="77777777" w:rsidR="00480599" w:rsidRDefault="00480599" w:rsidP="002C4C5B">
            <w:pPr>
              <w:jc w:val="center"/>
              <w:rPr>
                <w:noProof/>
                <w:sz w:val="24"/>
                <w:szCs w:val="24"/>
              </w:rPr>
            </w:pPr>
          </w:p>
          <w:p w14:paraId="453BE1E3" w14:textId="77777777" w:rsidR="00CF1EFC" w:rsidRDefault="002C4C5B" w:rsidP="002C4C5B">
            <w:pPr>
              <w:jc w:val="center"/>
              <w:rPr>
                <w:sz w:val="24"/>
                <w:szCs w:val="24"/>
              </w:rPr>
            </w:pPr>
            <w:r w:rsidRPr="002C4C5B">
              <w:rPr>
                <w:noProof/>
                <w:sz w:val="24"/>
                <w:szCs w:val="24"/>
              </w:rPr>
              <w:drawing>
                <wp:inline distT="0" distB="0" distL="0" distR="0" wp14:anchorId="250F09FB" wp14:editId="394FE965">
                  <wp:extent cx="5757961" cy="2430780"/>
                  <wp:effectExtent l="0" t="0" r="0" b="762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2957" t="8805" r="5368" b="15472"/>
                          <a:stretch/>
                        </pic:blipFill>
                        <pic:spPr bwMode="auto">
                          <a:xfrm>
                            <a:off x="0" y="0"/>
                            <a:ext cx="5761257" cy="24321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E28A88B" w14:textId="77777777" w:rsidR="00480599" w:rsidRDefault="00480599" w:rsidP="002C4C5B">
            <w:pPr>
              <w:jc w:val="center"/>
              <w:rPr>
                <w:sz w:val="24"/>
                <w:szCs w:val="24"/>
              </w:rPr>
            </w:pPr>
          </w:p>
          <w:p w14:paraId="11D67453" w14:textId="25558DAB" w:rsidR="00480599" w:rsidRDefault="00480599" w:rsidP="002C4C5B">
            <w:pPr>
              <w:jc w:val="center"/>
              <w:rPr>
                <w:sz w:val="24"/>
                <w:szCs w:val="24"/>
              </w:rPr>
            </w:pPr>
          </w:p>
        </w:tc>
      </w:tr>
      <w:tr w:rsidR="00480599" w14:paraId="6B0FCBD1" w14:textId="77777777" w:rsidTr="008C2D9C">
        <w:trPr>
          <w:trHeight w:val="567"/>
        </w:trPr>
        <w:tc>
          <w:tcPr>
            <w:tcW w:w="4641" w:type="dxa"/>
            <w:gridSpan w:val="2"/>
          </w:tcPr>
          <w:p w14:paraId="3C3CC276" w14:textId="52E15919" w:rsidR="00480599" w:rsidRDefault="00480599" w:rsidP="00480599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BROJ BOJA</w:t>
            </w:r>
          </w:p>
        </w:tc>
        <w:tc>
          <w:tcPr>
            <w:tcW w:w="4642" w:type="dxa"/>
          </w:tcPr>
          <w:p w14:paraId="5134A0F6" w14:textId="75619923" w:rsidR="00480599" w:rsidRDefault="00480599">
            <w:pPr>
              <w:rPr>
                <w:sz w:val="24"/>
                <w:szCs w:val="24"/>
              </w:rPr>
            </w:pPr>
          </w:p>
        </w:tc>
      </w:tr>
      <w:tr w:rsidR="00480599" w14:paraId="7CD3B29D" w14:textId="77777777" w:rsidTr="00A72064">
        <w:trPr>
          <w:trHeight w:val="567"/>
        </w:trPr>
        <w:tc>
          <w:tcPr>
            <w:tcW w:w="4641" w:type="dxa"/>
            <w:gridSpan w:val="2"/>
          </w:tcPr>
          <w:p w14:paraId="2141CC74" w14:textId="4B864C33" w:rsidR="00480599" w:rsidRDefault="00480599" w:rsidP="00480599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BROJ KVADRATA</w:t>
            </w:r>
          </w:p>
        </w:tc>
        <w:tc>
          <w:tcPr>
            <w:tcW w:w="4642" w:type="dxa"/>
          </w:tcPr>
          <w:p w14:paraId="07CDCA39" w14:textId="423C6029" w:rsidR="00480599" w:rsidRDefault="00480599">
            <w:pPr>
              <w:rPr>
                <w:sz w:val="24"/>
                <w:szCs w:val="24"/>
              </w:rPr>
            </w:pPr>
          </w:p>
        </w:tc>
      </w:tr>
      <w:tr w:rsidR="00480599" w14:paraId="01862667" w14:textId="77777777" w:rsidTr="007F2B6B">
        <w:trPr>
          <w:trHeight w:val="567"/>
        </w:trPr>
        <w:tc>
          <w:tcPr>
            <w:tcW w:w="4641" w:type="dxa"/>
            <w:gridSpan w:val="2"/>
          </w:tcPr>
          <w:p w14:paraId="2F9DB4E5" w14:textId="59082781" w:rsidR="00480599" w:rsidRDefault="00480599" w:rsidP="00480599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BROJ PRAVOKUTNIKA KOJI NISU KVADRATI</w:t>
            </w:r>
          </w:p>
        </w:tc>
        <w:tc>
          <w:tcPr>
            <w:tcW w:w="4642" w:type="dxa"/>
          </w:tcPr>
          <w:p w14:paraId="7AFAC5E0" w14:textId="5DC37CF5" w:rsidR="00480599" w:rsidRDefault="00480599">
            <w:pPr>
              <w:rPr>
                <w:sz w:val="24"/>
                <w:szCs w:val="24"/>
              </w:rPr>
            </w:pPr>
          </w:p>
        </w:tc>
      </w:tr>
      <w:tr w:rsidR="001C27A2" w14:paraId="706063A8" w14:textId="77777777" w:rsidTr="00480AFC">
        <w:trPr>
          <w:trHeight w:val="3969"/>
        </w:trPr>
        <w:tc>
          <w:tcPr>
            <w:tcW w:w="9283" w:type="dxa"/>
            <w:gridSpan w:val="3"/>
          </w:tcPr>
          <w:p w14:paraId="43372F38" w14:textId="77777777" w:rsidR="001C27A2" w:rsidRDefault="001C27A2">
            <w:pPr>
              <w:rPr>
                <w:sz w:val="24"/>
                <w:szCs w:val="24"/>
              </w:rPr>
            </w:pPr>
          </w:p>
          <w:p w14:paraId="2FFA733F" w14:textId="77777777" w:rsidR="00480599" w:rsidRDefault="00480599">
            <w:pPr>
              <w:rPr>
                <w:sz w:val="24"/>
                <w:szCs w:val="24"/>
              </w:rPr>
            </w:pPr>
          </w:p>
          <w:p w14:paraId="1CBE0CCD" w14:textId="77777777" w:rsidR="00480599" w:rsidRDefault="00480599">
            <w:pPr>
              <w:rPr>
                <w:sz w:val="24"/>
                <w:szCs w:val="24"/>
              </w:rPr>
            </w:pPr>
          </w:p>
          <w:p w14:paraId="43B81B3D" w14:textId="77777777" w:rsidR="00480599" w:rsidRDefault="00480599">
            <w:pPr>
              <w:rPr>
                <w:sz w:val="24"/>
                <w:szCs w:val="24"/>
              </w:rPr>
            </w:pPr>
          </w:p>
          <w:p w14:paraId="7062DFE1" w14:textId="77777777" w:rsidR="00480599" w:rsidRDefault="00480599">
            <w:pPr>
              <w:rPr>
                <w:sz w:val="24"/>
                <w:szCs w:val="24"/>
              </w:rPr>
            </w:pPr>
          </w:p>
          <w:p w14:paraId="0552DB6D" w14:textId="77777777" w:rsidR="00480599" w:rsidRDefault="00480599">
            <w:pPr>
              <w:rPr>
                <w:sz w:val="24"/>
                <w:szCs w:val="24"/>
              </w:rPr>
            </w:pPr>
          </w:p>
          <w:p w14:paraId="01EE4B3E" w14:textId="77777777" w:rsidR="00480599" w:rsidRDefault="00480599">
            <w:pPr>
              <w:rPr>
                <w:sz w:val="24"/>
                <w:szCs w:val="24"/>
              </w:rPr>
            </w:pPr>
          </w:p>
          <w:p w14:paraId="1D470E64" w14:textId="77777777" w:rsidR="00480599" w:rsidRDefault="00480599">
            <w:pPr>
              <w:rPr>
                <w:sz w:val="24"/>
                <w:szCs w:val="24"/>
              </w:rPr>
            </w:pPr>
          </w:p>
          <w:p w14:paraId="7687A828" w14:textId="77777777" w:rsidR="00480599" w:rsidRDefault="00480599">
            <w:pPr>
              <w:rPr>
                <w:sz w:val="24"/>
                <w:szCs w:val="24"/>
              </w:rPr>
            </w:pPr>
          </w:p>
          <w:p w14:paraId="51EC7071" w14:textId="77777777" w:rsidR="00480599" w:rsidRDefault="00480599">
            <w:pPr>
              <w:rPr>
                <w:sz w:val="24"/>
                <w:szCs w:val="24"/>
              </w:rPr>
            </w:pPr>
          </w:p>
          <w:p w14:paraId="50FF0045" w14:textId="77777777" w:rsidR="00480599" w:rsidRDefault="00480599">
            <w:pPr>
              <w:rPr>
                <w:sz w:val="24"/>
                <w:szCs w:val="24"/>
              </w:rPr>
            </w:pPr>
          </w:p>
          <w:p w14:paraId="3D9A1579" w14:textId="77777777" w:rsidR="00480599" w:rsidRDefault="00480599">
            <w:pPr>
              <w:rPr>
                <w:sz w:val="24"/>
                <w:szCs w:val="24"/>
              </w:rPr>
            </w:pPr>
          </w:p>
          <w:p w14:paraId="5877D7CC" w14:textId="77777777" w:rsidR="00480599" w:rsidRDefault="00480599">
            <w:pPr>
              <w:rPr>
                <w:sz w:val="24"/>
                <w:szCs w:val="24"/>
              </w:rPr>
            </w:pPr>
          </w:p>
          <w:p w14:paraId="48663F03" w14:textId="77777777" w:rsidR="00480599" w:rsidRDefault="00480599">
            <w:pPr>
              <w:rPr>
                <w:sz w:val="24"/>
                <w:szCs w:val="24"/>
              </w:rPr>
            </w:pPr>
          </w:p>
          <w:p w14:paraId="0870F47F" w14:textId="089E9FD4" w:rsidR="00480599" w:rsidRDefault="00480599">
            <w:pPr>
              <w:rPr>
                <w:sz w:val="24"/>
                <w:szCs w:val="24"/>
              </w:rPr>
            </w:pPr>
          </w:p>
        </w:tc>
      </w:tr>
      <w:tr w:rsidR="0087090D" w14:paraId="007525AB" w14:textId="77777777" w:rsidTr="00480AFC">
        <w:tc>
          <w:tcPr>
            <w:tcW w:w="9283" w:type="dxa"/>
            <w:gridSpan w:val="3"/>
          </w:tcPr>
          <w:p w14:paraId="0088CB8B" w14:textId="77777777" w:rsidR="0087090D" w:rsidRDefault="00647674" w:rsidP="0087090D">
            <w:pPr>
              <w:pStyle w:val="ListParagraph"/>
              <w:numPr>
                <w:ilvl w:val="0"/>
                <w:numId w:val="5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PODIJELI PRAVOKUTNIK NA KOLIKO GOD PLOČICA ŽELIŠ. MOŽEŠ KORISTITI I RAVNE I ZAKRIVLJENE CRTE.</w:t>
            </w:r>
          </w:p>
          <w:p w14:paraId="508E5C3B" w14:textId="6645B050" w:rsidR="00D6261E" w:rsidRPr="0087090D" w:rsidRDefault="00D6261E" w:rsidP="00D6261E">
            <w:pPr>
              <w:pStyle w:val="List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OBOJI SVAKU PLOČICU TAKO DA SVAKE DVIJE SUSJEDNE PLOČICE BUDU OBOJANE RAZLIČITIM BOJAMA</w:t>
            </w:r>
            <w:r w:rsidR="00F31204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 </w:t>
            </w:r>
            <w:r w:rsidR="00F31204">
              <w:rPr>
                <w:sz w:val="24"/>
                <w:szCs w:val="24"/>
              </w:rPr>
              <w:t>KORISTI NAJVIŠE</w:t>
            </w:r>
            <w:r>
              <w:rPr>
                <w:sz w:val="24"/>
                <w:szCs w:val="24"/>
              </w:rPr>
              <w:t xml:space="preserve"> 4 RAZLIČITE BOJE.</w:t>
            </w:r>
          </w:p>
        </w:tc>
      </w:tr>
      <w:tr w:rsidR="00BD6ECE" w14:paraId="5DA7FC15" w14:textId="77777777" w:rsidTr="004B4F3C">
        <w:tc>
          <w:tcPr>
            <w:tcW w:w="9283" w:type="dxa"/>
            <w:gridSpan w:val="3"/>
          </w:tcPr>
          <w:p w14:paraId="6DD2D1F5" w14:textId="77777777" w:rsidR="004B4F3C" w:rsidRDefault="004B4F3C" w:rsidP="006B2DD4">
            <w:pPr>
              <w:jc w:val="center"/>
              <w:rPr>
                <w:sz w:val="24"/>
                <w:szCs w:val="24"/>
              </w:rPr>
            </w:pPr>
          </w:p>
          <w:p w14:paraId="26FF8698" w14:textId="77777777" w:rsidR="00BD6ECE" w:rsidRDefault="00F90B64" w:rsidP="006B2DD4">
            <w:pPr>
              <w:jc w:val="center"/>
              <w:rPr>
                <w:sz w:val="24"/>
                <w:szCs w:val="24"/>
              </w:rPr>
            </w:pPr>
            <w:r w:rsidRPr="004816DC">
              <w:rPr>
                <w:noProof/>
                <w:sz w:val="24"/>
                <w:szCs w:val="24"/>
              </w:rPr>
              <w:drawing>
                <wp:inline distT="0" distB="0" distL="0" distR="0" wp14:anchorId="0B3AF56D" wp14:editId="12463C06">
                  <wp:extent cx="6503488" cy="4100410"/>
                  <wp:effectExtent l="127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2701" t="7045" r="5110" b="14465"/>
                          <a:stretch/>
                        </pic:blipFill>
                        <pic:spPr bwMode="auto">
                          <a:xfrm rot="5400000">
                            <a:off x="0" y="0"/>
                            <a:ext cx="6580832" cy="41491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BB58479" w14:textId="4BCD88A2" w:rsidR="004B4F3C" w:rsidRPr="00BD6ECE" w:rsidRDefault="004B4F3C" w:rsidP="006B2DD4">
            <w:pPr>
              <w:jc w:val="center"/>
              <w:rPr>
                <w:sz w:val="24"/>
                <w:szCs w:val="24"/>
              </w:rPr>
            </w:pPr>
          </w:p>
        </w:tc>
      </w:tr>
      <w:tr w:rsidR="00D6261E" w14:paraId="2FD3ABD7" w14:textId="77777777" w:rsidTr="00BC3FC8">
        <w:trPr>
          <w:trHeight w:val="567"/>
        </w:trPr>
        <w:tc>
          <w:tcPr>
            <w:tcW w:w="4641" w:type="dxa"/>
            <w:gridSpan w:val="2"/>
          </w:tcPr>
          <w:p w14:paraId="5B516767" w14:textId="1E808D6F" w:rsidR="00D6261E" w:rsidRPr="004B4F3C" w:rsidRDefault="004B4F3C" w:rsidP="00D6261E">
            <w:pPr>
              <w:jc w:val="right"/>
              <w:rPr>
                <w:sz w:val="24"/>
                <w:szCs w:val="24"/>
              </w:rPr>
            </w:pPr>
            <w:r w:rsidRPr="004B4F3C">
              <w:rPr>
                <w:sz w:val="24"/>
                <w:szCs w:val="24"/>
              </w:rPr>
              <w:t>BROJ BOJA</w:t>
            </w:r>
          </w:p>
        </w:tc>
        <w:tc>
          <w:tcPr>
            <w:tcW w:w="4642" w:type="dxa"/>
          </w:tcPr>
          <w:p w14:paraId="6509461D" w14:textId="113FE56E" w:rsidR="00D6261E" w:rsidRPr="00BD6ECE" w:rsidRDefault="00D6261E" w:rsidP="00A94EBC">
            <w:pPr>
              <w:jc w:val="center"/>
              <w:rPr>
                <w:sz w:val="24"/>
                <w:szCs w:val="24"/>
              </w:rPr>
            </w:pPr>
          </w:p>
        </w:tc>
      </w:tr>
      <w:tr w:rsidR="00647674" w14:paraId="35477EE6" w14:textId="77777777" w:rsidTr="00480AFC">
        <w:tc>
          <w:tcPr>
            <w:tcW w:w="9283" w:type="dxa"/>
            <w:gridSpan w:val="3"/>
          </w:tcPr>
          <w:p w14:paraId="6502BE32" w14:textId="06EF79FD" w:rsidR="00647674" w:rsidRPr="00647674" w:rsidRDefault="00647674" w:rsidP="00647674">
            <w:pPr>
              <w:pStyle w:val="ListParagraph"/>
              <w:numPr>
                <w:ilvl w:val="0"/>
                <w:numId w:val="5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OBOJI </w:t>
            </w:r>
            <w:r w:rsidR="00893C92">
              <w:rPr>
                <w:sz w:val="24"/>
                <w:szCs w:val="24"/>
              </w:rPr>
              <w:t>PLOČICE U SLJEDEĆEM KVADRATU.</w:t>
            </w:r>
          </w:p>
        </w:tc>
      </w:tr>
      <w:tr w:rsidR="00893C92" w14:paraId="3F6F69BA" w14:textId="77777777" w:rsidTr="00480AFC">
        <w:tc>
          <w:tcPr>
            <w:tcW w:w="9283" w:type="dxa"/>
            <w:gridSpan w:val="3"/>
          </w:tcPr>
          <w:p w14:paraId="0486B8E2" w14:textId="3FE8A09C" w:rsidR="00893C92" w:rsidRPr="00893C92" w:rsidRDefault="00C77561" w:rsidP="00C77561">
            <w:pPr>
              <w:jc w:val="center"/>
              <w:rPr>
                <w:sz w:val="24"/>
                <w:szCs w:val="24"/>
              </w:rPr>
            </w:pPr>
            <w:r w:rsidRPr="00C77561">
              <w:rPr>
                <w:noProof/>
                <w:sz w:val="24"/>
                <w:szCs w:val="24"/>
              </w:rPr>
              <w:drawing>
                <wp:inline distT="0" distB="0" distL="0" distR="0" wp14:anchorId="5A6646BB" wp14:editId="091B4E91">
                  <wp:extent cx="5095608" cy="5021580"/>
                  <wp:effectExtent l="0" t="0" r="0" b="762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18000" t="7520" r="28898" b="15964"/>
                          <a:stretch/>
                        </pic:blipFill>
                        <pic:spPr bwMode="auto">
                          <a:xfrm>
                            <a:off x="0" y="0"/>
                            <a:ext cx="5103755" cy="50296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3C92" w14:paraId="32A084D7" w14:textId="77777777" w:rsidTr="00480AFC">
        <w:tc>
          <w:tcPr>
            <w:tcW w:w="9283" w:type="dxa"/>
            <w:gridSpan w:val="3"/>
          </w:tcPr>
          <w:p w14:paraId="4E33CAE0" w14:textId="77777777" w:rsidR="00893C92" w:rsidRDefault="00893C92" w:rsidP="00893C9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IZREŽI </w:t>
            </w:r>
            <w:r w:rsidR="00DF025B">
              <w:rPr>
                <w:sz w:val="24"/>
                <w:szCs w:val="24"/>
              </w:rPr>
              <w:t>PLOČICE I POKUŠAJ S NJIMA SLOŽITI NEKE OD SLJEDEĆIH OBLIKA.</w:t>
            </w:r>
          </w:p>
          <w:tbl>
            <w:tblPr>
              <w:tblStyle w:val="TableGrid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3313"/>
              <w:gridCol w:w="3314"/>
            </w:tblGrid>
            <w:tr w:rsidR="00E971AA" w14:paraId="38565A5E" w14:textId="77777777" w:rsidTr="000D5828">
              <w:trPr>
                <w:jc w:val="center"/>
              </w:trPr>
              <w:tc>
                <w:tcPr>
                  <w:tcW w:w="3313" w:type="dxa"/>
                  <w:vAlign w:val="center"/>
                </w:tcPr>
                <w:p w14:paraId="78173D98" w14:textId="77777777" w:rsidR="00E971AA" w:rsidRDefault="00E971AA" w:rsidP="00E971AA">
                  <w:pPr>
                    <w:pStyle w:val="ListParagraph"/>
                    <w:ind w:left="0"/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 wp14:anchorId="6B2E8A70" wp14:editId="7381E02C">
                        <wp:extent cx="609600" cy="597220"/>
                        <wp:effectExtent l="0" t="0" r="0" b="0"/>
                        <wp:docPr id="9" name="Picture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Picture 6"/>
                                <pic:cNvPicPr/>
                              </pic:nvPicPr>
                              <pic:blipFill rotWithShape="1"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r="60032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625219" cy="61252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314" w:type="dxa"/>
                  <w:vAlign w:val="center"/>
                </w:tcPr>
                <w:p w14:paraId="2EA2D872" w14:textId="77777777" w:rsidR="00E971AA" w:rsidRDefault="00E971AA" w:rsidP="00E971AA">
                  <w:pPr>
                    <w:pStyle w:val="ListParagraph"/>
                    <w:ind w:left="0"/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 wp14:anchorId="5881F0FE" wp14:editId="0C07279A">
                        <wp:extent cx="480871" cy="533400"/>
                        <wp:effectExtent l="0" t="0" r="0" b="0"/>
                        <wp:docPr id="13" name="Picture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Picture 13"/>
                                <pic:cNvPicPr/>
                              </pic:nvPicPr>
                              <pic:blipFill rotWithShape="1"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64699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491327" cy="54499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E971AA" w14:paraId="5FD524FE" w14:textId="77777777" w:rsidTr="000D5828">
              <w:trPr>
                <w:jc w:val="center"/>
              </w:trPr>
              <w:tc>
                <w:tcPr>
                  <w:tcW w:w="3313" w:type="dxa"/>
                  <w:vAlign w:val="center"/>
                </w:tcPr>
                <w:p w14:paraId="63D59087" w14:textId="77777777" w:rsidR="00E971AA" w:rsidRDefault="00E971AA" w:rsidP="00E971AA">
                  <w:pPr>
                    <w:pStyle w:val="ListParagraph"/>
                    <w:ind w:left="0"/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 wp14:anchorId="098704EF" wp14:editId="0F3EE11E">
                        <wp:extent cx="660272" cy="647700"/>
                        <wp:effectExtent l="0" t="0" r="6985" b="0"/>
                        <wp:docPr id="10" name="Picture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Picture 10"/>
                                <pic:cNvPicPr/>
                              </pic:nvPicPr>
                              <pic:blipFill rotWithShape="1"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r="61117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674448" cy="66160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314" w:type="dxa"/>
                  <w:vAlign w:val="center"/>
                </w:tcPr>
                <w:p w14:paraId="131676B8" w14:textId="77777777" w:rsidR="00E971AA" w:rsidRDefault="00E971AA" w:rsidP="00E971AA">
                  <w:pPr>
                    <w:pStyle w:val="ListParagraph"/>
                    <w:ind w:left="0"/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 wp14:anchorId="5246CAAA" wp14:editId="00D9B9CC">
                        <wp:extent cx="870857" cy="642524"/>
                        <wp:effectExtent l="0" t="0" r="0" b="0"/>
                        <wp:docPr id="14" name="Picture 14" descr="A picture containing text, queen, businesscard, envelope&#10;&#10;Description automatically generat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" name="Picture 14" descr="A picture containing text, queen, businesscard, envelope&#10;&#10;Description automatically generated"/>
                                <pic:cNvPicPr/>
                              </pic:nvPicPr>
                              <pic:blipFill rotWithShape="1"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57366" b="17531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884467" cy="65256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E971AA" w14:paraId="1EFBD307" w14:textId="77777777" w:rsidTr="000D5828">
              <w:trPr>
                <w:jc w:val="center"/>
              </w:trPr>
              <w:tc>
                <w:tcPr>
                  <w:tcW w:w="3313" w:type="dxa"/>
                  <w:vAlign w:val="center"/>
                </w:tcPr>
                <w:p w14:paraId="0EF90E4D" w14:textId="77777777" w:rsidR="00E971AA" w:rsidRDefault="00E971AA" w:rsidP="00E971AA">
                  <w:pPr>
                    <w:pStyle w:val="ListParagraph"/>
                    <w:ind w:left="0"/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 wp14:anchorId="3BB97903" wp14:editId="49F7FA93">
                        <wp:extent cx="1250754" cy="642257"/>
                        <wp:effectExtent l="0" t="0" r="6985" b="5715"/>
                        <wp:docPr id="11" name="Picture 11" descr="Shape, polygon&#10;&#10;Description automatically generat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" name="Picture 11" descr="Shape, polygon&#10;&#10;Description automatically generated"/>
                                <pic:cNvPicPr/>
                              </pic:nvPicPr>
                              <pic:blipFill rotWithShape="1"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3777" b="69999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270081" cy="6521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314" w:type="dxa"/>
                  <w:vAlign w:val="center"/>
                </w:tcPr>
                <w:p w14:paraId="03A65447" w14:textId="77777777" w:rsidR="00E971AA" w:rsidRDefault="00E971AA" w:rsidP="00E971AA">
                  <w:pPr>
                    <w:pStyle w:val="ListParagraph"/>
                    <w:ind w:left="0"/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 wp14:anchorId="0219E669" wp14:editId="4F64D0A3">
                        <wp:extent cx="1093742" cy="682230"/>
                        <wp:effectExtent l="0" t="0" r="0" b="3810"/>
                        <wp:docPr id="15" name="Picture 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" name="Picture 15"/>
                                <pic:cNvPicPr/>
                              </pic:nvPicPr>
                              <pic:blipFill rotWithShape="1"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61654" b="6491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121777" cy="69971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E971AA" w14:paraId="3F7AF5A5" w14:textId="77777777" w:rsidTr="000D5828">
              <w:trPr>
                <w:jc w:val="center"/>
              </w:trPr>
              <w:tc>
                <w:tcPr>
                  <w:tcW w:w="3313" w:type="dxa"/>
                  <w:vAlign w:val="center"/>
                </w:tcPr>
                <w:p w14:paraId="3DDB85F7" w14:textId="77777777" w:rsidR="00E971AA" w:rsidRDefault="00E971AA" w:rsidP="00E971AA">
                  <w:pPr>
                    <w:pStyle w:val="ListParagraph"/>
                    <w:ind w:left="0"/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 wp14:anchorId="0DB75BB0" wp14:editId="6F2F7ECF">
                        <wp:extent cx="734785" cy="610717"/>
                        <wp:effectExtent l="0" t="0" r="8255" b="0"/>
                        <wp:docPr id="16" name="Picture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Picture 16"/>
                                <pic:cNvPicPr/>
                              </pic:nvPicPr>
                              <pic:blipFill rotWithShape="1"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62198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749603" cy="62303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314" w:type="dxa"/>
                  <w:vAlign w:val="center"/>
                </w:tcPr>
                <w:p w14:paraId="29AF2714" w14:textId="77777777" w:rsidR="00E971AA" w:rsidRDefault="00E971AA" w:rsidP="00E971AA">
                  <w:pPr>
                    <w:pStyle w:val="ListParagraph"/>
                    <w:ind w:left="0"/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 wp14:anchorId="4D574D67" wp14:editId="11DFCBD1">
                        <wp:extent cx="1034143" cy="620463"/>
                        <wp:effectExtent l="0" t="0" r="0" b="8255"/>
                        <wp:docPr id="17" name="Picture 1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7" name="Picture 17"/>
                                <pic:cNvPicPr/>
                              </pic:nvPicPr>
                              <pic:blipFill rotWithShape="1"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67473" b="5240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055874" cy="63350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0A607CCD" w14:textId="30F459B6" w:rsidR="002A5063" w:rsidRPr="00893C92" w:rsidRDefault="002A5063" w:rsidP="002A5063">
            <w:pPr>
              <w:jc w:val="center"/>
              <w:rPr>
                <w:sz w:val="24"/>
                <w:szCs w:val="24"/>
              </w:rPr>
            </w:pPr>
          </w:p>
        </w:tc>
      </w:tr>
    </w:tbl>
    <w:p w14:paraId="68207F9B" w14:textId="41CC5352" w:rsidR="00935C8F" w:rsidRPr="008801CB" w:rsidRDefault="00935C8F" w:rsidP="004B4F3C">
      <w:pPr>
        <w:rPr>
          <w:sz w:val="24"/>
          <w:szCs w:val="24"/>
        </w:rPr>
      </w:pPr>
    </w:p>
    <w:sectPr w:rsidR="00935C8F" w:rsidRPr="008801CB" w:rsidSect="004D5B6F">
      <w:headerReference w:type="even" r:id="rId19"/>
      <w:headerReference w:type="default" r:id="rId20"/>
      <w:headerReference w:type="first" r:id="rId21"/>
      <w:pgSz w:w="11906" w:h="16838"/>
      <w:pgMar w:top="1762" w:right="1133" w:bottom="1440" w:left="1440" w:header="851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7DA0C9" w14:textId="77777777" w:rsidR="00297884" w:rsidRDefault="00297884" w:rsidP="004D5B6F">
      <w:pPr>
        <w:spacing w:after="0" w:line="240" w:lineRule="auto"/>
      </w:pPr>
      <w:r>
        <w:separator/>
      </w:r>
    </w:p>
  </w:endnote>
  <w:endnote w:type="continuationSeparator" w:id="0">
    <w:p w14:paraId="0A0085BC" w14:textId="77777777" w:rsidR="00297884" w:rsidRDefault="00297884" w:rsidP="004D5B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F129F9" w14:textId="77777777" w:rsidR="00297884" w:rsidRDefault="00297884" w:rsidP="004D5B6F">
      <w:pPr>
        <w:spacing w:after="0" w:line="240" w:lineRule="auto"/>
      </w:pPr>
      <w:r>
        <w:separator/>
      </w:r>
    </w:p>
  </w:footnote>
  <w:footnote w:type="continuationSeparator" w:id="0">
    <w:p w14:paraId="32C42CF0" w14:textId="77777777" w:rsidR="00297884" w:rsidRDefault="00297884" w:rsidP="004D5B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3BC746" w14:textId="77777777" w:rsidR="00871605" w:rsidRDefault="00AF35E8">
    <w:pPr>
      <w:pStyle w:val="Header"/>
    </w:pPr>
    <w:r>
      <w:rPr>
        <w:noProof/>
        <w:lang w:eastAsia="hr-HR"/>
      </w:rPr>
      <w:pict w14:anchorId="00B5016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3974672" o:spid="_x0000_s1026" type="#_x0000_t75" style="position:absolute;margin-left:0;margin-top:0;width:466.6pt;height:410.55pt;z-index:-251657216;mso-position-horizontal:center;mso-position-horizontal-relative:margin;mso-position-vertical:center;mso-position-vertical-relative:margin" o:allowincell="f">
          <v:imagedata r:id="rId1" o:title="spirala crven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D7DF74" w14:textId="77777777" w:rsidR="004E4CB6" w:rsidRDefault="00AF35E8" w:rsidP="004E4CB6">
    <w:pPr>
      <w:pStyle w:val="Header"/>
      <w:tabs>
        <w:tab w:val="clear" w:pos="9026"/>
        <w:tab w:val="right" w:pos="9072"/>
      </w:tabs>
      <w:ind w:right="-306" w:firstLine="6946"/>
    </w:pPr>
    <w:r>
      <w:pict w14:anchorId="3B0308F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139.3pt;height:69.45pt">
          <v:imagedata r:id="rId1" o:title="logo crno- crveni"/>
        </v:shape>
      </w:pict>
    </w:r>
  </w:p>
  <w:p w14:paraId="51A41252" w14:textId="77777777" w:rsidR="004D5B6F" w:rsidRDefault="00AF35E8" w:rsidP="004D5B6F">
    <w:pPr>
      <w:pStyle w:val="Header"/>
      <w:tabs>
        <w:tab w:val="clear" w:pos="4513"/>
        <w:tab w:val="clear" w:pos="9026"/>
        <w:tab w:val="right" w:pos="284"/>
      </w:tabs>
      <w:ind w:left="-284" w:right="-306"/>
    </w:pPr>
    <w:r>
      <w:rPr>
        <w:noProof/>
        <w:lang w:eastAsia="hr-HR"/>
      </w:rPr>
      <w:pict w14:anchorId="7E7C731A">
        <v:shape id="WordPictureWatermark253974673" o:spid="_x0000_s1027" type="#_x0000_t75" style="position:absolute;left:0;text-align:left;margin-left:-51.4pt;margin-top:76.7pt;width:557.2pt;height:490.25pt;z-index:-251656192;mso-position-horizontal-relative:margin;mso-position-vertical-relative:margin" o:allowincell="f">
          <v:imagedata r:id="rId2" o:title="spirala crvena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9FDF1D" w14:textId="77777777" w:rsidR="00871605" w:rsidRDefault="00AF35E8">
    <w:pPr>
      <w:pStyle w:val="Header"/>
    </w:pPr>
    <w:r>
      <w:rPr>
        <w:noProof/>
        <w:lang w:eastAsia="hr-HR"/>
      </w:rPr>
      <w:pict w14:anchorId="0758A3A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3974671" o:spid="_x0000_s1025" type="#_x0000_t75" style="position:absolute;margin-left:0;margin-top:0;width:466.6pt;height:410.55pt;z-index:-251658240;mso-position-horizontal:center;mso-position-horizontal-relative:margin;mso-position-vertical:center;mso-position-vertical-relative:margin" o:allowincell="f">
          <v:imagedata r:id="rId1" o:title="spirala crven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662988"/>
    <w:multiLevelType w:val="hybridMultilevel"/>
    <w:tmpl w:val="104EC9A4"/>
    <w:lvl w:ilvl="0" w:tplc="D39485D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B72D3A"/>
    <w:multiLevelType w:val="hybridMultilevel"/>
    <w:tmpl w:val="8572CC08"/>
    <w:lvl w:ilvl="0" w:tplc="D794F21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0B2071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ABA162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00EED5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46CE7F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2E0E77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E78095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85E0EE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F86173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2CA86B89"/>
    <w:multiLevelType w:val="hybridMultilevel"/>
    <w:tmpl w:val="753CE214"/>
    <w:lvl w:ilvl="0" w:tplc="A9D2653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C1265D7"/>
    <w:multiLevelType w:val="hybridMultilevel"/>
    <w:tmpl w:val="ADECEA4C"/>
    <w:lvl w:ilvl="0" w:tplc="2FB8067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528603C"/>
    <w:multiLevelType w:val="hybridMultilevel"/>
    <w:tmpl w:val="B6008F0A"/>
    <w:lvl w:ilvl="0" w:tplc="C22EFBC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05954881">
    <w:abstractNumId w:val="1"/>
  </w:num>
  <w:num w:numId="2" w16cid:durableId="409621387">
    <w:abstractNumId w:val="2"/>
  </w:num>
  <w:num w:numId="3" w16cid:durableId="338965364">
    <w:abstractNumId w:val="3"/>
  </w:num>
  <w:num w:numId="4" w16cid:durableId="457994496">
    <w:abstractNumId w:val="4"/>
  </w:num>
  <w:num w:numId="5" w16cid:durableId="115534356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5C8F"/>
    <w:rsid w:val="00061521"/>
    <w:rsid w:val="00065C83"/>
    <w:rsid w:val="00073667"/>
    <w:rsid w:val="000A1C50"/>
    <w:rsid w:val="000A604C"/>
    <w:rsid w:val="000D1134"/>
    <w:rsid w:val="0011224B"/>
    <w:rsid w:val="00132EB9"/>
    <w:rsid w:val="0014676A"/>
    <w:rsid w:val="00152B55"/>
    <w:rsid w:val="001A1FDE"/>
    <w:rsid w:val="001C27A2"/>
    <w:rsid w:val="002110C4"/>
    <w:rsid w:val="00215A81"/>
    <w:rsid w:val="00220702"/>
    <w:rsid w:val="002316E3"/>
    <w:rsid w:val="0023269D"/>
    <w:rsid w:val="00280ED8"/>
    <w:rsid w:val="00297884"/>
    <w:rsid w:val="002A5063"/>
    <w:rsid w:val="002C4C5B"/>
    <w:rsid w:val="002D6A86"/>
    <w:rsid w:val="00313B80"/>
    <w:rsid w:val="00335F97"/>
    <w:rsid w:val="00343902"/>
    <w:rsid w:val="00387A98"/>
    <w:rsid w:val="003900CF"/>
    <w:rsid w:val="003B4D20"/>
    <w:rsid w:val="003C2832"/>
    <w:rsid w:val="003C4BB6"/>
    <w:rsid w:val="00403EC4"/>
    <w:rsid w:val="00411804"/>
    <w:rsid w:val="00462541"/>
    <w:rsid w:val="00480599"/>
    <w:rsid w:val="00480AFC"/>
    <w:rsid w:val="004816DC"/>
    <w:rsid w:val="00482577"/>
    <w:rsid w:val="004B4F3C"/>
    <w:rsid w:val="004D0BA4"/>
    <w:rsid w:val="004D5B6F"/>
    <w:rsid w:val="004E4CB6"/>
    <w:rsid w:val="00550797"/>
    <w:rsid w:val="00592935"/>
    <w:rsid w:val="005E387F"/>
    <w:rsid w:val="006220A8"/>
    <w:rsid w:val="00647674"/>
    <w:rsid w:val="00666A5B"/>
    <w:rsid w:val="006B2DD4"/>
    <w:rsid w:val="006C21A6"/>
    <w:rsid w:val="006D44FB"/>
    <w:rsid w:val="007018A4"/>
    <w:rsid w:val="007670E2"/>
    <w:rsid w:val="00770C1E"/>
    <w:rsid w:val="00784ECF"/>
    <w:rsid w:val="007854E7"/>
    <w:rsid w:val="007C355B"/>
    <w:rsid w:val="007E1695"/>
    <w:rsid w:val="007E5554"/>
    <w:rsid w:val="00807CA6"/>
    <w:rsid w:val="00832B0A"/>
    <w:rsid w:val="00862E1C"/>
    <w:rsid w:val="0087090D"/>
    <w:rsid w:val="00871605"/>
    <w:rsid w:val="008801CB"/>
    <w:rsid w:val="00893C92"/>
    <w:rsid w:val="008B7122"/>
    <w:rsid w:val="008D155A"/>
    <w:rsid w:val="009243F5"/>
    <w:rsid w:val="00935C8F"/>
    <w:rsid w:val="00982BDA"/>
    <w:rsid w:val="00996044"/>
    <w:rsid w:val="00A532A8"/>
    <w:rsid w:val="00A94EBC"/>
    <w:rsid w:val="00AA38AC"/>
    <w:rsid w:val="00AC0990"/>
    <w:rsid w:val="00AF0702"/>
    <w:rsid w:val="00AF35E8"/>
    <w:rsid w:val="00B659F0"/>
    <w:rsid w:val="00BB47BB"/>
    <w:rsid w:val="00BD6ECE"/>
    <w:rsid w:val="00C2308F"/>
    <w:rsid w:val="00C26E38"/>
    <w:rsid w:val="00C426CC"/>
    <w:rsid w:val="00C437F9"/>
    <w:rsid w:val="00C50D88"/>
    <w:rsid w:val="00C6443C"/>
    <w:rsid w:val="00C77561"/>
    <w:rsid w:val="00CC0467"/>
    <w:rsid w:val="00CF1EFC"/>
    <w:rsid w:val="00D000EA"/>
    <w:rsid w:val="00D60D1F"/>
    <w:rsid w:val="00D6261E"/>
    <w:rsid w:val="00DF025B"/>
    <w:rsid w:val="00E21800"/>
    <w:rsid w:val="00E25763"/>
    <w:rsid w:val="00E71CC9"/>
    <w:rsid w:val="00E83529"/>
    <w:rsid w:val="00E971AA"/>
    <w:rsid w:val="00EB2CF9"/>
    <w:rsid w:val="00EF2472"/>
    <w:rsid w:val="00F31204"/>
    <w:rsid w:val="00F477F5"/>
    <w:rsid w:val="00F90B64"/>
    <w:rsid w:val="00FF7B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EC5E633"/>
  <w15:chartTrackingRefBased/>
  <w15:docId w15:val="{049448CC-AC25-418E-8828-64B511787B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D5B6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D5B6F"/>
  </w:style>
  <w:style w:type="paragraph" w:styleId="Footer">
    <w:name w:val="footer"/>
    <w:basedOn w:val="Normal"/>
    <w:link w:val="FooterChar"/>
    <w:uiPriority w:val="99"/>
    <w:unhideWhenUsed/>
    <w:rsid w:val="004D5B6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D5B6F"/>
  </w:style>
  <w:style w:type="paragraph" w:styleId="ListParagraph">
    <w:name w:val="List Paragraph"/>
    <w:basedOn w:val="Normal"/>
    <w:qFormat/>
    <w:rsid w:val="00935C8F"/>
    <w:pPr>
      <w:ind w:left="720"/>
      <w:contextualSpacing/>
    </w:pPr>
  </w:style>
  <w:style w:type="table" w:styleId="TableGrid">
    <w:name w:val="Table Grid"/>
    <w:basedOn w:val="TableNormal"/>
    <w:uiPriority w:val="59"/>
    <w:rsid w:val="003439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5669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29842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85039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08116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612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32360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customXml" Target="../customXml/item3.xml"/><Relationship Id="rId21" Type="http://schemas.openxmlformats.org/officeDocument/2006/relationships/header" Target="header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vona\OneDrive%20-%20Sveu&#269;ili&#353;te%20u%20Rijeci\InAMath\InAMath%20provedba%20projekta\radni%20materijali\1.%20razred\Matemati&#269;ki%20trikovi%20s%20kartama\Radni%20listic%20-%20misaoni%20eksperiment.dotx" TargetMode="Externa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307B458E19C89449AF5522DEF9AC583" ma:contentTypeVersion="30" ma:contentTypeDescription="Create a new document." ma:contentTypeScope="" ma:versionID="89e2f7d6bfe23dd33a9377bb8f424507">
  <xsd:schema xmlns:xsd="http://www.w3.org/2001/XMLSchema" xmlns:xs="http://www.w3.org/2001/XMLSchema" xmlns:p="http://schemas.microsoft.com/office/2006/metadata/properties" xmlns:ns2="a6ab76a3-83c0-4fd1-9310-8277f7fcc0cb" targetNamespace="http://schemas.microsoft.com/office/2006/metadata/properties" ma:root="true" ma:fieldsID="9927d2db9f3ac30dca3d4118aeb4be90" ns2:_="">
    <xsd:import namespace="a6ab76a3-83c0-4fd1-9310-8277f7fcc0c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NotebookType" minOccurs="0"/>
                <xsd:element ref="ns2:FolderType" minOccurs="0"/>
                <xsd:element ref="ns2:CultureName" minOccurs="0"/>
                <xsd:element ref="ns2:AppVersion" minOccurs="0"/>
                <xsd:element ref="ns2:TeamsChannelId" minOccurs="0"/>
                <xsd:element ref="ns2:Owner" minOccurs="0"/>
                <xsd:element ref="ns2:Math_Settings" minOccurs="0"/>
                <xsd:element ref="ns2:DefaultSectionNames" minOccurs="0"/>
                <xsd:element ref="ns2:Templates" minOccurs="0"/>
                <xsd:element ref="ns2:Leaders" minOccurs="0"/>
                <xsd:element ref="ns2:Members" minOccurs="0"/>
                <xsd:element ref="ns2:Member_Groups" minOccurs="0"/>
                <xsd:element ref="ns2:Distribution_Groups" minOccurs="0"/>
                <xsd:element ref="ns2:LMS_Mappings" minOccurs="0"/>
                <xsd:element ref="ns2:Invited_Leaders" minOccurs="0"/>
                <xsd:element ref="ns2:Invited_Members" minOccurs="0"/>
                <xsd:element ref="ns2:Self_Registration_Enabled" minOccurs="0"/>
                <xsd:element ref="ns2:Has_Leaders_Only_SectionGroup" minOccurs="0"/>
                <xsd:element ref="ns2:Is_Collaboration_Space_Locked" minOccurs="0"/>
                <xsd:element ref="ns2:IsNotebookLocked" minOccurs="0"/>
                <xsd:element ref="ns2:Teams_Channel_Section_Locatio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ab76a3-83c0-4fd1-9310-8277f7fcc0c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NotebookType" ma:index="10" nillable="true" ma:displayName="Notebook Type" ma:internalName="NotebookType">
      <xsd:simpleType>
        <xsd:restriction base="dms:Text"/>
      </xsd:simpleType>
    </xsd:element>
    <xsd:element name="FolderType" ma:index="11" nillable="true" ma:displayName="Folder Type" ma:internalName="FolderType">
      <xsd:simpleType>
        <xsd:restriction base="dms:Text"/>
      </xsd:simpleType>
    </xsd:element>
    <xsd:element name="CultureName" ma:index="12" nillable="true" ma:displayName="Culture Name" ma:internalName="CultureName">
      <xsd:simpleType>
        <xsd:restriction base="dms:Text"/>
      </xsd:simpleType>
    </xsd:element>
    <xsd:element name="AppVersion" ma:index="13" nillable="true" ma:displayName="App Version" ma:internalName="AppVersion">
      <xsd:simpleType>
        <xsd:restriction base="dms:Text"/>
      </xsd:simpleType>
    </xsd:element>
    <xsd:element name="TeamsChannelId" ma:index="14" nillable="true" ma:displayName="Teams Channel Id" ma:internalName="TeamsChannelId">
      <xsd:simpleType>
        <xsd:restriction base="dms:Text"/>
      </xsd:simpleType>
    </xsd:element>
    <xsd:element name="Owner" ma:index="15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ath_Settings" ma:index="16" nillable="true" ma:displayName="Math Settings" ma:internalName="Math_Settings">
      <xsd:simpleType>
        <xsd:restriction base="dms:Text"/>
      </xsd:simpleType>
    </xsd:element>
    <xsd:element name="DefaultSectionNames" ma:index="17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18" nillable="true" ma:displayName="Templates" ma:internalName="Templates">
      <xsd:simpleType>
        <xsd:restriction base="dms:Note">
          <xsd:maxLength value="255"/>
        </xsd:restriction>
      </xsd:simpleType>
    </xsd:element>
    <xsd:element name="Leaders" ma:index="19" nillable="true" ma:displayName="Leaders" ma:internalName="Lead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mbers" ma:index="20" nillable="true" ma:displayName="Members" ma:internalName="Memb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mber_Groups" ma:index="21" nillable="true" ma:displayName="Member Groups" ma:internalName="Member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istribution_Groups" ma:index="22" nillable="true" ma:displayName="Distribution Groups" ma:internalName="Distribution_Groups">
      <xsd:simpleType>
        <xsd:restriction base="dms:Note">
          <xsd:maxLength value="255"/>
        </xsd:restriction>
      </xsd:simpleType>
    </xsd:element>
    <xsd:element name="LMS_Mappings" ma:index="23" nillable="true" ma:displayName="LMS Mappings" ma:internalName="LMS_Mappings">
      <xsd:simpleType>
        <xsd:restriction base="dms:Note">
          <xsd:maxLength value="255"/>
        </xsd:restriction>
      </xsd:simpleType>
    </xsd:element>
    <xsd:element name="Invited_Leaders" ma:index="24" nillable="true" ma:displayName="Invited Leaders" ma:internalName="Invited_Leaders">
      <xsd:simpleType>
        <xsd:restriction base="dms:Note">
          <xsd:maxLength value="255"/>
        </xsd:restriction>
      </xsd:simpleType>
    </xsd:element>
    <xsd:element name="Invited_Members" ma:index="25" nillable="true" ma:displayName="Invited Members" ma:internalName="Invited_Members">
      <xsd:simpleType>
        <xsd:restriction base="dms:Note">
          <xsd:maxLength value="255"/>
        </xsd:restriction>
      </xsd:simpleType>
    </xsd:element>
    <xsd:element name="Self_Registration_Enabled" ma:index="26" nillable="true" ma:displayName="Self Registration Enabled" ma:internalName="Self_Registration_Enabled">
      <xsd:simpleType>
        <xsd:restriction base="dms:Boolean"/>
      </xsd:simpleType>
    </xsd:element>
    <xsd:element name="Has_Leaders_Only_SectionGroup" ma:index="27" nillable="true" ma:displayName="Has Leaders Only SectionGroup" ma:internalName="Has_Leaders_Only_SectionGroup">
      <xsd:simpleType>
        <xsd:restriction base="dms:Boolean"/>
      </xsd:simpleType>
    </xsd:element>
    <xsd:element name="Is_Collaboration_Space_Locked" ma:index="28" nillable="true" ma:displayName="Is Collaboration Space Locked" ma:internalName="Is_Collaboration_Space_Locked">
      <xsd:simpleType>
        <xsd:restriction base="dms:Boolean"/>
      </xsd:simpleType>
    </xsd:element>
    <xsd:element name="IsNotebookLocked" ma:index="29" nillable="true" ma:displayName="Is Notebook Locked" ma:internalName="IsNotebookLocked">
      <xsd:simpleType>
        <xsd:restriction base="dms:Boolean"/>
      </xsd:simpleType>
    </xsd:element>
    <xsd:element name="Teams_Channel_Section_Location" ma:index="30" nillable="true" ma:displayName="Teams Channel Section Location" ma:internalName="Teams_Channel_Section_Location">
      <xsd:simpleType>
        <xsd:restriction base="dms:Text"/>
      </xsd:simpleType>
    </xsd:element>
    <xsd:element name="MediaServiceAutoTags" ma:index="31" nillable="true" ma:displayName="Tags" ma:internalName="MediaServiceAutoTags" ma:readOnly="true">
      <xsd:simpleType>
        <xsd:restriction base="dms:Text"/>
      </xsd:simpleType>
    </xsd:element>
    <xsd:element name="MediaServiceOCR" ma:index="3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3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3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37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elf_Registration_Enabled xmlns="a6ab76a3-83c0-4fd1-9310-8277f7fcc0cb" xsi:nil="true"/>
    <LMS_Mappings xmlns="a6ab76a3-83c0-4fd1-9310-8277f7fcc0cb" xsi:nil="true"/>
    <Teams_Channel_Section_Location xmlns="a6ab76a3-83c0-4fd1-9310-8277f7fcc0cb" xsi:nil="true"/>
    <Math_Settings xmlns="a6ab76a3-83c0-4fd1-9310-8277f7fcc0cb" xsi:nil="true"/>
    <AppVersion xmlns="a6ab76a3-83c0-4fd1-9310-8277f7fcc0cb" xsi:nil="true"/>
    <Invited_Leaders xmlns="a6ab76a3-83c0-4fd1-9310-8277f7fcc0cb" xsi:nil="true"/>
    <Invited_Members xmlns="a6ab76a3-83c0-4fd1-9310-8277f7fcc0cb" xsi:nil="true"/>
    <Templates xmlns="a6ab76a3-83c0-4fd1-9310-8277f7fcc0cb" xsi:nil="true"/>
    <Has_Leaders_Only_SectionGroup xmlns="a6ab76a3-83c0-4fd1-9310-8277f7fcc0cb" xsi:nil="true"/>
    <Distribution_Groups xmlns="a6ab76a3-83c0-4fd1-9310-8277f7fcc0cb" xsi:nil="true"/>
    <TeamsChannelId xmlns="a6ab76a3-83c0-4fd1-9310-8277f7fcc0cb" xsi:nil="true"/>
    <CultureName xmlns="a6ab76a3-83c0-4fd1-9310-8277f7fcc0cb" xsi:nil="true"/>
    <Owner xmlns="a6ab76a3-83c0-4fd1-9310-8277f7fcc0cb">
      <UserInfo>
        <DisplayName/>
        <AccountId xsi:nil="true"/>
        <AccountType/>
      </UserInfo>
    </Owner>
    <Leaders xmlns="a6ab76a3-83c0-4fd1-9310-8277f7fcc0cb">
      <UserInfo>
        <DisplayName/>
        <AccountId xsi:nil="true"/>
        <AccountType/>
      </UserInfo>
    </Leaders>
    <IsNotebookLocked xmlns="a6ab76a3-83c0-4fd1-9310-8277f7fcc0cb" xsi:nil="true"/>
    <DefaultSectionNames xmlns="a6ab76a3-83c0-4fd1-9310-8277f7fcc0cb" xsi:nil="true"/>
    <Is_Collaboration_Space_Locked xmlns="a6ab76a3-83c0-4fd1-9310-8277f7fcc0cb" xsi:nil="true"/>
    <Members xmlns="a6ab76a3-83c0-4fd1-9310-8277f7fcc0cb">
      <UserInfo>
        <DisplayName/>
        <AccountId xsi:nil="true"/>
        <AccountType/>
      </UserInfo>
    </Members>
    <Member_Groups xmlns="a6ab76a3-83c0-4fd1-9310-8277f7fcc0cb">
      <UserInfo>
        <DisplayName/>
        <AccountId xsi:nil="true"/>
        <AccountType/>
      </UserInfo>
    </Member_Groups>
    <NotebookType xmlns="a6ab76a3-83c0-4fd1-9310-8277f7fcc0cb" xsi:nil="true"/>
    <FolderType xmlns="a6ab76a3-83c0-4fd1-9310-8277f7fcc0cb" xsi:nil="true"/>
  </documentManagement>
</p:properties>
</file>

<file path=customXml/itemProps1.xml><?xml version="1.0" encoding="utf-8"?>
<ds:datastoreItem xmlns:ds="http://schemas.openxmlformats.org/officeDocument/2006/customXml" ds:itemID="{15785A1A-BE42-41B0-8FE5-CD8C436CF2B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6ab76a3-83c0-4fd1-9310-8277f7fcc0c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FF2D8D4-0A47-42EA-BEA3-D6DF89E317C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7610640-D0EC-4BF5-A9E5-FF45688D1D4C}">
  <ds:schemaRefs>
    <ds:schemaRef ds:uri="http://schemas.microsoft.com/office/2006/metadata/properties"/>
    <ds:schemaRef ds:uri="http://schemas.microsoft.com/office/infopath/2007/PartnerControls"/>
    <ds:schemaRef ds:uri="a6ab76a3-83c0-4fd1-9310-8277f7fcc0cb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Radni listic - misaoni eksperiment</Template>
  <TotalTime>0</TotalTime>
  <Pages>6</Pages>
  <Words>181</Words>
  <Characters>1034</Characters>
  <Application>Microsoft Office Word</Application>
  <DocSecurity>0</DocSecurity>
  <Lines>8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Ivona Traunkar</dc:creator>
  <cp:keywords/>
  <dc:description/>
  <cp:lastModifiedBy>Vedrana Mikulić Crnković</cp:lastModifiedBy>
  <cp:revision>89</cp:revision>
  <dcterms:created xsi:type="dcterms:W3CDTF">2022-04-14T11:49:00Z</dcterms:created>
  <dcterms:modified xsi:type="dcterms:W3CDTF">2022-08-17T11:58:00Z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0x0101006307B458E19C89449AF5522DEF9AC583</vt:lpwstr>
  </property>
</Properties>
</file>