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5F740" w14:textId="5AA77D6C" w:rsidR="005D6672" w:rsidRDefault="005D6672" w:rsidP="005D6672">
      <w:pPr>
        <w:jc w:val="center"/>
        <w:rPr>
          <w:b/>
          <w:bCs/>
        </w:rPr>
      </w:pPr>
      <w:r>
        <w:rPr>
          <w:b/>
          <w:bCs/>
        </w:rPr>
        <w:t>MATEMATIČKA LEKTIRA</w:t>
      </w:r>
      <w:r>
        <w:rPr>
          <w:b/>
          <w:bCs/>
        </w:rPr>
        <w:br/>
      </w:r>
      <w:r w:rsidR="00980128">
        <w:rPr>
          <w:b/>
          <w:bCs/>
        </w:rPr>
        <w:t>PRIČA O JED</w:t>
      </w:r>
      <w:r w:rsidR="00565526">
        <w:rPr>
          <w:b/>
          <w:bCs/>
        </w:rPr>
        <w:t>N</w:t>
      </w:r>
      <w:r w:rsidR="00980128">
        <w:rPr>
          <w:b/>
          <w:bCs/>
        </w:rPr>
        <w:t>OM OD NAJVEĆIH HRVATSKIH OTKRIĆA</w:t>
      </w:r>
    </w:p>
    <w:p w14:paraId="18BB3947" w14:textId="77777777" w:rsidR="005D6672" w:rsidRDefault="005D6672" w:rsidP="005D6672">
      <w:pPr>
        <w:jc w:val="center"/>
        <w:rPr>
          <w:b/>
          <w:bCs/>
        </w:rPr>
      </w:pPr>
    </w:p>
    <w:p w14:paraId="636F5284" w14:textId="448DBD02" w:rsidR="006E2B35" w:rsidRDefault="00565526" w:rsidP="005D6672">
      <w:pPr>
        <w:jc w:val="both"/>
      </w:pPr>
      <w:r>
        <w:t xml:space="preserve">Ime Andrije Mohorovičića nosi </w:t>
      </w:r>
      <w:r w:rsidR="000D0941">
        <w:t xml:space="preserve">osnovna škola u Matuljima, </w:t>
      </w:r>
      <w:r>
        <w:t xml:space="preserve">jedna riječka </w:t>
      </w:r>
      <w:r w:rsidR="006E2B35">
        <w:t>srednja</w:t>
      </w:r>
      <w:r>
        <w:t xml:space="preserve"> škola kao i </w:t>
      </w:r>
      <w:r w:rsidR="006E2B35">
        <w:t xml:space="preserve">nekoliko ulica u Hrvatskoj. </w:t>
      </w:r>
      <w:r w:rsidR="002557A9">
        <w:t xml:space="preserve">Znaš li zašto? </w:t>
      </w:r>
      <w:r w:rsidR="00E96B69">
        <w:t xml:space="preserve">Ostani s nama i poslušaj </w:t>
      </w:r>
      <w:r w:rsidR="00DF78BC">
        <w:t xml:space="preserve">kratku </w:t>
      </w:r>
      <w:r w:rsidR="00E96B69">
        <w:t xml:space="preserve">priču o jednom </w:t>
      </w:r>
      <w:r w:rsidR="0053079D">
        <w:t>od</w:t>
      </w:r>
      <w:r w:rsidR="00E96B69">
        <w:t xml:space="preserve"> najvećih hrvatskih znanstvenika.</w:t>
      </w:r>
    </w:p>
    <w:p w14:paraId="47E0D1B3" w14:textId="7F772ECF" w:rsidR="00DE2AAB" w:rsidRDefault="00DE2AAB" w:rsidP="005D6672">
      <w:pPr>
        <w:jc w:val="both"/>
      </w:pPr>
      <w:r>
        <w:t xml:space="preserve">Andrija Mohorovičić bio je </w:t>
      </w:r>
      <w:r w:rsidR="00877416">
        <w:t xml:space="preserve">znanstvenik koji je </w:t>
      </w:r>
      <w:r w:rsidR="008D5032">
        <w:t xml:space="preserve">gotovo </w:t>
      </w:r>
      <w:r w:rsidR="00877416">
        <w:t>cijeli svoji</w:t>
      </w:r>
      <w:r w:rsidR="008D5032">
        <w:t xml:space="preserve"> život</w:t>
      </w:r>
      <w:r w:rsidR="00877416">
        <w:t xml:space="preserve"> proveo u Hrvatskoj i</w:t>
      </w:r>
      <w:r w:rsidR="00567FFD">
        <w:t xml:space="preserve"> do svih svojih znanstvenih rezultata došao je radeći u </w:t>
      </w:r>
      <w:r w:rsidR="001E3175">
        <w:t xml:space="preserve">Bakru i Zagrebu. Bio je </w:t>
      </w:r>
      <w:r>
        <w:t xml:space="preserve">meteorolog i seizmolog. Meteorolog je znanstvenik koji se bavi </w:t>
      </w:r>
      <w:r w:rsidR="002C61A1">
        <w:t>proučavanjem vremenskih uvjeta i vremenske prognoze, a seizmolog je znanstvenik koji se bavi potresima.</w:t>
      </w:r>
    </w:p>
    <w:p w14:paraId="7B4A055D" w14:textId="3060BECF" w:rsidR="008A0295" w:rsidRDefault="008A0295" w:rsidP="008A0295">
      <w:pPr>
        <w:jc w:val="both"/>
      </w:pPr>
      <w:r>
        <w:t xml:space="preserve">Andrija Mohorovičić rođen je 1857. </w:t>
      </w:r>
      <w:r w:rsidR="00872396">
        <w:t xml:space="preserve">godine </w:t>
      </w:r>
      <w:r>
        <w:t>u Voloskom kraj Opatije</w:t>
      </w:r>
      <w:r w:rsidR="00872396">
        <w:t xml:space="preserve">. </w:t>
      </w:r>
      <w:r w:rsidR="00BB6A96">
        <w:t xml:space="preserve">U Voloskom se </w:t>
      </w:r>
      <w:r w:rsidR="003D3500">
        <w:t xml:space="preserve">i </w:t>
      </w:r>
      <w:r w:rsidR="00BB6A96">
        <w:t xml:space="preserve">danas nalazi njegova rodna kuća na kojoj je i spomen ploča. Osnovnu školu završio je u Voloskom, a </w:t>
      </w:r>
      <w:r w:rsidR="00212C32">
        <w:t>gimnaziju u Rijeci.</w:t>
      </w:r>
      <w:r w:rsidR="00074CD4">
        <w:t xml:space="preserve"> S 21 godinom završava studij matematike i fizike u Pragu.</w:t>
      </w:r>
      <w:r w:rsidR="008E3477">
        <w:t xml:space="preserve"> Kratko je radio kao učitelj u gimnaziji</w:t>
      </w:r>
      <w:r w:rsidR="00DE3936">
        <w:t xml:space="preserve"> u Zagrebu</w:t>
      </w:r>
      <w:r w:rsidR="008E3477">
        <w:t xml:space="preserve">, a </w:t>
      </w:r>
      <w:r w:rsidR="00DE3936">
        <w:t xml:space="preserve">od 1882. godine </w:t>
      </w:r>
      <w:r w:rsidR="00AD3D77">
        <w:t>predaje matematiku, fiziku i meteorologiju u današnjoj Pomorskoj školi Bakar</w:t>
      </w:r>
      <w:r w:rsidR="00682F5E">
        <w:t>. U Bakru je radio</w:t>
      </w:r>
      <w:r w:rsidR="006143A9">
        <w:t xml:space="preserve"> </w:t>
      </w:r>
      <w:r w:rsidR="00F53A28">
        <w:t>9 godina, do 1891. godine.</w:t>
      </w:r>
      <w:r w:rsidR="00287BBD">
        <w:t xml:space="preserve"> </w:t>
      </w:r>
      <w:r w:rsidR="000A312F">
        <w:t xml:space="preserve">Nakon toga zapošljava se u Zagrebu, na Griču, gdje se </w:t>
      </w:r>
      <w:r w:rsidR="006F2096">
        <w:t>započinje baviti seizmologijom t</w:t>
      </w:r>
      <w:r w:rsidR="00BF5735">
        <w:t>e poučavanjem studenata</w:t>
      </w:r>
      <w:r w:rsidR="000A312F">
        <w:t xml:space="preserve">. Tamo je </w:t>
      </w:r>
      <w:r w:rsidR="00DC4B54">
        <w:t xml:space="preserve">doktorirao 1893. godine te nastavio </w:t>
      </w:r>
      <w:r w:rsidR="000A312F">
        <w:t xml:space="preserve">radio sve do </w:t>
      </w:r>
      <w:r w:rsidR="00DA5AB3">
        <w:t>mirovine 1922. godine.</w:t>
      </w:r>
      <w:r w:rsidR="007C3C84">
        <w:t xml:space="preserve"> Umro je 14 godina nakon toga.</w:t>
      </w:r>
    </w:p>
    <w:p w14:paraId="028CAAEB" w14:textId="0D9D0F0B" w:rsidR="00FD4C1D" w:rsidRDefault="00FD4C1D" w:rsidP="008A0295">
      <w:pPr>
        <w:jc w:val="both"/>
      </w:pPr>
      <w:r>
        <w:t xml:space="preserve">1887. godine, dok je radio u Bakru, osnovao je </w:t>
      </w:r>
      <w:r w:rsidR="00830292">
        <w:t xml:space="preserve">pri školi meteorološku postaju, zapisivao meteorološka mjerenja te je konstruirao </w:t>
      </w:r>
      <w:proofErr w:type="spellStart"/>
      <w:r w:rsidR="00830292">
        <w:t>nefoskop</w:t>
      </w:r>
      <w:proofErr w:type="spellEnd"/>
      <w:r w:rsidR="00830292">
        <w:t>, instrument za određivanje brzine i smjera gibanja oblaka.</w:t>
      </w:r>
      <w:r w:rsidR="00F33C53">
        <w:t xml:space="preserve"> </w:t>
      </w:r>
      <w:r w:rsidR="00523F8C">
        <w:t>Dok</w:t>
      </w:r>
      <w:r w:rsidR="00E37211">
        <w:t xml:space="preserve"> je radio na Griču,</w:t>
      </w:r>
      <w:r w:rsidR="00F33C53" w:rsidRPr="00F33C53">
        <w:t xml:space="preserve"> 1892. godine</w:t>
      </w:r>
      <w:r w:rsidR="00523F8C">
        <w:t>,</w:t>
      </w:r>
      <w:r w:rsidR="00F33C53" w:rsidRPr="00F33C53">
        <w:t xml:space="preserve"> prvi </w:t>
      </w:r>
      <w:r w:rsidR="00523F8C">
        <w:t xml:space="preserve">je </w:t>
      </w:r>
      <w:r w:rsidR="00F33C53" w:rsidRPr="00F33C53">
        <w:t>u n</w:t>
      </w:r>
      <w:r w:rsidR="00554134">
        <w:t>ašim prostorima</w:t>
      </w:r>
      <w:r w:rsidR="00F33C53" w:rsidRPr="00F33C53">
        <w:t xml:space="preserve"> uveo službu točnoga vremena</w:t>
      </w:r>
      <w:r w:rsidR="00523F8C">
        <w:t>.</w:t>
      </w:r>
    </w:p>
    <w:p w14:paraId="2BA7859A" w14:textId="6D9E5C2B" w:rsidR="00260359" w:rsidRDefault="00260359" w:rsidP="008A0295">
      <w:pPr>
        <w:jc w:val="both"/>
      </w:pPr>
      <w:r>
        <w:t xml:space="preserve">Do svojeg najvećeg otkrića, po čemu je poznat u cijelom svijetu, Mohorovičić je došao zbog jednog potresa koji se je dogodio 1909. godine </w:t>
      </w:r>
      <w:r w:rsidR="00D20EC1">
        <w:t>u dolini Kupe.</w:t>
      </w:r>
      <w:r w:rsidR="00D3565A">
        <w:t xml:space="preserve"> Preciznim je uređajima </w:t>
      </w:r>
      <w:r w:rsidR="00873409">
        <w:t xml:space="preserve">bilježio </w:t>
      </w:r>
      <w:r w:rsidR="00066432">
        <w:t xml:space="preserve">promjene nastale pri potresima te je iz tih mjerenja </w:t>
      </w:r>
      <w:r w:rsidR="00AD3517">
        <w:t xml:space="preserve">zaključio kako izgleda </w:t>
      </w:r>
      <w:r w:rsidR="00D20478">
        <w:t>građa unutrašnjosti</w:t>
      </w:r>
      <w:r w:rsidR="00AD3517">
        <w:t xml:space="preserve"> Zemlje. </w:t>
      </w:r>
      <w:r w:rsidR="00D20478">
        <w:t>Njemu u čast, jedan dio unutrašnjosti Zemlje kojega je otkrio, zove se Mohorovičićev diskontinuitet</w:t>
      </w:r>
      <w:r w:rsidR="004B6BC9">
        <w:t xml:space="preserve"> ili </w:t>
      </w:r>
      <w:proofErr w:type="spellStart"/>
      <w:r w:rsidR="004B6BC9">
        <w:t>Moho</w:t>
      </w:r>
      <w:proofErr w:type="spellEnd"/>
      <w:r w:rsidR="004B6BC9">
        <w:t xml:space="preserve"> sloj</w:t>
      </w:r>
      <w:r w:rsidR="00D20478">
        <w:t>.</w:t>
      </w:r>
      <w:r w:rsidR="00AD3517">
        <w:t xml:space="preserve"> </w:t>
      </w:r>
    </w:p>
    <w:p w14:paraId="4272316D" w14:textId="3CF0AC51" w:rsidR="008A0295" w:rsidRDefault="007C3C84" w:rsidP="008A0295">
      <w:pPr>
        <w:jc w:val="both"/>
      </w:pPr>
      <w:r>
        <w:t>48 godina nakon njegove smrti, njemu</w:t>
      </w:r>
      <w:r w:rsidRPr="00B24EDE">
        <w:t xml:space="preserve"> u čast</w:t>
      </w:r>
      <w:r>
        <w:t>,</w:t>
      </w:r>
      <w:r w:rsidRPr="00B24EDE">
        <w:t xml:space="preserve"> nazvan je i krater </w:t>
      </w:r>
      <w:r>
        <w:t>na</w:t>
      </w:r>
      <w:r w:rsidRPr="00B24EDE">
        <w:t xml:space="preserve"> Mjeseca, a </w:t>
      </w:r>
      <w:r>
        <w:t>26 godina kasnije i jed</w:t>
      </w:r>
      <w:r w:rsidR="00CB0B6F">
        <w:t>an</w:t>
      </w:r>
      <w:r>
        <w:t xml:space="preserve"> </w:t>
      </w:r>
      <w:r w:rsidRPr="00B24EDE">
        <w:t xml:space="preserve"> asteroid</w:t>
      </w:r>
      <w:r>
        <w:t>.</w:t>
      </w:r>
    </w:p>
    <w:p w14:paraId="792CC6C1" w14:textId="77777777" w:rsidR="005D6672" w:rsidRDefault="005D6672" w:rsidP="005D6672">
      <w:pPr>
        <w:jc w:val="both"/>
      </w:pPr>
      <w:r>
        <w:t>PITANJA:</w:t>
      </w:r>
    </w:p>
    <w:p w14:paraId="4E3E408D" w14:textId="7C41E115" w:rsidR="004A0E6B" w:rsidRDefault="004A0E6B" w:rsidP="005D6672">
      <w:pPr>
        <w:pStyle w:val="ListParagraph"/>
        <w:numPr>
          <w:ilvl w:val="0"/>
          <w:numId w:val="2"/>
        </w:numPr>
        <w:jc w:val="both"/>
      </w:pPr>
      <w:r>
        <w:t>Što proučava sei</w:t>
      </w:r>
      <w:r w:rsidR="00DF0780">
        <w:t>z</w:t>
      </w:r>
      <w:r>
        <w:t>molog?</w:t>
      </w:r>
      <w:r w:rsidR="00DF0780">
        <w:t xml:space="preserve"> </w:t>
      </w:r>
    </w:p>
    <w:p w14:paraId="10D9BDD6" w14:textId="0664E096" w:rsidR="00DF0780" w:rsidRDefault="00DF0780" w:rsidP="005D6672">
      <w:pPr>
        <w:pStyle w:val="ListParagraph"/>
        <w:numPr>
          <w:ilvl w:val="0"/>
          <w:numId w:val="2"/>
        </w:numPr>
        <w:jc w:val="both"/>
      </w:pPr>
      <w:r>
        <w:t xml:space="preserve">Tko nam može najtočnije reći kakve će vrijeme biti sutra? </w:t>
      </w:r>
    </w:p>
    <w:p w14:paraId="157A92F1" w14:textId="67089B01" w:rsidR="00830292" w:rsidRDefault="00830292" w:rsidP="005D6672">
      <w:pPr>
        <w:pStyle w:val="ListParagraph"/>
        <w:numPr>
          <w:ilvl w:val="0"/>
          <w:numId w:val="2"/>
        </w:numPr>
        <w:jc w:val="both"/>
      </w:pPr>
      <w:r>
        <w:t>Kako se zove</w:t>
      </w:r>
      <w:r w:rsidR="00D51E5F">
        <w:t xml:space="preserve"> uređaj</w:t>
      </w:r>
      <w:r>
        <w:t xml:space="preserve"> za određivanje brzine i smjera gibanja oblaka? </w:t>
      </w:r>
    </w:p>
    <w:p w14:paraId="125BFC16" w14:textId="502F5E43" w:rsidR="006822BB" w:rsidRDefault="00F97161" w:rsidP="005D6672">
      <w:pPr>
        <w:pStyle w:val="ListParagraph"/>
        <w:numPr>
          <w:ilvl w:val="0"/>
          <w:numId w:val="2"/>
        </w:numPr>
        <w:jc w:val="both"/>
      </w:pPr>
      <w:r>
        <w:t>Koje godine je asteroid nazvan prema Mohorovičiću</w:t>
      </w:r>
      <w:r w:rsidR="005D6672">
        <w:t>?</w:t>
      </w:r>
      <w:r>
        <w:t xml:space="preserve"> </w:t>
      </w:r>
    </w:p>
    <w:p w14:paraId="19F61332" w14:textId="44401591" w:rsidR="00074CD4" w:rsidRDefault="00074CD4" w:rsidP="005D6672">
      <w:pPr>
        <w:pStyle w:val="ListParagraph"/>
        <w:numPr>
          <w:ilvl w:val="0"/>
          <w:numId w:val="2"/>
        </w:numPr>
        <w:jc w:val="both"/>
      </w:pPr>
      <w:r>
        <w:t>Koje godine je Mohorovičić završio studij?</w:t>
      </w:r>
      <w:r w:rsidR="008E3477">
        <w:t xml:space="preserve"> </w:t>
      </w:r>
    </w:p>
    <w:p w14:paraId="7C6EC812" w14:textId="698844B9" w:rsidR="00F53A28" w:rsidRDefault="00F53A28" w:rsidP="005D6672">
      <w:pPr>
        <w:pStyle w:val="ListParagraph"/>
        <w:numPr>
          <w:ilvl w:val="0"/>
          <w:numId w:val="2"/>
        </w:numPr>
        <w:jc w:val="both"/>
      </w:pPr>
      <w:r>
        <w:t xml:space="preserve">Koje godine se Mohorovičić </w:t>
      </w:r>
      <w:r w:rsidR="004A0E6B">
        <w:t>zapošljava</w:t>
      </w:r>
      <w:r>
        <w:t xml:space="preserve"> u </w:t>
      </w:r>
      <w:r w:rsidR="004A0E6B">
        <w:t>srednjoj</w:t>
      </w:r>
      <w:r>
        <w:t xml:space="preserve"> školu u Bakru? </w:t>
      </w:r>
    </w:p>
    <w:p w14:paraId="6C331CB8" w14:textId="2BC16060" w:rsidR="00DA5AB3" w:rsidRPr="005D6672" w:rsidRDefault="00DA5AB3" w:rsidP="005D6672">
      <w:pPr>
        <w:pStyle w:val="ListParagraph"/>
        <w:numPr>
          <w:ilvl w:val="0"/>
          <w:numId w:val="2"/>
        </w:numPr>
        <w:jc w:val="both"/>
      </w:pPr>
      <w:r>
        <w:t>S koliko godina je Andrija Mohorovičić otišao u mirovinu?</w:t>
      </w:r>
    </w:p>
    <w:sectPr w:rsidR="00DA5AB3" w:rsidRPr="005D6672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2DF3A" w14:textId="77777777" w:rsidR="00B85B16" w:rsidRDefault="00B85B16" w:rsidP="004D5B6F">
      <w:pPr>
        <w:spacing w:after="0" w:line="240" w:lineRule="auto"/>
      </w:pPr>
      <w:r>
        <w:separator/>
      </w:r>
    </w:p>
  </w:endnote>
  <w:endnote w:type="continuationSeparator" w:id="0">
    <w:p w14:paraId="11C4FBA4" w14:textId="77777777" w:rsidR="00B85B16" w:rsidRDefault="00B85B16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8F767" w14:textId="77777777" w:rsidR="00B85B16" w:rsidRDefault="00B85B16" w:rsidP="004D5B6F">
      <w:pPr>
        <w:spacing w:after="0" w:line="240" w:lineRule="auto"/>
      </w:pPr>
      <w:r>
        <w:separator/>
      </w:r>
    </w:p>
  </w:footnote>
  <w:footnote w:type="continuationSeparator" w:id="0">
    <w:p w14:paraId="310AFF1E" w14:textId="77777777" w:rsidR="00B85B16" w:rsidRDefault="00B85B16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DAD56" w14:textId="77777777" w:rsidR="00871605" w:rsidRDefault="00B85B16">
    <w:pPr>
      <w:pStyle w:val="Header"/>
    </w:pPr>
    <w:r>
      <w:rPr>
        <w:noProof/>
        <w:lang w:eastAsia="hr-HR"/>
      </w:rPr>
      <w:pict w14:anchorId="3E2F4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B78" w14:textId="5BADD981" w:rsidR="004E4CB6" w:rsidRDefault="007450DE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37DB1844" wp14:editId="409CD540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F1540E" w14:textId="77777777" w:rsidR="004D5B6F" w:rsidRDefault="00B85B16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6B3EC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38E2" w14:textId="77777777" w:rsidR="00871605" w:rsidRDefault="00B85B16">
    <w:pPr>
      <w:pStyle w:val="Header"/>
    </w:pPr>
    <w:r>
      <w:rPr>
        <w:noProof/>
        <w:lang w:eastAsia="hr-HR"/>
      </w:rPr>
      <w:pict w14:anchorId="62B43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85CDB"/>
    <w:multiLevelType w:val="hybridMultilevel"/>
    <w:tmpl w:val="8F040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33117"/>
    <w:multiLevelType w:val="hybridMultilevel"/>
    <w:tmpl w:val="A9B63F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D6564"/>
    <w:multiLevelType w:val="hybridMultilevel"/>
    <w:tmpl w:val="55063C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159197">
    <w:abstractNumId w:val="0"/>
  </w:num>
  <w:num w:numId="2" w16cid:durableId="2524004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2327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DE"/>
    <w:rsid w:val="00066432"/>
    <w:rsid w:val="00074CD4"/>
    <w:rsid w:val="000A312F"/>
    <w:rsid w:val="000D0941"/>
    <w:rsid w:val="000D13CA"/>
    <w:rsid w:val="000D6726"/>
    <w:rsid w:val="001E3175"/>
    <w:rsid w:val="00212C32"/>
    <w:rsid w:val="002557A9"/>
    <w:rsid w:val="00260359"/>
    <w:rsid w:val="00267B31"/>
    <w:rsid w:val="00287BBD"/>
    <w:rsid w:val="002C61A1"/>
    <w:rsid w:val="003D3500"/>
    <w:rsid w:val="003D5258"/>
    <w:rsid w:val="00411804"/>
    <w:rsid w:val="004A0E6B"/>
    <w:rsid w:val="004B6BC9"/>
    <w:rsid w:val="004D5B6F"/>
    <w:rsid w:val="004E4CB6"/>
    <w:rsid w:val="00523F8C"/>
    <w:rsid w:val="0053079D"/>
    <w:rsid w:val="00554134"/>
    <w:rsid w:val="00565526"/>
    <w:rsid w:val="00567FFD"/>
    <w:rsid w:val="005D6672"/>
    <w:rsid w:val="006143A9"/>
    <w:rsid w:val="00682F5E"/>
    <w:rsid w:val="006E2B35"/>
    <w:rsid w:val="006F2096"/>
    <w:rsid w:val="007450DE"/>
    <w:rsid w:val="007C0199"/>
    <w:rsid w:val="007C3C84"/>
    <w:rsid w:val="00830292"/>
    <w:rsid w:val="00871605"/>
    <w:rsid w:val="00872396"/>
    <w:rsid w:val="00873409"/>
    <w:rsid w:val="00877416"/>
    <w:rsid w:val="008A0295"/>
    <w:rsid w:val="008B35FC"/>
    <w:rsid w:val="008D5032"/>
    <w:rsid w:val="008E3477"/>
    <w:rsid w:val="00945022"/>
    <w:rsid w:val="00980128"/>
    <w:rsid w:val="00AD3517"/>
    <w:rsid w:val="00AD3D77"/>
    <w:rsid w:val="00B24EDE"/>
    <w:rsid w:val="00B85B16"/>
    <w:rsid w:val="00BB6A96"/>
    <w:rsid w:val="00BF5735"/>
    <w:rsid w:val="00C50D88"/>
    <w:rsid w:val="00CB0B6F"/>
    <w:rsid w:val="00CC0467"/>
    <w:rsid w:val="00D20478"/>
    <w:rsid w:val="00D20EC1"/>
    <w:rsid w:val="00D3565A"/>
    <w:rsid w:val="00D51E5F"/>
    <w:rsid w:val="00DA5AB3"/>
    <w:rsid w:val="00DC4B54"/>
    <w:rsid w:val="00DE2AAB"/>
    <w:rsid w:val="00DE3936"/>
    <w:rsid w:val="00DF0780"/>
    <w:rsid w:val="00DF78BC"/>
    <w:rsid w:val="00E15E59"/>
    <w:rsid w:val="00E37211"/>
    <w:rsid w:val="00E85B30"/>
    <w:rsid w:val="00E96B69"/>
    <w:rsid w:val="00F33C53"/>
    <w:rsid w:val="00F53A28"/>
    <w:rsid w:val="00F56FC4"/>
    <w:rsid w:val="00F97161"/>
    <w:rsid w:val="00FD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6C1D3"/>
  <w15:chartTrackingRefBased/>
  <w15:docId w15:val="{A811471C-9CCB-462C-BFE3-449C140C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7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7450DE"/>
    <w:pPr>
      <w:ind w:left="720"/>
      <w:contextualSpacing/>
    </w:pPr>
  </w:style>
  <w:style w:type="table" w:styleId="TableGrid">
    <w:name w:val="Table Grid"/>
    <w:basedOn w:val="TableNormal"/>
    <w:uiPriority w:val="39"/>
    <w:rsid w:val="00745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3.%20razred\Kakvu%20poruku%20poslati\Morseov%20kod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Morseov kod</Template>
  <TotalTime>0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64</cp:revision>
  <dcterms:created xsi:type="dcterms:W3CDTF">2022-03-23T08:11:00Z</dcterms:created>
  <dcterms:modified xsi:type="dcterms:W3CDTF">2022-05-25T09:19:00Z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