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B3947" w14:textId="151ACDB7" w:rsidR="005D6672" w:rsidRDefault="005D6672" w:rsidP="0051500B">
      <w:pPr>
        <w:jc w:val="center"/>
        <w:rPr>
          <w:b/>
          <w:bCs/>
        </w:rPr>
      </w:pPr>
      <w:r>
        <w:rPr>
          <w:b/>
          <w:bCs/>
        </w:rPr>
        <w:t>MATEMATIČKA LEKTIRA</w:t>
      </w:r>
      <w:r>
        <w:rPr>
          <w:b/>
          <w:bCs/>
        </w:rPr>
        <w:br/>
      </w:r>
      <w:r w:rsidR="006E7C41">
        <w:rPr>
          <w:b/>
          <w:bCs/>
        </w:rPr>
        <w:t>PRIČA O NAJVEĆEM HRVATSKOM MATEMATIČARU</w:t>
      </w:r>
    </w:p>
    <w:p w14:paraId="5A93A9FC" w14:textId="77777777" w:rsidR="009F73C3" w:rsidRDefault="009F73C3" w:rsidP="008A2B02">
      <w:pPr>
        <w:jc w:val="both"/>
      </w:pPr>
    </w:p>
    <w:p w14:paraId="661F008B" w14:textId="4415BDDA" w:rsidR="00E70C12" w:rsidRDefault="00E70C12" w:rsidP="008A2B02">
      <w:pPr>
        <w:jc w:val="both"/>
      </w:pPr>
      <w:r>
        <w:t xml:space="preserve">Svi oni koju su imali priliku </w:t>
      </w:r>
      <w:r w:rsidR="001753D6">
        <w:t>barem jednom po</w:t>
      </w:r>
      <w:r>
        <w:t>slušati predavanj</w:t>
      </w:r>
      <w:r w:rsidR="001753D6">
        <w:t>e</w:t>
      </w:r>
      <w:r>
        <w:t xml:space="preserve"> profesora </w:t>
      </w:r>
      <w:r w:rsidR="00890D00">
        <w:t xml:space="preserve">Zvonimira </w:t>
      </w:r>
      <w:r>
        <w:t>Janka</w:t>
      </w:r>
      <w:r w:rsidR="00290441">
        <w:t xml:space="preserve"> složit će se da je jedan od rijetkih koji je </w:t>
      </w:r>
      <w:r w:rsidR="000429B4">
        <w:t>ozbiljne i ne tako j</w:t>
      </w:r>
      <w:r w:rsidR="001753D6">
        <w:t>e</w:t>
      </w:r>
      <w:r w:rsidR="000429B4">
        <w:t>dnostavne matematičke sadržaje pr</w:t>
      </w:r>
      <w:r w:rsidR="0062137F">
        <w:t xml:space="preserve">edavao kao da priča priču. </w:t>
      </w:r>
      <w:r w:rsidR="00663E7F">
        <w:t>Najčešće je priča</w:t>
      </w:r>
      <w:r w:rsidR="00191C39">
        <w:t>o</w:t>
      </w:r>
      <w:r w:rsidR="00663E7F">
        <w:t xml:space="preserve"> o teorij</w:t>
      </w:r>
      <w:r w:rsidR="00191C39">
        <w:t>i</w:t>
      </w:r>
      <w:r w:rsidR="00663E7F">
        <w:t xml:space="preserve"> grupa</w:t>
      </w:r>
      <w:r w:rsidR="00D1129D">
        <w:t>. Ali to nisu one grupe na koje si sigurno pomislio, to su posebne, matematičke gru</w:t>
      </w:r>
      <w:r w:rsidR="00176AC4">
        <w:t>pe</w:t>
      </w:r>
      <w:r w:rsidR="00663E7F">
        <w:t>. Upitate li studenta matematike koji je najteži dio matematike, sigurno će puno njih odgovoriti da je to upravo teorije grupa. Ali ne i za profesora Janka</w:t>
      </w:r>
      <w:r w:rsidR="002536B8">
        <w:t>.</w:t>
      </w:r>
    </w:p>
    <w:p w14:paraId="56BD5949" w14:textId="769703A9" w:rsidR="002536B8" w:rsidRDefault="002536B8" w:rsidP="008A2B02">
      <w:pPr>
        <w:jc w:val="both"/>
      </w:pPr>
      <w:r>
        <w:t>Ove nas je godine napustio profesor Jank</w:t>
      </w:r>
      <w:r w:rsidR="00400F2F">
        <w:t>o</w:t>
      </w:r>
      <w:r>
        <w:t xml:space="preserve"> te </w:t>
      </w:r>
      <w:r w:rsidR="00CE7B31">
        <w:t>smo odlučili ispričati vam kratku priču o, po nama, najvećem hrvatskom matematičaru.</w:t>
      </w:r>
    </w:p>
    <w:p w14:paraId="694D3BD2" w14:textId="3B45918E" w:rsidR="008A2B02" w:rsidRDefault="002E1BA9" w:rsidP="008A2B02">
      <w:pPr>
        <w:jc w:val="both"/>
      </w:pPr>
      <w:r>
        <w:t>Zvonimir Janko r</w:t>
      </w:r>
      <w:r w:rsidR="008A2B02">
        <w:t>odio se 1932.</w:t>
      </w:r>
      <w:r w:rsidR="00A7222F">
        <w:t xml:space="preserve"> godine</w:t>
      </w:r>
      <w:r w:rsidR="008A2B02">
        <w:t xml:space="preserve"> u Bjelovaru gdje je pohađao osnovnu školu i gimnaziju. Diplomirao je 1956. </w:t>
      </w:r>
      <w:r w:rsidR="00A7222F">
        <w:t xml:space="preserve">godine </w:t>
      </w:r>
      <w:r w:rsidR="008A2B02">
        <w:t xml:space="preserve">na Prirodoslovno-matematičkom fakultetu u Zagrebu. </w:t>
      </w:r>
      <w:r w:rsidR="00F94CF5">
        <w:t xml:space="preserve">Zbog političkih razloga nije </w:t>
      </w:r>
      <w:r w:rsidR="007574D8">
        <w:t>m</w:t>
      </w:r>
      <w:r w:rsidR="00C076B6">
        <w:t>u</w:t>
      </w:r>
      <w:r w:rsidR="007574D8">
        <w:t xml:space="preserve"> bilo </w:t>
      </w:r>
      <w:r w:rsidR="007D3606">
        <w:t>dozvoljeno</w:t>
      </w:r>
      <w:r w:rsidR="00F94CF5">
        <w:t xml:space="preserve"> radi</w:t>
      </w:r>
      <w:r w:rsidR="007574D8">
        <w:t>ti</w:t>
      </w:r>
      <w:r w:rsidR="00F94CF5">
        <w:t xml:space="preserve"> na sveučilištu pa je </w:t>
      </w:r>
      <w:r w:rsidR="008A2B02">
        <w:t xml:space="preserve">radio u Gimnaziji u Širokom Brijegu </w:t>
      </w:r>
      <w:r w:rsidR="00D211F9">
        <w:t xml:space="preserve">do obrane doktorata. </w:t>
      </w:r>
      <w:r w:rsidR="008A2B02">
        <w:t xml:space="preserve">Doktorirao je matematiku u Zagrebu 1961. Od 1962. do 1968. </w:t>
      </w:r>
      <w:r w:rsidR="007D3606">
        <w:t>radi</w:t>
      </w:r>
      <w:r w:rsidR="008A2B02">
        <w:t xml:space="preserve"> u Australiji,</w:t>
      </w:r>
      <w:r w:rsidR="007D3606">
        <w:t xml:space="preserve"> a od </w:t>
      </w:r>
      <w:r w:rsidR="008A2B02">
        <w:t>1968.</w:t>
      </w:r>
      <w:r w:rsidR="007D3606">
        <w:t xml:space="preserve"> </w:t>
      </w:r>
      <w:r w:rsidR="008A2B02">
        <w:t xml:space="preserve">do 1972. </w:t>
      </w:r>
      <w:r w:rsidR="00933D30">
        <w:t xml:space="preserve">profesor </w:t>
      </w:r>
      <w:r w:rsidR="008A2B02">
        <w:t>Janko je proveo u S</w:t>
      </w:r>
      <w:r w:rsidR="003A675A">
        <w:t xml:space="preserve">jedinjenim američkim državama. </w:t>
      </w:r>
      <w:r w:rsidR="002D4CBF">
        <w:t>Preostalih</w:t>
      </w:r>
      <w:r w:rsidR="00025185">
        <w:t xml:space="preserve"> </w:t>
      </w:r>
      <w:r w:rsidR="001259D4">
        <w:t xml:space="preserve">28 godina do </w:t>
      </w:r>
      <w:r w:rsidR="00025185">
        <w:t xml:space="preserve">mirovine </w:t>
      </w:r>
      <w:r w:rsidR="002D4CBF">
        <w:t xml:space="preserve">živo je i radio u njemačkom gradu </w:t>
      </w:r>
      <w:r w:rsidR="008A2B02">
        <w:t>Heidelbergu.</w:t>
      </w:r>
    </w:p>
    <w:p w14:paraId="792CC6C1" w14:textId="07F331E9" w:rsidR="005D6672" w:rsidRDefault="001A65ED" w:rsidP="00873A5D">
      <w:pPr>
        <w:jc w:val="both"/>
      </w:pPr>
      <w:r>
        <w:t>Iako je bio matematičar, profesor Janko najpozn</w:t>
      </w:r>
      <w:r w:rsidR="008B5069">
        <w:t xml:space="preserve">atiji je po svojim otkrićima. Što li je to jedan matematičar otkrio? </w:t>
      </w:r>
      <w:r w:rsidR="00873A5D">
        <w:t xml:space="preserve">Njegova najznačajnija otkrića </w:t>
      </w:r>
      <w:r w:rsidR="008A2B02">
        <w:t xml:space="preserve">su otkrića novih sporadičnih </w:t>
      </w:r>
      <w:r w:rsidR="0095293D">
        <w:t>jednostavnih</w:t>
      </w:r>
      <w:r w:rsidR="008A2B02">
        <w:t xml:space="preserve"> grupa</w:t>
      </w:r>
      <w:r w:rsidR="00EA171A">
        <w:t xml:space="preserve"> koje su danas poznate kao </w:t>
      </w:r>
      <w:r w:rsidR="008A2B02">
        <w:t>Jankove grupe</w:t>
      </w:r>
      <w:r w:rsidR="00EA171A">
        <w:t>.</w:t>
      </w:r>
      <w:r w:rsidR="003C5BA4">
        <w:t xml:space="preserve"> Svoju prvu sporadičnu grupu otkrio je </w:t>
      </w:r>
      <w:r w:rsidR="00D91817">
        <w:t>sa samo 33</w:t>
      </w:r>
      <w:r w:rsidR="00A22F80">
        <w:t xml:space="preserve"> godina</w:t>
      </w:r>
      <w:r w:rsidR="003C5BA4">
        <w:t>.</w:t>
      </w:r>
      <w:r w:rsidR="0018305C">
        <w:t xml:space="preserve"> Međutim, veliki</w:t>
      </w:r>
      <w:r w:rsidR="00670135">
        <w:t>h</w:t>
      </w:r>
      <w:r w:rsidR="0018305C">
        <w:t xml:space="preserve"> je</w:t>
      </w:r>
      <w:r w:rsidR="00E90055">
        <w:t xml:space="preserve"> otkrića</w:t>
      </w:r>
      <w:r w:rsidR="0018305C">
        <w:t xml:space="preserve"> profesor Janko </w:t>
      </w:r>
      <w:r w:rsidR="00E90055">
        <w:t xml:space="preserve">imao i u dijelu matematike koji se zove kombinatorika. </w:t>
      </w:r>
      <w:r w:rsidR="006E02F9">
        <w:t>Otkrio je broj</w:t>
      </w:r>
      <w:r w:rsidR="00670135">
        <w:t>n</w:t>
      </w:r>
      <w:r w:rsidR="006E02F9">
        <w:t xml:space="preserve">e nove matematičke strukture </w:t>
      </w:r>
      <w:r w:rsidR="00767B2A">
        <w:t>te je</w:t>
      </w:r>
      <w:r w:rsidR="00FD47FC">
        <w:t>, upravo u tom području,</w:t>
      </w:r>
      <w:r w:rsidR="00767B2A">
        <w:t xml:space="preserve"> bio mentor </w:t>
      </w:r>
      <w:r w:rsidR="00633581">
        <w:t>mnogim</w:t>
      </w:r>
      <w:r w:rsidR="00767B2A">
        <w:t xml:space="preserve"> hrvatskim matematičarima koj</w:t>
      </w:r>
      <w:r w:rsidR="0011015C">
        <w:t>i su i danas aktivni u hrvatskoj matematičkoj zajednici.</w:t>
      </w:r>
    </w:p>
    <w:p w14:paraId="27CA9897" w14:textId="7ECDFB50" w:rsidR="00996465" w:rsidRDefault="00996465" w:rsidP="00873A5D">
      <w:pPr>
        <w:jc w:val="both"/>
      </w:pPr>
      <w:r>
        <w:t>Od kad se je</w:t>
      </w:r>
      <w:r w:rsidR="00062268">
        <w:t xml:space="preserve"> </w:t>
      </w:r>
      <w:r w:rsidR="00711C1C">
        <w:t>1972. godine vratio u Europu</w:t>
      </w:r>
      <w:r w:rsidR="00FD4CE9">
        <w:t xml:space="preserve"> pa sve do prije nekoliko godin</w:t>
      </w:r>
      <w:r w:rsidR="005D182A">
        <w:t>a</w:t>
      </w:r>
      <w:r w:rsidR="00711C1C">
        <w:t xml:space="preserve">, profesor Janko redovito je </w:t>
      </w:r>
      <w:r w:rsidR="00666A21">
        <w:t xml:space="preserve">posjećivao Hrvatsku </w:t>
      </w:r>
      <w:r w:rsidR="009F73C3">
        <w:t>i s veseljem prihvaća</w:t>
      </w:r>
      <w:r w:rsidR="00754104">
        <w:t>o</w:t>
      </w:r>
      <w:r w:rsidR="009F73C3">
        <w:t xml:space="preserve"> pozive za predavanja.</w:t>
      </w:r>
    </w:p>
    <w:p w14:paraId="3EAB6006" w14:textId="77777777" w:rsidR="0095293D" w:rsidRDefault="0095293D" w:rsidP="00873A5D">
      <w:pPr>
        <w:jc w:val="both"/>
      </w:pPr>
    </w:p>
    <w:p w14:paraId="5CA4C967" w14:textId="77777777" w:rsidR="005D6672" w:rsidRDefault="005D6672" w:rsidP="005D6672">
      <w:pPr>
        <w:jc w:val="both"/>
      </w:pPr>
      <w:r>
        <w:t>PITANJA (NAKON OBRADE LENTE VREMENA):</w:t>
      </w:r>
    </w:p>
    <w:p w14:paraId="38CF664F" w14:textId="645C4187" w:rsidR="005D6672" w:rsidRPr="00E32122" w:rsidRDefault="0051500B" w:rsidP="005D6672">
      <w:pPr>
        <w:pStyle w:val="ListParagraph"/>
        <w:numPr>
          <w:ilvl w:val="0"/>
          <w:numId w:val="3"/>
        </w:numPr>
        <w:jc w:val="both"/>
      </w:pPr>
      <w:r w:rsidRPr="00E32122">
        <w:t>Koliko godina je imao profesor Janko kada je umro</w:t>
      </w:r>
      <w:r w:rsidR="005D6672" w:rsidRPr="00E32122">
        <w:t>?</w:t>
      </w:r>
    </w:p>
    <w:p w14:paraId="0794C223" w14:textId="69CFCF9A" w:rsidR="005D6672" w:rsidRPr="00E32122" w:rsidRDefault="005D6672" w:rsidP="005D6672">
      <w:pPr>
        <w:pStyle w:val="ListParagraph"/>
        <w:numPr>
          <w:ilvl w:val="0"/>
          <w:numId w:val="3"/>
        </w:numPr>
        <w:jc w:val="both"/>
      </w:pPr>
      <w:r w:rsidRPr="00E32122">
        <w:t xml:space="preserve">U </w:t>
      </w:r>
      <w:r w:rsidR="0051500B" w:rsidRPr="00E32122">
        <w:t>kojem stoljeću je rođen profesor Janko</w:t>
      </w:r>
      <w:r w:rsidRPr="00E32122">
        <w:t>?</w:t>
      </w:r>
      <w:r w:rsidR="001259D4" w:rsidRPr="00E32122">
        <w:t xml:space="preserve"> </w:t>
      </w:r>
    </w:p>
    <w:p w14:paraId="125BFC16" w14:textId="67956851" w:rsidR="006822BB" w:rsidRPr="00E32122" w:rsidRDefault="00D211F9" w:rsidP="005D6672">
      <w:pPr>
        <w:pStyle w:val="ListParagraph"/>
        <w:numPr>
          <w:ilvl w:val="0"/>
          <w:numId w:val="3"/>
        </w:numPr>
        <w:jc w:val="both"/>
      </w:pPr>
      <w:r w:rsidRPr="00E32122">
        <w:t xml:space="preserve">Koliko godina je profesor Janko radio u Širokom </w:t>
      </w:r>
      <w:r w:rsidR="00333F5B" w:rsidRPr="00E32122">
        <w:t>Brijegu?</w:t>
      </w:r>
      <w:r w:rsidR="001259D4" w:rsidRPr="00E32122">
        <w:t xml:space="preserve"> </w:t>
      </w:r>
    </w:p>
    <w:p w14:paraId="538FA4C9" w14:textId="56612355" w:rsidR="00996465" w:rsidRPr="00E32122" w:rsidRDefault="00996465" w:rsidP="005D6672">
      <w:pPr>
        <w:pStyle w:val="ListParagraph"/>
        <w:numPr>
          <w:ilvl w:val="0"/>
          <w:numId w:val="3"/>
        </w:numPr>
        <w:jc w:val="both"/>
      </w:pPr>
      <w:r w:rsidRPr="00E32122">
        <w:t xml:space="preserve">Koliko je godina </w:t>
      </w:r>
      <w:r w:rsidR="00062268" w:rsidRPr="00E32122">
        <w:t xml:space="preserve">profesor Janko živio izvan Europe? </w:t>
      </w:r>
    </w:p>
    <w:p w14:paraId="7820AA7C" w14:textId="38DECCBC" w:rsidR="003C5BA4" w:rsidRPr="00E32122" w:rsidRDefault="003C5BA4" w:rsidP="005D6672">
      <w:pPr>
        <w:pStyle w:val="ListParagraph"/>
        <w:numPr>
          <w:ilvl w:val="0"/>
          <w:numId w:val="3"/>
        </w:numPr>
        <w:jc w:val="both"/>
      </w:pPr>
      <w:r w:rsidRPr="00E32122">
        <w:t xml:space="preserve">Zadnju </w:t>
      </w:r>
      <w:r w:rsidR="00A22F80" w:rsidRPr="00E32122">
        <w:t>sporadičnu grupu otkrio</w:t>
      </w:r>
      <w:r w:rsidR="00AF15C2" w:rsidRPr="00E32122">
        <w:t xml:space="preserve"> je upravo profesor Janko</w:t>
      </w:r>
      <w:r w:rsidR="00A22F80" w:rsidRPr="00E32122">
        <w:t xml:space="preserve"> </w:t>
      </w:r>
      <w:r w:rsidR="00AF15C2" w:rsidRPr="00E32122">
        <w:t xml:space="preserve">i to </w:t>
      </w:r>
      <w:r w:rsidR="009776B4" w:rsidRPr="00E32122">
        <w:t>11</w:t>
      </w:r>
      <w:r w:rsidR="00A22F80" w:rsidRPr="00E32122">
        <w:t xml:space="preserve"> godina nakon</w:t>
      </w:r>
      <w:r w:rsidR="00AF15C2" w:rsidRPr="00E32122">
        <w:t xml:space="preserve"> otkrića svoje </w:t>
      </w:r>
      <w:r w:rsidR="00207B03" w:rsidRPr="00E32122">
        <w:t xml:space="preserve">prve grupe. </w:t>
      </w:r>
      <w:r w:rsidR="008E1C7F" w:rsidRPr="00E32122">
        <w:t xml:space="preserve">Koje je </w:t>
      </w:r>
      <w:r w:rsidR="00FD47FC" w:rsidRPr="00E32122">
        <w:t>godine</w:t>
      </w:r>
      <w:r w:rsidR="00207B03" w:rsidRPr="00E32122">
        <w:t xml:space="preserve"> profesor Janko </w:t>
      </w:r>
      <w:r w:rsidR="008E1C7F" w:rsidRPr="00E32122">
        <w:t>otkrio</w:t>
      </w:r>
      <w:r w:rsidR="00AF15C2" w:rsidRPr="00E32122">
        <w:t xml:space="preserve"> zadnju sporadičnu</w:t>
      </w:r>
      <w:r w:rsidR="00754104" w:rsidRPr="00E32122">
        <w:t xml:space="preserve"> grupu</w:t>
      </w:r>
      <w:r w:rsidR="00207B03" w:rsidRPr="00E32122">
        <w:t>?</w:t>
      </w:r>
      <w:r w:rsidR="009776B4" w:rsidRPr="00E32122">
        <w:t xml:space="preserve"> </w:t>
      </w:r>
    </w:p>
    <w:sectPr w:rsidR="003C5BA4" w:rsidRPr="00E32122" w:rsidSect="004D5B6F">
      <w:headerReference w:type="even" r:id="rId10"/>
      <w:headerReference w:type="default" r:id="rId11"/>
      <w:headerReference w:type="first" r:id="rId12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ACB00" w14:textId="77777777" w:rsidR="009E6831" w:rsidRDefault="009E6831" w:rsidP="004D5B6F">
      <w:pPr>
        <w:spacing w:after="0" w:line="240" w:lineRule="auto"/>
      </w:pPr>
      <w:r>
        <w:separator/>
      </w:r>
    </w:p>
  </w:endnote>
  <w:endnote w:type="continuationSeparator" w:id="0">
    <w:p w14:paraId="71635340" w14:textId="77777777" w:rsidR="009E6831" w:rsidRDefault="009E6831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D5313" w14:textId="77777777" w:rsidR="009E6831" w:rsidRDefault="009E6831" w:rsidP="004D5B6F">
      <w:pPr>
        <w:spacing w:after="0" w:line="240" w:lineRule="auto"/>
      </w:pPr>
      <w:r>
        <w:separator/>
      </w:r>
    </w:p>
  </w:footnote>
  <w:footnote w:type="continuationSeparator" w:id="0">
    <w:p w14:paraId="4A1DD547" w14:textId="77777777" w:rsidR="009E6831" w:rsidRDefault="009E6831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DAD56" w14:textId="77777777" w:rsidR="00871605" w:rsidRDefault="009E6831">
    <w:pPr>
      <w:pStyle w:val="Header"/>
    </w:pPr>
    <w:r>
      <w:rPr>
        <w:noProof/>
        <w:lang w:eastAsia="hr-HR"/>
      </w:rPr>
      <w:pict w14:anchorId="3E2F4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EB78" w14:textId="5BADD981" w:rsidR="004E4CB6" w:rsidRDefault="007450DE" w:rsidP="004E4CB6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</w:rPr>
      <w:drawing>
        <wp:inline distT="0" distB="0" distL="0" distR="0" wp14:anchorId="37DB1844" wp14:editId="409CD540">
          <wp:extent cx="1767840" cy="88392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F1540E" w14:textId="77777777" w:rsidR="004D5B6F" w:rsidRDefault="009E6831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6B3EC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3" o:spid="_x0000_s1027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038E2" w14:textId="77777777" w:rsidR="00871605" w:rsidRDefault="009E6831">
    <w:pPr>
      <w:pStyle w:val="Header"/>
    </w:pPr>
    <w:r>
      <w:rPr>
        <w:noProof/>
        <w:lang w:eastAsia="hr-HR"/>
      </w:rPr>
      <w:pict w14:anchorId="62B43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85CDB"/>
    <w:multiLevelType w:val="hybridMultilevel"/>
    <w:tmpl w:val="8F0404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33117"/>
    <w:multiLevelType w:val="hybridMultilevel"/>
    <w:tmpl w:val="A9B63F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6D6564"/>
    <w:multiLevelType w:val="hybridMultilevel"/>
    <w:tmpl w:val="55063C1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64586225">
    <w:abstractNumId w:val="0"/>
  </w:num>
  <w:num w:numId="2" w16cid:durableId="2164801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50461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0DE"/>
    <w:rsid w:val="00025185"/>
    <w:rsid w:val="000429B4"/>
    <w:rsid w:val="00062268"/>
    <w:rsid w:val="000A2045"/>
    <w:rsid w:val="0011015C"/>
    <w:rsid w:val="001259D4"/>
    <w:rsid w:val="001753D6"/>
    <w:rsid w:val="00176AC4"/>
    <w:rsid w:val="0018305C"/>
    <w:rsid w:val="00191C39"/>
    <w:rsid w:val="001A65ED"/>
    <w:rsid w:val="00207B03"/>
    <w:rsid w:val="002536B8"/>
    <w:rsid w:val="002629B5"/>
    <w:rsid w:val="00290441"/>
    <w:rsid w:val="002D4CBF"/>
    <w:rsid w:val="002E1BA9"/>
    <w:rsid w:val="00333F5B"/>
    <w:rsid w:val="003A675A"/>
    <w:rsid w:val="003C5BA4"/>
    <w:rsid w:val="00400F2F"/>
    <w:rsid w:val="00411804"/>
    <w:rsid w:val="004D5B6F"/>
    <w:rsid w:val="004E4CB6"/>
    <w:rsid w:val="0051500B"/>
    <w:rsid w:val="005D182A"/>
    <w:rsid w:val="005D6672"/>
    <w:rsid w:val="0062137F"/>
    <w:rsid w:val="00633581"/>
    <w:rsid w:val="00663E7F"/>
    <w:rsid w:val="00666A21"/>
    <w:rsid w:val="00670135"/>
    <w:rsid w:val="006E02F9"/>
    <w:rsid w:val="006E7C41"/>
    <w:rsid w:val="00711C1C"/>
    <w:rsid w:val="007450DE"/>
    <w:rsid w:val="00754104"/>
    <w:rsid w:val="007574D8"/>
    <w:rsid w:val="00767B2A"/>
    <w:rsid w:val="007D3606"/>
    <w:rsid w:val="00871605"/>
    <w:rsid w:val="00873A5D"/>
    <w:rsid w:val="00890D00"/>
    <w:rsid w:val="0089731E"/>
    <w:rsid w:val="008A2B02"/>
    <w:rsid w:val="008B5069"/>
    <w:rsid w:val="008C4457"/>
    <w:rsid w:val="008E1C7F"/>
    <w:rsid w:val="00933D30"/>
    <w:rsid w:val="0095293D"/>
    <w:rsid w:val="009776B4"/>
    <w:rsid w:val="00996465"/>
    <w:rsid w:val="009E6831"/>
    <w:rsid w:val="009F73C3"/>
    <w:rsid w:val="00A22F80"/>
    <w:rsid w:val="00A7222F"/>
    <w:rsid w:val="00AF15C2"/>
    <w:rsid w:val="00C076B6"/>
    <w:rsid w:val="00C22B00"/>
    <w:rsid w:val="00C50D88"/>
    <w:rsid w:val="00CC0467"/>
    <w:rsid w:val="00CE7B31"/>
    <w:rsid w:val="00D1129D"/>
    <w:rsid w:val="00D211F9"/>
    <w:rsid w:val="00D91817"/>
    <w:rsid w:val="00E32122"/>
    <w:rsid w:val="00E70C12"/>
    <w:rsid w:val="00E90055"/>
    <w:rsid w:val="00EA171A"/>
    <w:rsid w:val="00F94CF5"/>
    <w:rsid w:val="00FD23B0"/>
    <w:rsid w:val="00FD47FC"/>
    <w:rsid w:val="00FD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E6C1D3"/>
  <w15:chartTrackingRefBased/>
  <w15:docId w15:val="{A811471C-9CCB-462C-BFE3-449C140C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67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7450DE"/>
    <w:pPr>
      <w:ind w:left="720"/>
      <w:contextualSpacing/>
    </w:pPr>
  </w:style>
  <w:style w:type="table" w:styleId="TableGrid">
    <w:name w:val="Table Grid"/>
    <w:basedOn w:val="TableNormal"/>
    <w:uiPriority w:val="39"/>
    <w:rsid w:val="00745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1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3.%20razred\Kakvu%20poruku%20poslati\Morseov%20kod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Props1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Morseov kod</Template>
  <TotalTime>0</TotalTime>
  <Pages>1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Vedrana Mikulić Crnković</cp:lastModifiedBy>
  <cp:revision>64</cp:revision>
  <dcterms:created xsi:type="dcterms:W3CDTF">2022-03-23T08:11:00Z</dcterms:created>
  <dcterms:modified xsi:type="dcterms:W3CDTF">2022-05-25T09:27:00Z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