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5F740" w14:textId="77777777" w:rsidR="005D6672" w:rsidRDefault="005D6672" w:rsidP="005D6672">
      <w:pPr>
        <w:jc w:val="center"/>
        <w:rPr>
          <w:b/>
          <w:bCs/>
        </w:rPr>
      </w:pPr>
      <w:r>
        <w:rPr>
          <w:b/>
          <w:bCs/>
        </w:rPr>
        <w:t>MATEMATIČKA LEKTIRA</w:t>
      </w:r>
      <w:r>
        <w:rPr>
          <w:b/>
          <w:bCs/>
        </w:rPr>
        <w:br/>
        <w:t>PRIČA O ŠIFRAMA</w:t>
      </w:r>
    </w:p>
    <w:p w14:paraId="18BB3947" w14:textId="77777777" w:rsidR="005D6672" w:rsidRDefault="005D6672" w:rsidP="005D6672">
      <w:pPr>
        <w:jc w:val="center"/>
        <w:rPr>
          <w:b/>
          <w:bCs/>
        </w:rPr>
      </w:pPr>
    </w:p>
    <w:p w14:paraId="61912944" w14:textId="77777777" w:rsidR="005D6672" w:rsidRDefault="005D6672" w:rsidP="005D6672">
      <w:pPr>
        <w:jc w:val="both"/>
      </w:pPr>
      <w:r>
        <w:t>Šifriranje je postupak kojim skrivamo naše poruke tako da ih ne može bilo tko pročitati. Dvije osobe koje žele komunicirati dogovore postupak skrivanja i otkrivanja poruka. Važno je da dogovoreni postupak ostane tajan. U nastavku ove priče opisat ćemo neke značajne događaje u povijesti koji su povezani sa šifriranjem.</w:t>
      </w:r>
    </w:p>
    <w:p w14:paraId="18E8F2B1" w14:textId="77777777" w:rsidR="005D6672" w:rsidRDefault="005D6672" w:rsidP="005D6672">
      <w:pPr>
        <w:jc w:val="both"/>
      </w:pPr>
      <w:r>
        <w:t>Otkada je civilizacije, ljudi imaju tajne te postoji potreba za skrivanje tajni. Jednu od prvih naprava za šifriranje koristili su Spartanci. Ta se naprava zvala skital. Skital je štap oko kojeg je namotana vrpca od pergamenta na koju se zapisivala poruka duž štapa. Nakon što se vrpca odmotala, sadržaj poruke je bio skriven za svakoga tko nije imao isti štap.</w:t>
      </w:r>
    </w:p>
    <w:p w14:paraId="3BB333BD" w14:textId="77777777" w:rsidR="005D6672" w:rsidRDefault="005D6672" w:rsidP="005D6672">
      <w:pPr>
        <w:jc w:val="both"/>
      </w:pPr>
      <w:r>
        <w:t>Veliki rimski vojskovođa Gaj Julije Cezar koristio je šifre kako bi skrivao poruke od svojih neprijatelja. Cezar je poruke skrivao tako da je svako slovo u poruci zamijenio slovom koje je tri mjesta nakon njega u abecedi (A je zamijenio sa D, B sa E, itd.). U to je vrijeme jako malo ljudi znalo čitati i pisati pa je Cezar ovim jednostavnim šiframa uspješno čuvao svoje tajne.</w:t>
      </w:r>
    </w:p>
    <w:p w14:paraId="64D49F6B" w14:textId="77777777" w:rsidR="005D6672" w:rsidRDefault="005D6672" w:rsidP="005D6672">
      <w:pPr>
        <w:jc w:val="both"/>
      </w:pPr>
      <w:r>
        <w:t xml:space="preserve">Skoro 2000 godina nakon Cezara ljudi su uspješno skrivali tajne različitim šiframa, na sličan način kako je to i Cezar radio. Kroz vrijeme postupci šifriranja postajali su sve složeniji. </w:t>
      </w:r>
    </w:p>
    <w:p w14:paraId="4BF4A9D5" w14:textId="77777777" w:rsidR="005D6672" w:rsidRDefault="005D6672" w:rsidP="005D6672">
      <w:pPr>
        <w:jc w:val="both"/>
      </w:pPr>
      <w:r>
        <w:t>Prije oko 200 godina engleski matematičar Charles Babbage izradio je mehanički stroj na temelju kojega su se razvila današnja računala. Prvo pravo računalo osmislila je i izradila grupa matematičara i inženjera predvođena velikim matematičarom Alanom Turingom. Oni su izradili računalo kako bi mogli s njim čitati tajne koje su skrivane poznatom napravom za šifriranje koja se zove Enigma. Opis prvog pravog računala objavljen je 1946. godine. Prvo osobno računalo nastalo je 17 godina nakon toga.</w:t>
      </w:r>
    </w:p>
    <w:p w14:paraId="042421AE" w14:textId="77777777" w:rsidR="005D6672" w:rsidRDefault="005D6672" w:rsidP="005D6672">
      <w:pPr>
        <w:jc w:val="both"/>
      </w:pPr>
      <w:r>
        <w:t>Nakon pojave prvih računala ljudi su morali smisliti nove načine skrivanja tajni koje se ne mogu otkriti uz pomoć računala. Matematičari su osmislili mnoge načine šifriranja koji danas uspješno čuvaju naše tajne.</w:t>
      </w:r>
    </w:p>
    <w:p w14:paraId="792CC6C1" w14:textId="77777777" w:rsidR="005D6672" w:rsidRDefault="005D6672" w:rsidP="005D6672">
      <w:pPr>
        <w:jc w:val="both"/>
      </w:pPr>
      <w:r>
        <w:t>PITANJA:</w:t>
      </w:r>
    </w:p>
    <w:p w14:paraId="45D1E34F" w14:textId="77777777" w:rsidR="005D6672" w:rsidRDefault="005D6672" w:rsidP="005D6672">
      <w:pPr>
        <w:pStyle w:val="ListParagraph"/>
        <w:numPr>
          <w:ilvl w:val="0"/>
          <w:numId w:val="2"/>
        </w:numPr>
        <w:jc w:val="both"/>
      </w:pPr>
      <w:r>
        <w:t>Kako se zove naprava za šifriranje koju su koristili Spartanci?</w:t>
      </w:r>
    </w:p>
    <w:p w14:paraId="7126543C" w14:textId="77777777" w:rsidR="008B6877" w:rsidRDefault="005D6672" w:rsidP="008B6877">
      <w:pPr>
        <w:pStyle w:val="ListParagraph"/>
        <w:numPr>
          <w:ilvl w:val="0"/>
          <w:numId w:val="2"/>
        </w:numPr>
        <w:jc w:val="both"/>
      </w:pPr>
      <w:r>
        <w:t>Opiši kako je Cezar skrivao poruke?</w:t>
      </w:r>
    </w:p>
    <w:p w14:paraId="38CF664F" w14:textId="44A460E7" w:rsidR="005D6672" w:rsidRDefault="005D6672" w:rsidP="008B6877">
      <w:pPr>
        <w:pStyle w:val="ListParagraph"/>
        <w:numPr>
          <w:ilvl w:val="0"/>
          <w:numId w:val="2"/>
        </w:numPr>
        <w:jc w:val="both"/>
      </w:pPr>
      <w:r>
        <w:t>U kojem stoljeću je Charles Babbage osmislio svoj stroj?</w:t>
      </w:r>
    </w:p>
    <w:p w14:paraId="5801C24E" w14:textId="77777777" w:rsidR="002951A3" w:rsidRDefault="005D6672" w:rsidP="002951A3">
      <w:pPr>
        <w:pStyle w:val="ListParagraph"/>
        <w:numPr>
          <w:ilvl w:val="0"/>
          <w:numId w:val="2"/>
        </w:numPr>
        <w:jc w:val="both"/>
      </w:pPr>
      <w:r>
        <w:t>U kojem stoljeću je Alan Turing napravio prvo pravo računalo?</w:t>
      </w:r>
      <w:r w:rsidR="002951A3" w:rsidRPr="002951A3">
        <w:t xml:space="preserve"> </w:t>
      </w:r>
    </w:p>
    <w:p w14:paraId="0794C223" w14:textId="5CC10FA5" w:rsidR="005D6672" w:rsidRDefault="002951A3" w:rsidP="002951A3">
      <w:pPr>
        <w:pStyle w:val="ListParagraph"/>
        <w:numPr>
          <w:ilvl w:val="0"/>
          <w:numId w:val="2"/>
        </w:numPr>
        <w:jc w:val="both"/>
      </w:pPr>
      <w:r>
        <w:t>Koje je godine nastalo prvo osobno računalo?</w:t>
      </w:r>
    </w:p>
    <w:p w14:paraId="70E87F98" w14:textId="77777777" w:rsidR="005D6672" w:rsidRDefault="005D6672" w:rsidP="008B6877">
      <w:pPr>
        <w:pStyle w:val="ListParagraph"/>
        <w:numPr>
          <w:ilvl w:val="0"/>
          <w:numId w:val="2"/>
        </w:numPr>
        <w:jc w:val="both"/>
      </w:pPr>
      <w:r>
        <w:t>Prije koliko godina je nastalo prvo osobno računalo?</w:t>
      </w:r>
    </w:p>
    <w:p w14:paraId="125BFC16" w14:textId="784F8C86" w:rsidR="006822BB" w:rsidRPr="005D6672" w:rsidRDefault="009E2993" w:rsidP="005D6672"/>
    <w:sectPr w:rsidR="006822BB" w:rsidRPr="005D6672" w:rsidSect="004D5B6F">
      <w:headerReference w:type="even" r:id="rId10"/>
      <w:headerReference w:type="default" r:id="rId11"/>
      <w:headerReference w:type="first" r:id="rId12"/>
      <w:pgSz w:w="11906" w:h="16838"/>
      <w:pgMar w:top="1762" w:right="1133" w:bottom="1440" w:left="1440"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A417B" w14:textId="77777777" w:rsidR="009E2993" w:rsidRDefault="009E2993" w:rsidP="004D5B6F">
      <w:pPr>
        <w:spacing w:after="0" w:line="240" w:lineRule="auto"/>
      </w:pPr>
      <w:r>
        <w:separator/>
      </w:r>
    </w:p>
  </w:endnote>
  <w:endnote w:type="continuationSeparator" w:id="0">
    <w:p w14:paraId="59FFA780" w14:textId="77777777" w:rsidR="009E2993" w:rsidRDefault="009E2993" w:rsidP="004D5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24B54" w14:textId="77777777" w:rsidR="009E2993" w:rsidRDefault="009E2993" w:rsidP="004D5B6F">
      <w:pPr>
        <w:spacing w:after="0" w:line="240" w:lineRule="auto"/>
      </w:pPr>
      <w:r>
        <w:separator/>
      </w:r>
    </w:p>
  </w:footnote>
  <w:footnote w:type="continuationSeparator" w:id="0">
    <w:p w14:paraId="0F685CBE" w14:textId="77777777" w:rsidR="009E2993" w:rsidRDefault="009E2993" w:rsidP="004D5B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DAD56" w14:textId="77777777" w:rsidR="00871605" w:rsidRDefault="009E2993">
    <w:pPr>
      <w:pStyle w:val="Header"/>
    </w:pPr>
    <w:r>
      <w:rPr>
        <w:noProof/>
        <w:lang w:eastAsia="hr-HR"/>
      </w:rPr>
      <w:pict w14:anchorId="3E2F4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974672" o:spid="_x0000_s1026" type="#_x0000_t75" style="position:absolute;margin-left:0;margin-top:0;width:466.6pt;height:410.55pt;z-index:-251657216;mso-position-horizontal:center;mso-position-horizontal-relative:margin;mso-position-vertical:center;mso-position-vertical-relative:margin" o:allowincell="f">
          <v:imagedata r:id="rId1" o:title="spirala crven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7EB78" w14:textId="5BADD981" w:rsidR="004E4CB6" w:rsidRDefault="007450DE" w:rsidP="004E4CB6">
    <w:pPr>
      <w:pStyle w:val="Header"/>
      <w:tabs>
        <w:tab w:val="clear" w:pos="9026"/>
        <w:tab w:val="right" w:pos="9072"/>
      </w:tabs>
      <w:ind w:right="-306" w:firstLine="6946"/>
    </w:pPr>
    <w:r>
      <w:rPr>
        <w:noProof/>
      </w:rPr>
      <w:drawing>
        <wp:inline distT="0" distB="0" distL="0" distR="0" wp14:anchorId="37DB1844" wp14:editId="409CD540">
          <wp:extent cx="1767840" cy="8839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7840" cy="883920"/>
                  </a:xfrm>
                  <a:prstGeom prst="rect">
                    <a:avLst/>
                  </a:prstGeom>
                  <a:noFill/>
                  <a:ln>
                    <a:noFill/>
                  </a:ln>
                </pic:spPr>
              </pic:pic>
            </a:graphicData>
          </a:graphic>
        </wp:inline>
      </w:drawing>
    </w:r>
  </w:p>
  <w:p w14:paraId="04F1540E" w14:textId="77777777" w:rsidR="004D5B6F" w:rsidRDefault="009E2993" w:rsidP="004D5B6F">
    <w:pPr>
      <w:pStyle w:val="Header"/>
      <w:tabs>
        <w:tab w:val="clear" w:pos="4513"/>
        <w:tab w:val="clear" w:pos="9026"/>
        <w:tab w:val="right" w:pos="284"/>
      </w:tabs>
      <w:ind w:left="-284" w:right="-306"/>
    </w:pPr>
    <w:r>
      <w:rPr>
        <w:noProof/>
        <w:lang w:eastAsia="hr-HR"/>
      </w:rPr>
      <w:pict w14:anchorId="6B3EC9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974673" o:spid="_x0000_s1027" type="#_x0000_t75" style="position:absolute;left:0;text-align:left;margin-left:-51.4pt;margin-top:76.7pt;width:557.2pt;height:490.25pt;z-index:-251656192;mso-position-horizontal-relative:margin;mso-position-vertical-relative:margin" o:allowincell="f">
          <v:imagedata r:id="rId2" o:title="spirala crven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38E2" w14:textId="77777777" w:rsidR="00871605" w:rsidRDefault="009E2993">
    <w:pPr>
      <w:pStyle w:val="Header"/>
    </w:pPr>
    <w:r>
      <w:rPr>
        <w:noProof/>
        <w:lang w:eastAsia="hr-HR"/>
      </w:rPr>
      <w:pict w14:anchorId="62B43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974671" o:spid="_x0000_s1025" type="#_x0000_t75" style="position:absolute;margin-left:0;margin-top:0;width:466.6pt;height:410.55pt;z-index:-251658240;mso-position-horizontal:center;mso-position-horizontal-relative:margin;mso-position-vertical:center;mso-position-vertical-relative:margin" o:allowincell="f">
          <v:imagedata r:id="rId1" o:title="spirala crven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85CDB"/>
    <w:multiLevelType w:val="hybridMultilevel"/>
    <w:tmpl w:val="8F0404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31333117"/>
    <w:multiLevelType w:val="hybridMultilevel"/>
    <w:tmpl w:val="8FAE7A3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 w15:restartNumberingAfterBreak="0">
    <w:nsid w:val="476D6564"/>
    <w:multiLevelType w:val="hybridMultilevel"/>
    <w:tmpl w:val="55063C1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16cid:durableId="161706628">
    <w:abstractNumId w:val="0"/>
  </w:num>
  <w:num w:numId="2" w16cid:durableId="385304140">
    <w:abstractNumId w:val="1"/>
  </w:num>
  <w:num w:numId="3" w16cid:durableId="5115763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0DE"/>
    <w:rsid w:val="002951A3"/>
    <w:rsid w:val="00411804"/>
    <w:rsid w:val="004D5B6F"/>
    <w:rsid w:val="004E4CB6"/>
    <w:rsid w:val="005D6672"/>
    <w:rsid w:val="007450DE"/>
    <w:rsid w:val="007D1C3E"/>
    <w:rsid w:val="007F7D71"/>
    <w:rsid w:val="00871605"/>
    <w:rsid w:val="008B6877"/>
    <w:rsid w:val="009E2993"/>
    <w:rsid w:val="00C50D88"/>
    <w:rsid w:val="00CC046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E6C1D3"/>
  <w15:chartTrackingRefBased/>
  <w15:docId w15:val="{A811471C-9CCB-462C-BFE3-449C140C5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672"/>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B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B6F"/>
  </w:style>
  <w:style w:type="paragraph" w:styleId="Footer">
    <w:name w:val="footer"/>
    <w:basedOn w:val="Normal"/>
    <w:link w:val="FooterChar"/>
    <w:uiPriority w:val="99"/>
    <w:unhideWhenUsed/>
    <w:rsid w:val="004D5B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B6F"/>
  </w:style>
  <w:style w:type="paragraph" w:styleId="ListParagraph">
    <w:name w:val="List Paragraph"/>
    <w:basedOn w:val="Normal"/>
    <w:uiPriority w:val="34"/>
    <w:qFormat/>
    <w:rsid w:val="007450DE"/>
    <w:pPr>
      <w:ind w:left="720"/>
      <w:contextualSpacing/>
    </w:pPr>
  </w:style>
  <w:style w:type="table" w:styleId="TableGrid">
    <w:name w:val="Table Grid"/>
    <w:basedOn w:val="TableNormal"/>
    <w:uiPriority w:val="39"/>
    <w:rsid w:val="00745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12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ona\OneDrive%20-%20Sveu&#269;ili&#353;te%20u%20Rijeci\InAMath\InAMath%20provedba%20projekta\radni%20materijali\3.%20razred\Kakvu%20poruku%20poslati\Morseov%20kod.dotx"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07B458E19C89449AF5522DEF9AC583" ma:contentTypeVersion="30" ma:contentTypeDescription="Create a new document." ma:contentTypeScope="" ma:versionID="89e2f7d6bfe23dd33a9377bb8f424507">
  <xsd:schema xmlns:xsd="http://www.w3.org/2001/XMLSchema" xmlns:xs="http://www.w3.org/2001/XMLSchema" xmlns:p="http://schemas.microsoft.com/office/2006/metadata/properties" xmlns:ns2="a6ab76a3-83c0-4fd1-9310-8277f7fcc0cb" targetNamespace="http://schemas.microsoft.com/office/2006/metadata/properties" ma:root="true" ma:fieldsID="9927d2db9f3ac30dca3d4118aeb4be90" ns2:_="">
    <xsd:import namespace="a6ab76a3-83c0-4fd1-9310-8277f7fcc0cb"/>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b76a3-83c0-4fd1-9310-8277f7fcc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2" nillable="true" ma:displayName="Distribution Groups" ma:internalName="Distribution_Groups">
      <xsd:simpleType>
        <xsd:restriction base="dms:Note">
          <xsd:maxLength value="255"/>
        </xsd:restriction>
      </xsd:simpleType>
    </xsd:element>
    <xsd:element name="LMS_Mappings" ma:index="23" nillable="true" ma:displayName="LMS Mappings" ma:internalName="LMS_Mappings">
      <xsd:simpleType>
        <xsd:restriction base="dms:Note">
          <xsd:maxLength value="255"/>
        </xsd:restriction>
      </xsd:simpleType>
    </xsd:element>
    <xsd:element name="Invited_Leaders" ma:index="24" nillable="true" ma:displayName="Invited Leaders" ma:internalName="Invited_Leaders">
      <xsd:simpleType>
        <xsd:restriction base="dms:Note">
          <xsd:maxLength value="255"/>
        </xsd:restriction>
      </xsd:simpleType>
    </xsd:element>
    <xsd:element name="Invited_Members" ma:index="25" nillable="true" ma:displayName="Invited Members" ma:internalName="Invited_Member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Leaders_Only_SectionGroup" ma:index="27" nillable="true" ma:displayName="Has Leaders Only SectionGroup" ma:internalName="Has_Leaders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Teams_Channel_Section_Location" ma:index="30" nillable="true" ma:displayName="Teams Channel Section Location" ma:internalName="Teams_Channel_Section_Location">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lf_Registration_Enabled xmlns="a6ab76a3-83c0-4fd1-9310-8277f7fcc0cb" xsi:nil="true"/>
    <LMS_Mappings xmlns="a6ab76a3-83c0-4fd1-9310-8277f7fcc0cb" xsi:nil="true"/>
    <Teams_Channel_Section_Location xmlns="a6ab76a3-83c0-4fd1-9310-8277f7fcc0cb" xsi:nil="true"/>
    <Math_Settings xmlns="a6ab76a3-83c0-4fd1-9310-8277f7fcc0cb" xsi:nil="true"/>
    <AppVersion xmlns="a6ab76a3-83c0-4fd1-9310-8277f7fcc0cb" xsi:nil="true"/>
    <Invited_Leaders xmlns="a6ab76a3-83c0-4fd1-9310-8277f7fcc0cb" xsi:nil="true"/>
    <Invited_Members xmlns="a6ab76a3-83c0-4fd1-9310-8277f7fcc0cb" xsi:nil="true"/>
    <Templates xmlns="a6ab76a3-83c0-4fd1-9310-8277f7fcc0cb" xsi:nil="true"/>
    <Has_Leaders_Only_SectionGroup xmlns="a6ab76a3-83c0-4fd1-9310-8277f7fcc0cb" xsi:nil="true"/>
    <Distribution_Groups xmlns="a6ab76a3-83c0-4fd1-9310-8277f7fcc0cb" xsi:nil="true"/>
    <TeamsChannelId xmlns="a6ab76a3-83c0-4fd1-9310-8277f7fcc0cb" xsi:nil="true"/>
    <CultureName xmlns="a6ab76a3-83c0-4fd1-9310-8277f7fcc0cb" xsi:nil="true"/>
    <Owner xmlns="a6ab76a3-83c0-4fd1-9310-8277f7fcc0cb">
      <UserInfo>
        <DisplayName/>
        <AccountId xsi:nil="true"/>
        <AccountType/>
      </UserInfo>
    </Owner>
    <Leaders xmlns="a6ab76a3-83c0-4fd1-9310-8277f7fcc0cb">
      <UserInfo>
        <DisplayName/>
        <AccountId xsi:nil="true"/>
        <AccountType/>
      </UserInfo>
    </Leaders>
    <IsNotebookLocked xmlns="a6ab76a3-83c0-4fd1-9310-8277f7fcc0cb" xsi:nil="true"/>
    <DefaultSectionNames xmlns="a6ab76a3-83c0-4fd1-9310-8277f7fcc0cb" xsi:nil="true"/>
    <Is_Collaboration_Space_Locked xmlns="a6ab76a3-83c0-4fd1-9310-8277f7fcc0cb" xsi:nil="true"/>
    <Members xmlns="a6ab76a3-83c0-4fd1-9310-8277f7fcc0cb">
      <UserInfo>
        <DisplayName/>
        <AccountId xsi:nil="true"/>
        <AccountType/>
      </UserInfo>
    </Members>
    <Member_Groups xmlns="a6ab76a3-83c0-4fd1-9310-8277f7fcc0cb">
      <UserInfo>
        <DisplayName/>
        <AccountId xsi:nil="true"/>
        <AccountType/>
      </UserInfo>
    </Member_Groups>
    <NotebookType xmlns="a6ab76a3-83c0-4fd1-9310-8277f7fcc0cb" xsi:nil="true"/>
    <FolderType xmlns="a6ab76a3-83c0-4fd1-9310-8277f7fcc0cb" xsi:nil="true"/>
  </documentManagement>
</p:properties>
</file>

<file path=customXml/itemProps1.xml><?xml version="1.0" encoding="utf-8"?>
<ds:datastoreItem xmlns:ds="http://schemas.openxmlformats.org/officeDocument/2006/customXml" ds:itemID="{15785A1A-BE42-41B0-8FE5-CD8C436CF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b76a3-83c0-4fd1-9310-8277f7fcc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F2D8D4-0A47-42EA-BEA3-D6DF89E317C5}">
  <ds:schemaRefs>
    <ds:schemaRef ds:uri="http://schemas.microsoft.com/sharepoint/v3/contenttype/forms"/>
  </ds:schemaRefs>
</ds:datastoreItem>
</file>

<file path=customXml/itemProps3.xml><?xml version="1.0" encoding="utf-8"?>
<ds:datastoreItem xmlns:ds="http://schemas.openxmlformats.org/officeDocument/2006/customXml" ds:itemID="{17610640-D0EC-4BF5-A9E5-FF45688D1D4C}">
  <ds:schemaRefs>
    <ds:schemaRef ds:uri="http://schemas.microsoft.com/office/2006/metadata/properties"/>
    <ds:schemaRef ds:uri="http://schemas.microsoft.com/office/infopath/2007/PartnerControls"/>
    <ds:schemaRef ds:uri="a6ab76a3-83c0-4fd1-9310-8277f7fcc0cb"/>
  </ds:schemaRefs>
</ds:datastoreItem>
</file>

<file path=docProps/app.xml><?xml version="1.0" encoding="utf-8"?>
<Properties xmlns="http://schemas.openxmlformats.org/officeDocument/2006/extended-properties" xmlns:vt="http://schemas.openxmlformats.org/officeDocument/2006/docPropsVTypes">
  <Template>Morseov kod</Template>
  <TotalTime>0</TotalTime>
  <Pages>1</Pages>
  <Words>346</Words>
  <Characters>1978</Characters>
  <Application>Microsoft Office Word</Application>
  <DocSecurity>0</DocSecurity>
  <Lines>16</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Ivona Traunkar</dc:creator>
  <cp:keywords/>
  <dc:description/>
  <cp:lastModifiedBy>Vedrana Mikulić Crnković</cp:lastModifiedBy>
  <cp:revision>6</cp:revision>
  <dcterms:created xsi:type="dcterms:W3CDTF">2022-03-23T08:11:00Z</dcterms:created>
  <dcterms:modified xsi:type="dcterms:W3CDTF">2022-05-25T09:22:00Z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0x0101006307B458E19C89449AF5522DEF9AC583</vt:lpwstr>
  </property>
</Properties>
</file>