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B653F" w14:textId="457932F8" w:rsidR="00935C8F" w:rsidRPr="0011224B" w:rsidRDefault="00570D9B" w:rsidP="0011224B">
      <w:pPr>
        <w:jc w:val="center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SCRATCH THE SURFACE!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0"/>
      </w:tblGrid>
      <w:tr w:rsidR="00FE3E6F" w14:paraId="5A02DEFE" w14:textId="77777777" w:rsidTr="00982696">
        <w:trPr>
          <w:trHeight w:val="8775"/>
        </w:trPr>
        <w:tc>
          <w:tcPr>
            <w:tcW w:w="9850" w:type="dxa"/>
          </w:tcPr>
          <w:p w14:paraId="16C3BE36" w14:textId="04BF8154" w:rsidR="00D3248B" w:rsidRDefault="00D3248B" w:rsidP="00BA5A55">
            <w:pPr>
              <w:jc w:val="both"/>
              <w:rPr>
                <w:noProof/>
                <w:sz w:val="24"/>
                <w:szCs w:val="24"/>
                <w:lang w:val="en-US"/>
              </w:rPr>
            </w:pPr>
          </w:p>
          <w:p w14:paraId="436D7A8A" w14:textId="12DA4E5D" w:rsidR="00FE3E6F" w:rsidRPr="00BA5A55" w:rsidRDefault="00E57653" w:rsidP="00BA5A55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BFD05D9" wp14:editId="5C3E1315">
                  <wp:extent cx="6117590" cy="3177540"/>
                  <wp:effectExtent l="0" t="0" r="0" b="3810"/>
                  <wp:docPr id="1" name="Picture 1" descr="Chart, pi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hart, pie chart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1" t="18509" r="7472" b="17984"/>
                          <a:stretch/>
                        </pic:blipFill>
                        <pic:spPr bwMode="auto">
                          <a:xfrm>
                            <a:off x="0" y="0"/>
                            <a:ext cx="6128179" cy="318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696" w:rsidRPr="00343902" w14:paraId="2AB036E5" w14:textId="77777777" w:rsidTr="00982696">
        <w:trPr>
          <w:trHeight w:val="3138"/>
        </w:trPr>
        <w:tc>
          <w:tcPr>
            <w:tcW w:w="9850" w:type="dxa"/>
          </w:tcPr>
          <w:p w14:paraId="33BB4527" w14:textId="77777777" w:rsidR="00982696" w:rsidRDefault="00982696" w:rsidP="003C5D52">
            <w:pPr>
              <w:rPr>
                <w:sz w:val="24"/>
                <w:szCs w:val="24"/>
                <w:lang w:val="en-US"/>
              </w:rPr>
            </w:pPr>
          </w:p>
          <w:p w14:paraId="591A5E93" w14:textId="3C0781EA" w:rsidR="0032731E" w:rsidRDefault="00982696" w:rsidP="0032731E">
            <w:pPr>
              <w:rPr>
                <w:sz w:val="24"/>
                <w:szCs w:val="24"/>
                <w:lang w:val="en-US"/>
              </w:rPr>
            </w:pPr>
            <w:r w:rsidRPr="393BB574">
              <w:rPr>
                <w:sz w:val="24"/>
                <w:szCs w:val="24"/>
                <w:lang w:val="en-US"/>
              </w:rPr>
              <w:t xml:space="preserve">1. </w:t>
            </w:r>
            <w:r w:rsidR="0032731E" w:rsidRPr="393BB574">
              <w:rPr>
                <w:sz w:val="24"/>
                <w:szCs w:val="24"/>
                <w:lang w:val="en-US"/>
              </w:rPr>
              <w:t>Measure!</w:t>
            </w:r>
          </w:p>
          <w:p w14:paraId="63AB08D0" w14:textId="77777777" w:rsidR="0032731E" w:rsidRDefault="0032731E" w:rsidP="0032731E">
            <w:pPr>
              <w:rPr>
                <w:sz w:val="24"/>
                <w:szCs w:val="24"/>
                <w:lang w:val="en-US"/>
              </w:rPr>
            </w:pPr>
          </w:p>
          <w:p w14:paraId="337E047B" w14:textId="77777777" w:rsidR="0032731E" w:rsidRPr="00EC3BE7" w:rsidRDefault="0032731E" w:rsidP="0032731E">
            <w:pPr>
              <w:rPr>
                <w:sz w:val="24"/>
                <w:szCs w:val="24"/>
                <w:lang w:val="en-US"/>
              </w:rPr>
            </w:pPr>
            <w:r w:rsidRPr="393BB574">
              <w:rPr>
                <w:i/>
                <w:iCs/>
                <w:sz w:val="24"/>
                <w:szCs w:val="24"/>
                <w:lang w:val="en-US"/>
              </w:rPr>
              <w:t>a =</w:t>
            </w:r>
            <w:r w:rsidRPr="393BB574">
              <w:rPr>
                <w:sz w:val="24"/>
                <w:szCs w:val="24"/>
                <w:lang w:val="en-US"/>
              </w:rPr>
              <w:t xml:space="preserve"> _______ feet</w:t>
            </w:r>
            <w:r>
              <w:rPr>
                <w:sz w:val="24"/>
                <w:szCs w:val="24"/>
                <w:lang w:val="en-US"/>
              </w:rPr>
              <w:t xml:space="preserve">                                                            </w:t>
            </w:r>
            <w:r w:rsidRPr="393BB574">
              <w:rPr>
                <w:i/>
                <w:iCs/>
                <w:sz w:val="24"/>
                <w:szCs w:val="24"/>
                <w:lang w:val="en-US"/>
              </w:rPr>
              <w:t>b =</w:t>
            </w:r>
            <w:r w:rsidRPr="393BB574">
              <w:rPr>
                <w:sz w:val="24"/>
                <w:szCs w:val="24"/>
                <w:lang w:val="en-US"/>
              </w:rPr>
              <w:t xml:space="preserve"> _______ feet</w:t>
            </w:r>
            <w:r>
              <w:rPr>
                <w:sz w:val="24"/>
                <w:szCs w:val="24"/>
                <w:lang w:val="en-US"/>
              </w:rPr>
              <w:br/>
            </w:r>
          </w:p>
          <w:p w14:paraId="047EB243" w14:textId="77777777" w:rsidR="0032731E" w:rsidRDefault="0032731E" w:rsidP="0032731E">
            <w:pPr>
              <w:rPr>
                <w:sz w:val="24"/>
                <w:szCs w:val="24"/>
                <w:lang w:val="en-US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c</w:t>
            </w:r>
            <w:r w:rsidRPr="393BB574">
              <w:rPr>
                <w:i/>
                <w:iCs/>
                <w:sz w:val="24"/>
                <w:szCs w:val="24"/>
                <w:lang w:val="en-US"/>
              </w:rPr>
              <w:t xml:space="preserve"> =</w:t>
            </w:r>
            <w:r w:rsidRPr="393BB574">
              <w:rPr>
                <w:sz w:val="24"/>
                <w:szCs w:val="24"/>
                <w:lang w:val="en-US"/>
              </w:rPr>
              <w:t xml:space="preserve"> _______ feet</w:t>
            </w:r>
            <w:r>
              <w:rPr>
                <w:sz w:val="24"/>
                <w:szCs w:val="24"/>
                <w:lang w:val="en-US"/>
              </w:rPr>
              <w:t xml:space="preserve">                                                            </w:t>
            </w:r>
            <w:r>
              <w:rPr>
                <w:i/>
                <w:iCs/>
                <w:sz w:val="24"/>
                <w:szCs w:val="24"/>
                <w:lang w:val="en-US"/>
              </w:rPr>
              <w:t>d</w:t>
            </w:r>
            <w:r w:rsidRPr="393BB574">
              <w:rPr>
                <w:i/>
                <w:iCs/>
                <w:sz w:val="24"/>
                <w:szCs w:val="24"/>
                <w:lang w:val="en-US"/>
              </w:rPr>
              <w:t xml:space="preserve"> =</w:t>
            </w:r>
            <w:r w:rsidRPr="393BB574">
              <w:rPr>
                <w:sz w:val="24"/>
                <w:szCs w:val="24"/>
                <w:lang w:val="en-US"/>
              </w:rPr>
              <w:t xml:space="preserve"> _______ feet</w:t>
            </w:r>
          </w:p>
          <w:p w14:paraId="0B896413" w14:textId="77777777" w:rsidR="0032731E" w:rsidRDefault="0032731E" w:rsidP="0032731E">
            <w:pPr>
              <w:rPr>
                <w:sz w:val="24"/>
                <w:szCs w:val="24"/>
                <w:lang w:val="en-US"/>
              </w:rPr>
            </w:pPr>
          </w:p>
          <w:p w14:paraId="30D0D511" w14:textId="77777777" w:rsidR="0032731E" w:rsidRDefault="0032731E" w:rsidP="0032731E">
            <w:pPr>
              <w:rPr>
                <w:sz w:val="24"/>
                <w:szCs w:val="24"/>
                <w:lang w:val="en-US"/>
              </w:rPr>
            </w:pPr>
          </w:p>
          <w:p w14:paraId="568AAE70" w14:textId="77777777" w:rsidR="0032731E" w:rsidRDefault="0032731E" w:rsidP="0032731E">
            <w:pPr>
              <w:rPr>
                <w:sz w:val="24"/>
                <w:szCs w:val="24"/>
                <w:lang w:val="en-US"/>
              </w:rPr>
            </w:pPr>
            <w:r w:rsidRPr="393BB574">
              <w:rPr>
                <w:sz w:val="24"/>
                <w:szCs w:val="24"/>
                <w:lang w:val="en-US"/>
              </w:rPr>
              <w:t xml:space="preserve">2. Measure! </w:t>
            </w:r>
          </w:p>
          <w:p w14:paraId="2152E08C" w14:textId="77777777" w:rsidR="0032731E" w:rsidRDefault="0032731E" w:rsidP="0032731E">
            <w:pPr>
              <w:rPr>
                <w:sz w:val="24"/>
                <w:szCs w:val="24"/>
                <w:lang w:val="en-US"/>
              </w:rPr>
            </w:pPr>
          </w:p>
          <w:p w14:paraId="037D16E2" w14:textId="77777777" w:rsidR="0032731E" w:rsidRDefault="0032731E" w:rsidP="0032731E">
            <w:pPr>
              <w:rPr>
                <w:sz w:val="24"/>
                <w:szCs w:val="24"/>
                <w:lang w:val="en-US"/>
              </w:rPr>
            </w:pPr>
            <w:r w:rsidRPr="393BB574">
              <w:rPr>
                <w:sz w:val="24"/>
                <w:szCs w:val="24"/>
                <w:lang w:val="en-US"/>
              </w:rPr>
              <w:t>A foot = __________ cm</w:t>
            </w:r>
            <w:r>
              <w:br/>
            </w:r>
          </w:p>
          <w:p w14:paraId="09224AA7" w14:textId="77777777" w:rsidR="00982696" w:rsidRDefault="00982696" w:rsidP="003C5D52">
            <w:pPr>
              <w:rPr>
                <w:sz w:val="24"/>
                <w:szCs w:val="24"/>
                <w:lang w:val="en-US"/>
              </w:rPr>
            </w:pPr>
          </w:p>
          <w:p w14:paraId="03968CDD" w14:textId="77777777" w:rsidR="00982696" w:rsidRDefault="00982696" w:rsidP="003C5D52">
            <w:pPr>
              <w:rPr>
                <w:sz w:val="24"/>
                <w:szCs w:val="24"/>
                <w:lang w:val="en-US"/>
              </w:rPr>
            </w:pPr>
          </w:p>
          <w:p w14:paraId="41A6A37F" w14:textId="77777777" w:rsidR="00982696" w:rsidRDefault="00982696" w:rsidP="003C5D52">
            <w:pPr>
              <w:rPr>
                <w:sz w:val="24"/>
                <w:szCs w:val="24"/>
                <w:lang w:val="en-US"/>
              </w:rPr>
            </w:pPr>
          </w:p>
          <w:p w14:paraId="6E41E8A5" w14:textId="6111B937" w:rsidR="0032731E" w:rsidRDefault="00982696" w:rsidP="0032731E">
            <w:pPr>
              <w:rPr>
                <w:sz w:val="24"/>
                <w:szCs w:val="24"/>
                <w:lang w:val="en-US"/>
              </w:rPr>
            </w:pPr>
            <w:r w:rsidRPr="393BB574">
              <w:rPr>
                <w:sz w:val="24"/>
                <w:szCs w:val="24"/>
                <w:lang w:val="en-US"/>
              </w:rPr>
              <w:t>3</w:t>
            </w:r>
            <w:r w:rsidR="0032731E">
              <w:rPr>
                <w:sz w:val="24"/>
                <w:szCs w:val="24"/>
                <w:lang w:val="en-US"/>
              </w:rPr>
              <w:t>. Calculate</w:t>
            </w:r>
            <w:r w:rsidR="0032731E" w:rsidRPr="393BB574">
              <w:rPr>
                <w:sz w:val="24"/>
                <w:szCs w:val="24"/>
                <w:lang w:val="en-US"/>
              </w:rPr>
              <w:t xml:space="preserve">!             </w:t>
            </w:r>
          </w:p>
          <w:p w14:paraId="7186E884" w14:textId="77777777" w:rsidR="0032731E" w:rsidRDefault="0032731E" w:rsidP="0032731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                                                               CALCULATION:                      </w:t>
            </w:r>
          </w:p>
          <w:p w14:paraId="5F93036B" w14:textId="77777777" w:rsidR="0032731E" w:rsidRPr="00DC0E5E" w:rsidRDefault="0032731E" w:rsidP="0032731E">
            <w:pPr>
              <w:rPr>
                <w:sz w:val="24"/>
                <w:szCs w:val="24"/>
                <w:lang w:val="en-US"/>
              </w:rPr>
            </w:pPr>
            <w:r w:rsidRPr="393BB574">
              <w:rPr>
                <w:sz w:val="24"/>
                <w:szCs w:val="24"/>
                <w:lang w:val="en-US"/>
              </w:rPr>
              <w:t xml:space="preserve">     </w:t>
            </w:r>
          </w:p>
          <w:p w14:paraId="25F6F644" w14:textId="77777777" w:rsidR="0032731E" w:rsidRDefault="0032731E" w:rsidP="0032731E">
            <w:pPr>
              <w:rPr>
                <w:sz w:val="24"/>
                <w:szCs w:val="24"/>
                <w:lang w:val="en-US"/>
              </w:rPr>
            </w:pPr>
            <w:r w:rsidRPr="393BB574">
              <w:rPr>
                <w:i/>
                <w:iCs/>
                <w:sz w:val="24"/>
                <w:szCs w:val="24"/>
                <w:lang w:val="en-US"/>
              </w:rPr>
              <w:t>a =</w:t>
            </w:r>
            <w:r w:rsidRPr="393BB574">
              <w:rPr>
                <w:sz w:val="24"/>
                <w:szCs w:val="24"/>
                <w:lang w:val="en-US"/>
              </w:rPr>
              <w:t xml:space="preserve"> _______ cm</w:t>
            </w:r>
            <w:r>
              <w:rPr>
                <w:sz w:val="24"/>
                <w:szCs w:val="24"/>
                <w:lang w:val="en-US"/>
              </w:rPr>
              <w:t xml:space="preserve">        </w:t>
            </w:r>
            <w:r w:rsidRPr="393BB574">
              <w:rPr>
                <w:i/>
                <w:iCs/>
                <w:sz w:val="24"/>
                <w:szCs w:val="24"/>
                <w:lang w:val="en-US"/>
              </w:rPr>
              <w:t>b =</w:t>
            </w:r>
            <w:r w:rsidRPr="393BB574">
              <w:rPr>
                <w:sz w:val="24"/>
                <w:szCs w:val="24"/>
                <w:lang w:val="en-US"/>
              </w:rPr>
              <w:t xml:space="preserve"> _______ cm</w:t>
            </w:r>
          </w:p>
          <w:p w14:paraId="0E5252BE" w14:textId="77777777" w:rsidR="0032731E" w:rsidRDefault="0032731E" w:rsidP="0032731E">
            <w:pPr>
              <w:rPr>
                <w:sz w:val="24"/>
                <w:szCs w:val="24"/>
                <w:lang w:val="en-US"/>
              </w:rPr>
            </w:pPr>
          </w:p>
          <w:p w14:paraId="073CF3CE" w14:textId="77777777" w:rsidR="0032731E" w:rsidRDefault="0032731E" w:rsidP="0032731E">
            <w:pPr>
              <w:rPr>
                <w:sz w:val="24"/>
                <w:szCs w:val="24"/>
                <w:lang w:val="en-US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c</w:t>
            </w:r>
            <w:r w:rsidRPr="393BB574">
              <w:rPr>
                <w:i/>
                <w:iCs/>
                <w:sz w:val="24"/>
                <w:szCs w:val="24"/>
                <w:lang w:val="en-US"/>
              </w:rPr>
              <w:t xml:space="preserve"> =</w:t>
            </w:r>
            <w:r w:rsidRPr="393BB574">
              <w:rPr>
                <w:sz w:val="24"/>
                <w:szCs w:val="24"/>
                <w:lang w:val="en-US"/>
              </w:rPr>
              <w:t xml:space="preserve"> _______ cm</w:t>
            </w:r>
            <w:r>
              <w:rPr>
                <w:sz w:val="24"/>
                <w:szCs w:val="24"/>
                <w:lang w:val="en-US"/>
              </w:rPr>
              <w:t xml:space="preserve">        </w:t>
            </w:r>
            <w:r>
              <w:rPr>
                <w:i/>
                <w:iCs/>
                <w:sz w:val="24"/>
                <w:szCs w:val="24"/>
                <w:lang w:val="en-US"/>
              </w:rPr>
              <w:t>d</w:t>
            </w:r>
            <w:r w:rsidRPr="393BB574">
              <w:rPr>
                <w:i/>
                <w:iCs/>
                <w:sz w:val="24"/>
                <w:szCs w:val="24"/>
                <w:lang w:val="en-US"/>
              </w:rPr>
              <w:t xml:space="preserve"> =</w:t>
            </w:r>
            <w:r w:rsidRPr="393BB574">
              <w:rPr>
                <w:sz w:val="24"/>
                <w:szCs w:val="24"/>
                <w:lang w:val="en-US"/>
              </w:rPr>
              <w:t xml:space="preserve"> _______ cm</w:t>
            </w:r>
          </w:p>
          <w:p w14:paraId="4E825ADE" w14:textId="4861E2D4" w:rsidR="00982696" w:rsidRDefault="00982696" w:rsidP="003C5D52">
            <w:pPr>
              <w:rPr>
                <w:sz w:val="24"/>
                <w:szCs w:val="24"/>
                <w:lang w:val="en-US"/>
              </w:rPr>
            </w:pPr>
          </w:p>
          <w:p w14:paraId="79E4E4DD" w14:textId="2EF3FD59" w:rsidR="00982696" w:rsidRDefault="00982696" w:rsidP="003C5D52">
            <w:pPr>
              <w:rPr>
                <w:sz w:val="24"/>
                <w:szCs w:val="24"/>
                <w:lang w:val="en-US"/>
              </w:rPr>
            </w:pPr>
            <w:r w:rsidRPr="393BB574">
              <w:rPr>
                <w:sz w:val="24"/>
                <w:szCs w:val="24"/>
                <w:lang w:val="en-US"/>
              </w:rPr>
              <w:t>4. Measure the surface area of the shape</w:t>
            </w:r>
            <w:r w:rsidR="00354F60">
              <w:rPr>
                <w:sz w:val="24"/>
                <w:szCs w:val="24"/>
                <w:lang w:val="en-US"/>
              </w:rPr>
              <w:t>s</w:t>
            </w:r>
            <w:r w:rsidRPr="393BB574">
              <w:rPr>
                <w:sz w:val="24"/>
                <w:szCs w:val="24"/>
                <w:lang w:val="en-US"/>
              </w:rPr>
              <w:t xml:space="preserve"> A</w:t>
            </w:r>
            <w:r w:rsidR="00354F60">
              <w:rPr>
                <w:sz w:val="24"/>
                <w:szCs w:val="24"/>
                <w:lang w:val="en-US"/>
              </w:rPr>
              <w:t xml:space="preserve"> and B</w:t>
            </w:r>
            <w:r w:rsidRPr="393BB574">
              <w:rPr>
                <w:sz w:val="24"/>
                <w:szCs w:val="24"/>
                <w:lang w:val="en-US"/>
              </w:rPr>
              <w:t>.</w:t>
            </w:r>
            <w:r>
              <w:br/>
            </w:r>
          </w:p>
          <w:p w14:paraId="5D2CF9E7" w14:textId="77777777" w:rsidR="00982696" w:rsidRDefault="00982696" w:rsidP="003C5D52">
            <w:pPr>
              <w:rPr>
                <w:sz w:val="24"/>
                <w:szCs w:val="24"/>
                <w:lang w:val="en-US"/>
              </w:rPr>
            </w:pPr>
            <w:r w:rsidRPr="393BB574">
              <w:rPr>
                <w:sz w:val="24"/>
                <w:szCs w:val="24"/>
                <w:lang w:val="en-US"/>
              </w:rPr>
              <w:t>CALCULATION:</w:t>
            </w:r>
          </w:p>
          <w:p w14:paraId="217C0A6E" w14:textId="77777777" w:rsidR="00982696" w:rsidRDefault="00982696" w:rsidP="003C5D52">
            <w:pPr>
              <w:rPr>
                <w:sz w:val="24"/>
                <w:szCs w:val="24"/>
                <w:lang w:val="en-US"/>
              </w:rPr>
            </w:pPr>
          </w:p>
          <w:p w14:paraId="2EA8ECF0" w14:textId="77777777" w:rsidR="00982696" w:rsidRDefault="00982696" w:rsidP="003C5D52">
            <w:pPr>
              <w:rPr>
                <w:sz w:val="24"/>
                <w:szCs w:val="24"/>
                <w:lang w:val="en-US"/>
              </w:rPr>
            </w:pPr>
          </w:p>
          <w:p w14:paraId="219677E6" w14:textId="77777777" w:rsidR="00982696" w:rsidRDefault="00982696" w:rsidP="003C5D52">
            <w:pPr>
              <w:rPr>
                <w:sz w:val="24"/>
                <w:szCs w:val="24"/>
              </w:rPr>
            </w:pPr>
          </w:p>
          <w:p w14:paraId="24827BB0" w14:textId="77777777" w:rsidR="00982696" w:rsidRDefault="00982696" w:rsidP="003C5D52">
            <w:pPr>
              <w:rPr>
                <w:sz w:val="24"/>
                <w:szCs w:val="24"/>
              </w:rPr>
            </w:pPr>
          </w:p>
          <w:p w14:paraId="3CCFCD34" w14:textId="77777777" w:rsidR="00982696" w:rsidRDefault="00982696" w:rsidP="003C5D52">
            <w:pPr>
              <w:rPr>
                <w:sz w:val="24"/>
                <w:szCs w:val="24"/>
              </w:rPr>
            </w:pPr>
          </w:p>
          <w:p w14:paraId="0B001B8F" w14:textId="77777777" w:rsidR="00982696" w:rsidRDefault="00982696" w:rsidP="003C5D52">
            <w:pPr>
              <w:rPr>
                <w:sz w:val="24"/>
                <w:szCs w:val="24"/>
              </w:rPr>
            </w:pPr>
          </w:p>
          <w:p w14:paraId="1E2E045C" w14:textId="77777777" w:rsidR="00982696" w:rsidRDefault="00982696" w:rsidP="003C5D52">
            <w:pPr>
              <w:rPr>
                <w:sz w:val="24"/>
                <w:szCs w:val="24"/>
              </w:rPr>
            </w:pPr>
          </w:p>
          <w:p w14:paraId="6669F4DE" w14:textId="77777777" w:rsidR="00982696" w:rsidRDefault="00982696" w:rsidP="003C5D52">
            <w:pPr>
              <w:rPr>
                <w:sz w:val="24"/>
                <w:szCs w:val="24"/>
              </w:rPr>
            </w:pPr>
          </w:p>
          <w:p w14:paraId="09E3D260" w14:textId="77777777" w:rsidR="00982696" w:rsidRDefault="00982696" w:rsidP="003C5D52">
            <w:pPr>
              <w:rPr>
                <w:sz w:val="24"/>
                <w:szCs w:val="24"/>
              </w:rPr>
            </w:pPr>
          </w:p>
          <w:p w14:paraId="040A6BAB" w14:textId="77777777" w:rsidR="00982696" w:rsidRDefault="00982696" w:rsidP="003C5D52">
            <w:pPr>
              <w:rPr>
                <w:sz w:val="24"/>
                <w:szCs w:val="24"/>
              </w:rPr>
            </w:pPr>
          </w:p>
          <w:p w14:paraId="1ED13AD7" w14:textId="77777777" w:rsidR="00982696" w:rsidRDefault="00982696" w:rsidP="003C5D52">
            <w:pPr>
              <w:rPr>
                <w:sz w:val="24"/>
                <w:szCs w:val="24"/>
              </w:rPr>
            </w:pPr>
          </w:p>
          <w:p w14:paraId="5BCB1B07" w14:textId="13888047" w:rsidR="00982696" w:rsidRPr="00354F60" w:rsidRDefault="00982696" w:rsidP="003C5D52">
            <w:pPr>
              <w:rPr>
                <w:sz w:val="24"/>
                <w:szCs w:val="24"/>
              </w:rPr>
            </w:pPr>
            <w:r w:rsidRPr="009A08E2">
              <w:rPr>
                <w:i/>
                <w:sz w:val="24"/>
                <w:szCs w:val="24"/>
              </w:rPr>
              <w:t>A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>2</w:t>
            </w:r>
            <w:r w:rsidR="00354F60">
              <w:rPr>
                <w:sz w:val="24"/>
                <w:szCs w:val="24"/>
              </w:rPr>
              <w:t xml:space="preserve">, </w:t>
            </w:r>
            <w:r w:rsidR="00354F60">
              <w:rPr>
                <w:i/>
                <w:sz w:val="24"/>
                <w:szCs w:val="24"/>
              </w:rPr>
              <w:t>B</w:t>
            </w:r>
            <w:r w:rsidR="00354F60" w:rsidRPr="009A08E2">
              <w:rPr>
                <w:i/>
                <w:sz w:val="24"/>
                <w:szCs w:val="24"/>
              </w:rPr>
              <w:t xml:space="preserve"> =</w:t>
            </w:r>
            <w:r w:rsidR="00354F60">
              <w:rPr>
                <w:sz w:val="24"/>
                <w:szCs w:val="24"/>
              </w:rPr>
              <w:t xml:space="preserve"> _________ cm</w:t>
            </w:r>
            <w:r w:rsidR="00354F60">
              <w:rPr>
                <w:sz w:val="24"/>
                <w:szCs w:val="24"/>
                <w:vertAlign w:val="superscript"/>
              </w:rPr>
              <w:t>2</w:t>
            </w:r>
          </w:p>
          <w:p w14:paraId="19D8BBFA" w14:textId="77777777" w:rsidR="00982696" w:rsidRPr="00343902" w:rsidRDefault="00982696" w:rsidP="003C5D52">
            <w:pPr>
              <w:rPr>
                <w:sz w:val="24"/>
                <w:szCs w:val="24"/>
              </w:rPr>
            </w:pPr>
          </w:p>
        </w:tc>
      </w:tr>
      <w:tr w:rsidR="00982696" w:rsidRPr="00FE3E6F" w14:paraId="5371599B" w14:textId="77777777" w:rsidTr="00982696">
        <w:trPr>
          <w:trHeight w:val="3586"/>
        </w:trPr>
        <w:tc>
          <w:tcPr>
            <w:tcW w:w="9850" w:type="dxa"/>
          </w:tcPr>
          <w:p w14:paraId="4536B733" w14:textId="77777777" w:rsidR="00982696" w:rsidRDefault="00982696" w:rsidP="003C5D52">
            <w:pPr>
              <w:rPr>
                <w:sz w:val="24"/>
                <w:szCs w:val="24"/>
                <w:lang w:val="en-US"/>
              </w:rPr>
            </w:pPr>
          </w:p>
          <w:p w14:paraId="5F1EE85B" w14:textId="4E2BFA02" w:rsidR="00982696" w:rsidRDefault="000B530C" w:rsidP="003C5D52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 w:rsidR="00982696" w:rsidRPr="393BB574">
              <w:rPr>
                <w:sz w:val="24"/>
                <w:szCs w:val="24"/>
                <w:lang w:val="en-US"/>
              </w:rPr>
              <w:t>. Check the results of the others in your group and write down the surface area of the shapes A, B, C, D, E.</w:t>
            </w:r>
          </w:p>
          <w:p w14:paraId="3FC4DA2D" w14:textId="77777777" w:rsidR="00982696" w:rsidRDefault="00982696" w:rsidP="003C5D52">
            <w:pPr>
              <w:rPr>
                <w:sz w:val="24"/>
                <w:szCs w:val="24"/>
                <w:lang w:val="en-US"/>
              </w:rPr>
            </w:pPr>
          </w:p>
          <w:p w14:paraId="7DF2D87F" w14:textId="77777777" w:rsidR="00982696" w:rsidRDefault="00982696" w:rsidP="003C5D52">
            <w:pPr>
              <w:rPr>
                <w:sz w:val="24"/>
                <w:szCs w:val="24"/>
                <w:vertAlign w:val="superscript"/>
                <w:lang w:val="en-US"/>
              </w:rPr>
            </w:pPr>
            <w:r w:rsidRPr="393BB574">
              <w:rPr>
                <w:i/>
                <w:iCs/>
                <w:sz w:val="24"/>
                <w:szCs w:val="24"/>
                <w:lang w:val="en-US"/>
              </w:rPr>
              <w:t>A =</w:t>
            </w:r>
            <w:r w:rsidRPr="393BB574">
              <w:rPr>
                <w:sz w:val="24"/>
                <w:szCs w:val="24"/>
                <w:lang w:val="en-US"/>
              </w:rPr>
              <w:t xml:space="preserve"> _________ cm</w:t>
            </w:r>
            <w:r w:rsidRPr="393BB574">
              <w:rPr>
                <w:sz w:val="24"/>
                <w:szCs w:val="24"/>
                <w:vertAlign w:val="superscript"/>
                <w:lang w:val="en-US"/>
              </w:rPr>
              <w:t xml:space="preserve">2                </w:t>
            </w:r>
            <w:r w:rsidRPr="393BB574">
              <w:rPr>
                <w:i/>
                <w:iCs/>
                <w:sz w:val="24"/>
                <w:szCs w:val="24"/>
                <w:lang w:val="en-US"/>
              </w:rPr>
              <w:t>B =</w:t>
            </w:r>
            <w:r w:rsidRPr="393BB574">
              <w:rPr>
                <w:sz w:val="24"/>
                <w:szCs w:val="24"/>
                <w:lang w:val="en-US"/>
              </w:rPr>
              <w:t xml:space="preserve"> _________ cm</w:t>
            </w:r>
            <w:r w:rsidRPr="393BB574">
              <w:rPr>
                <w:sz w:val="24"/>
                <w:szCs w:val="24"/>
                <w:vertAlign w:val="superscript"/>
                <w:lang w:val="en-US"/>
              </w:rPr>
              <w:t xml:space="preserve">2           </w:t>
            </w:r>
            <w:r w:rsidRPr="393BB574">
              <w:rPr>
                <w:i/>
                <w:iCs/>
                <w:sz w:val="24"/>
                <w:szCs w:val="24"/>
                <w:lang w:val="en-US"/>
              </w:rPr>
              <w:t>C =</w:t>
            </w:r>
            <w:r w:rsidRPr="393BB574">
              <w:rPr>
                <w:sz w:val="24"/>
                <w:szCs w:val="24"/>
                <w:lang w:val="en-US"/>
              </w:rPr>
              <w:t xml:space="preserve"> _________ cm</w:t>
            </w:r>
            <w:r w:rsidRPr="393BB574">
              <w:rPr>
                <w:sz w:val="24"/>
                <w:szCs w:val="24"/>
                <w:vertAlign w:val="superscript"/>
                <w:lang w:val="en-US"/>
              </w:rPr>
              <w:t xml:space="preserve">2               </w:t>
            </w:r>
          </w:p>
          <w:p w14:paraId="68686C68" w14:textId="77777777" w:rsidR="00982696" w:rsidRDefault="00982696" w:rsidP="003C5D52">
            <w:pPr>
              <w:rPr>
                <w:sz w:val="24"/>
                <w:szCs w:val="24"/>
                <w:vertAlign w:val="superscript"/>
                <w:lang w:val="en-US"/>
              </w:rPr>
            </w:pPr>
            <w:r>
              <w:br/>
            </w:r>
            <w:r w:rsidRPr="393BB574">
              <w:rPr>
                <w:sz w:val="24"/>
                <w:szCs w:val="24"/>
                <w:vertAlign w:val="superscript"/>
                <w:lang w:val="en-US"/>
              </w:rPr>
              <w:t xml:space="preserve"> </w:t>
            </w:r>
            <w:r w:rsidRPr="393BB574">
              <w:rPr>
                <w:i/>
                <w:iCs/>
                <w:sz w:val="24"/>
                <w:szCs w:val="24"/>
                <w:lang w:val="en-US"/>
              </w:rPr>
              <w:t>D =</w:t>
            </w:r>
            <w:r w:rsidRPr="393BB574">
              <w:rPr>
                <w:sz w:val="24"/>
                <w:szCs w:val="24"/>
                <w:lang w:val="en-US"/>
              </w:rPr>
              <w:t xml:space="preserve"> _________ cm</w:t>
            </w:r>
            <w:r w:rsidRPr="393BB574">
              <w:rPr>
                <w:sz w:val="24"/>
                <w:szCs w:val="24"/>
                <w:vertAlign w:val="superscript"/>
                <w:lang w:val="en-US"/>
              </w:rPr>
              <w:t xml:space="preserve">2         </w:t>
            </w:r>
            <w:r w:rsidRPr="393BB574">
              <w:rPr>
                <w:i/>
                <w:iCs/>
                <w:sz w:val="24"/>
                <w:szCs w:val="24"/>
                <w:lang w:val="en-US"/>
              </w:rPr>
              <w:t>E =</w:t>
            </w:r>
            <w:r w:rsidRPr="393BB574">
              <w:rPr>
                <w:sz w:val="24"/>
                <w:szCs w:val="24"/>
                <w:lang w:val="en-US"/>
              </w:rPr>
              <w:t xml:space="preserve"> _________ cm</w:t>
            </w:r>
            <w:r w:rsidRPr="393BB574">
              <w:rPr>
                <w:sz w:val="24"/>
                <w:szCs w:val="24"/>
                <w:vertAlign w:val="superscript"/>
                <w:lang w:val="en-US"/>
              </w:rPr>
              <w:t>2</w:t>
            </w:r>
          </w:p>
          <w:p w14:paraId="0913BDC2" w14:textId="77777777" w:rsidR="00982696" w:rsidRDefault="00982696" w:rsidP="003C5D52">
            <w:pPr>
              <w:rPr>
                <w:sz w:val="24"/>
                <w:szCs w:val="24"/>
                <w:lang w:val="en-US"/>
              </w:rPr>
            </w:pPr>
          </w:p>
          <w:p w14:paraId="55636523" w14:textId="42C8CBC7" w:rsidR="00982696" w:rsidRDefault="000B530C" w:rsidP="003C5D52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  <w:r w:rsidR="00982696" w:rsidRPr="393BB574">
              <w:rPr>
                <w:sz w:val="24"/>
                <w:szCs w:val="24"/>
                <w:lang w:val="en-US"/>
              </w:rPr>
              <w:t>. Calculate total surface area.</w:t>
            </w:r>
            <w:r w:rsidR="00982696">
              <w:br/>
            </w:r>
          </w:p>
          <w:p w14:paraId="612BC941" w14:textId="77777777" w:rsidR="00982696" w:rsidRDefault="00982696" w:rsidP="003C5D52">
            <w:pPr>
              <w:spacing w:line="259" w:lineRule="auto"/>
              <w:rPr>
                <w:sz w:val="24"/>
                <w:szCs w:val="24"/>
                <w:lang w:val="en-US"/>
              </w:rPr>
            </w:pPr>
            <w:r w:rsidRPr="393BB574">
              <w:rPr>
                <w:sz w:val="24"/>
                <w:szCs w:val="24"/>
                <w:lang w:val="en-US"/>
              </w:rPr>
              <w:t xml:space="preserve">CALCULATION: </w:t>
            </w:r>
          </w:p>
          <w:p w14:paraId="67D49EC6" w14:textId="77777777" w:rsidR="00982696" w:rsidRDefault="00982696" w:rsidP="003C5D52">
            <w:pPr>
              <w:rPr>
                <w:sz w:val="24"/>
                <w:szCs w:val="24"/>
                <w:lang w:val="en-US"/>
              </w:rPr>
            </w:pPr>
          </w:p>
          <w:p w14:paraId="62DBFBCD" w14:textId="77777777" w:rsidR="00982696" w:rsidRDefault="00982696" w:rsidP="003C5D52">
            <w:pPr>
              <w:rPr>
                <w:sz w:val="24"/>
                <w:szCs w:val="24"/>
                <w:lang w:val="en-US"/>
              </w:rPr>
            </w:pPr>
          </w:p>
          <w:p w14:paraId="2C57DA90" w14:textId="77777777" w:rsidR="00982696" w:rsidRDefault="00982696" w:rsidP="003C5D52">
            <w:pPr>
              <w:rPr>
                <w:sz w:val="24"/>
                <w:szCs w:val="24"/>
                <w:lang w:val="en-US"/>
              </w:rPr>
            </w:pPr>
          </w:p>
          <w:p w14:paraId="4168A027" w14:textId="77777777" w:rsidR="00982696" w:rsidRDefault="00982696" w:rsidP="003C5D52">
            <w:pPr>
              <w:rPr>
                <w:sz w:val="24"/>
                <w:szCs w:val="24"/>
                <w:lang w:val="en-US"/>
              </w:rPr>
            </w:pPr>
          </w:p>
          <w:p w14:paraId="65D4C9D6" w14:textId="77777777" w:rsidR="00982696" w:rsidRDefault="00982696" w:rsidP="003C5D52">
            <w:pPr>
              <w:rPr>
                <w:sz w:val="24"/>
                <w:szCs w:val="24"/>
                <w:lang w:val="en-US"/>
              </w:rPr>
            </w:pPr>
          </w:p>
          <w:p w14:paraId="2E7BD45D" w14:textId="77777777" w:rsidR="00982696" w:rsidRDefault="00982696" w:rsidP="003C5D52">
            <w:pPr>
              <w:rPr>
                <w:sz w:val="24"/>
                <w:szCs w:val="24"/>
                <w:lang w:val="en-US"/>
              </w:rPr>
            </w:pPr>
          </w:p>
          <w:p w14:paraId="5F8EBF89" w14:textId="77777777" w:rsidR="00982696" w:rsidRDefault="00982696" w:rsidP="003C5D52">
            <w:pPr>
              <w:rPr>
                <w:sz w:val="24"/>
                <w:szCs w:val="24"/>
                <w:lang w:val="en-US"/>
              </w:rPr>
            </w:pPr>
          </w:p>
          <w:p w14:paraId="0256DD1D" w14:textId="77777777" w:rsidR="00982696" w:rsidRDefault="00982696" w:rsidP="003C5D52">
            <w:pPr>
              <w:rPr>
                <w:sz w:val="24"/>
                <w:szCs w:val="24"/>
                <w:lang w:val="en-US"/>
              </w:rPr>
            </w:pPr>
          </w:p>
          <w:p w14:paraId="596D5C0E" w14:textId="77777777" w:rsidR="00982696" w:rsidRPr="00FE3E6F" w:rsidRDefault="00982696" w:rsidP="003C5D52">
            <w:pPr>
              <w:rPr>
                <w:sz w:val="24"/>
                <w:szCs w:val="24"/>
                <w:lang w:val="en-US"/>
              </w:rPr>
            </w:pPr>
            <w:r w:rsidRPr="393BB574">
              <w:rPr>
                <w:i/>
                <w:iCs/>
                <w:sz w:val="24"/>
                <w:szCs w:val="24"/>
                <w:lang w:val="en-US"/>
              </w:rPr>
              <w:t>A+B+C+D+E =</w:t>
            </w:r>
            <w:r w:rsidRPr="393BB574">
              <w:rPr>
                <w:sz w:val="24"/>
                <w:szCs w:val="24"/>
                <w:lang w:val="en-US"/>
              </w:rPr>
              <w:t xml:space="preserve"> _________ cm</w:t>
            </w:r>
            <w:r w:rsidRPr="393BB574">
              <w:rPr>
                <w:sz w:val="24"/>
                <w:szCs w:val="24"/>
                <w:vertAlign w:val="superscript"/>
                <w:lang w:val="en-US"/>
              </w:rPr>
              <w:t>2</w:t>
            </w:r>
            <w:r>
              <w:br/>
            </w:r>
          </w:p>
        </w:tc>
      </w:tr>
    </w:tbl>
    <w:p w14:paraId="68207F9B" w14:textId="76BE4415" w:rsidR="00935C8F" w:rsidRPr="00982696" w:rsidRDefault="00935C8F" w:rsidP="00D000EA">
      <w:pPr>
        <w:rPr>
          <w:sz w:val="24"/>
          <w:szCs w:val="24"/>
          <w:lang w:val="en-US"/>
        </w:rPr>
      </w:pPr>
    </w:p>
    <w:sectPr w:rsidR="00935C8F" w:rsidRPr="00982696" w:rsidSect="00D525F1">
      <w:headerReference w:type="even" r:id="rId11"/>
      <w:headerReference w:type="default" r:id="rId12"/>
      <w:headerReference w:type="first" r:id="rId13"/>
      <w:pgSz w:w="11906" w:h="16838"/>
      <w:pgMar w:top="720" w:right="720" w:bottom="720" w:left="72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A45FA" w14:textId="77777777" w:rsidR="00205636" w:rsidRDefault="00205636" w:rsidP="004D5B6F">
      <w:pPr>
        <w:spacing w:after="0" w:line="240" w:lineRule="auto"/>
      </w:pPr>
      <w:r>
        <w:separator/>
      </w:r>
    </w:p>
  </w:endnote>
  <w:endnote w:type="continuationSeparator" w:id="0">
    <w:p w14:paraId="59798C6D" w14:textId="77777777" w:rsidR="00205636" w:rsidRDefault="00205636" w:rsidP="004D5B6F">
      <w:pPr>
        <w:spacing w:after="0" w:line="240" w:lineRule="auto"/>
      </w:pPr>
      <w:r>
        <w:continuationSeparator/>
      </w:r>
    </w:p>
  </w:endnote>
  <w:endnote w:type="continuationNotice" w:id="1">
    <w:p w14:paraId="3ED50750" w14:textId="77777777" w:rsidR="00205636" w:rsidRDefault="0020563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EE78E" w14:textId="77777777" w:rsidR="00205636" w:rsidRDefault="00205636" w:rsidP="004D5B6F">
      <w:pPr>
        <w:spacing w:after="0" w:line="240" w:lineRule="auto"/>
      </w:pPr>
      <w:r>
        <w:separator/>
      </w:r>
    </w:p>
  </w:footnote>
  <w:footnote w:type="continuationSeparator" w:id="0">
    <w:p w14:paraId="2CD323DC" w14:textId="77777777" w:rsidR="00205636" w:rsidRDefault="00205636" w:rsidP="004D5B6F">
      <w:pPr>
        <w:spacing w:after="0" w:line="240" w:lineRule="auto"/>
      </w:pPr>
      <w:r>
        <w:continuationSeparator/>
      </w:r>
    </w:p>
  </w:footnote>
  <w:footnote w:type="continuationNotice" w:id="1">
    <w:p w14:paraId="77CE6E5F" w14:textId="77777777" w:rsidR="00205636" w:rsidRDefault="0020563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BC746" w14:textId="77777777" w:rsidR="00871605" w:rsidRDefault="00000000">
    <w:pPr>
      <w:pStyle w:val="Header"/>
    </w:pPr>
    <w:r>
      <w:rPr>
        <w:noProof/>
        <w:lang w:eastAsia="hr-HR"/>
      </w:rPr>
      <w:pict w14:anchorId="00B50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2" o:spid="_x0000_s1026" type="#_x0000_t75" style="position:absolute;margin-left:0;margin-top:0;width:466.6pt;height:410.55pt;z-index:-251658239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7DF74" w14:textId="77777777" w:rsidR="004E4CB6" w:rsidRDefault="00000000" w:rsidP="004E4CB6">
    <w:pPr>
      <w:pStyle w:val="Header"/>
      <w:tabs>
        <w:tab w:val="clear" w:pos="9026"/>
        <w:tab w:val="right" w:pos="9072"/>
      </w:tabs>
      <w:ind w:right="-306" w:firstLine="6946"/>
    </w:pPr>
    <w:r>
      <w:pict w14:anchorId="3B030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40pt;height:70pt">
          <v:imagedata r:id="rId1" o:title="logo crno- crveni"/>
        </v:shape>
      </w:pict>
    </w:r>
  </w:p>
  <w:p w14:paraId="51A41252" w14:textId="77777777" w:rsidR="004D5B6F" w:rsidRDefault="00000000" w:rsidP="004D5B6F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7E7C731A">
        <v:shape id="WordPictureWatermark253974673" o:spid="_x0000_s1027" type="#_x0000_t75" style="position:absolute;left:0;text-align:left;margin-left:-51.4pt;margin-top:76.7pt;width:557.2pt;height:490.25pt;z-index:-251658238;mso-position-horizontal-relative:margin;mso-position-vertical-relative:margin" o:allowincell="f">
          <v:imagedata r:id="rId2" o:title="spirala crven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FDF1D" w14:textId="77777777" w:rsidR="00871605" w:rsidRDefault="00000000">
    <w:pPr>
      <w:pStyle w:val="Header"/>
    </w:pPr>
    <w:r>
      <w:rPr>
        <w:noProof/>
        <w:lang w:eastAsia="hr-HR"/>
      </w:rPr>
      <w:pict w14:anchorId="0758A3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1" o:spid="_x0000_s1025" type="#_x0000_t75" style="position:absolute;margin-left:0;margin-top:0;width:466.6pt;height:410.55pt;z-index:-251658240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819A4"/>
    <w:multiLevelType w:val="hybridMultilevel"/>
    <w:tmpl w:val="59E2CB2A"/>
    <w:lvl w:ilvl="0" w:tplc="35FC7B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62988"/>
    <w:multiLevelType w:val="hybridMultilevel"/>
    <w:tmpl w:val="34D2A524"/>
    <w:lvl w:ilvl="0" w:tplc="D3948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41BE5"/>
    <w:multiLevelType w:val="hybridMultilevel"/>
    <w:tmpl w:val="D1DED55C"/>
    <w:lvl w:ilvl="0" w:tplc="0994B35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442FB"/>
    <w:multiLevelType w:val="hybridMultilevel"/>
    <w:tmpl w:val="54521ED2"/>
    <w:lvl w:ilvl="0" w:tplc="0994B35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B72D3A"/>
    <w:multiLevelType w:val="hybridMultilevel"/>
    <w:tmpl w:val="8572CC08"/>
    <w:lvl w:ilvl="0" w:tplc="D794F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B20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BA1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0EE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6CE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E0E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80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E0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861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CA86B89"/>
    <w:multiLevelType w:val="hybridMultilevel"/>
    <w:tmpl w:val="753CE214"/>
    <w:lvl w:ilvl="0" w:tplc="A9D265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1265D7"/>
    <w:multiLevelType w:val="hybridMultilevel"/>
    <w:tmpl w:val="ADECEA4C"/>
    <w:lvl w:ilvl="0" w:tplc="2FB806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A3124D"/>
    <w:multiLevelType w:val="hybridMultilevel"/>
    <w:tmpl w:val="5650B236"/>
    <w:lvl w:ilvl="0" w:tplc="4C5270E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000A28"/>
    <w:multiLevelType w:val="hybridMultilevel"/>
    <w:tmpl w:val="C680B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28603C"/>
    <w:multiLevelType w:val="hybridMultilevel"/>
    <w:tmpl w:val="B6008F0A"/>
    <w:lvl w:ilvl="0" w:tplc="C22EFB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4295527">
    <w:abstractNumId w:val="4"/>
  </w:num>
  <w:num w:numId="2" w16cid:durableId="259916521">
    <w:abstractNumId w:val="5"/>
  </w:num>
  <w:num w:numId="3" w16cid:durableId="738942350">
    <w:abstractNumId w:val="6"/>
  </w:num>
  <w:num w:numId="4" w16cid:durableId="1955095226">
    <w:abstractNumId w:val="9"/>
  </w:num>
  <w:num w:numId="5" w16cid:durableId="124740736">
    <w:abstractNumId w:val="1"/>
  </w:num>
  <w:num w:numId="6" w16cid:durableId="551814848">
    <w:abstractNumId w:val="8"/>
  </w:num>
  <w:num w:numId="7" w16cid:durableId="1775973168">
    <w:abstractNumId w:val="7"/>
  </w:num>
  <w:num w:numId="8" w16cid:durableId="59642227">
    <w:abstractNumId w:val="0"/>
  </w:num>
  <w:num w:numId="9" w16cid:durableId="549540685">
    <w:abstractNumId w:val="3"/>
  </w:num>
  <w:num w:numId="10" w16cid:durableId="13490646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C8F"/>
    <w:rsid w:val="00061521"/>
    <w:rsid w:val="0006580B"/>
    <w:rsid w:val="00065C83"/>
    <w:rsid w:val="00073667"/>
    <w:rsid w:val="00083E4F"/>
    <w:rsid w:val="000A1C50"/>
    <w:rsid w:val="000A604C"/>
    <w:rsid w:val="000B530C"/>
    <w:rsid w:val="000D1134"/>
    <w:rsid w:val="00105C0A"/>
    <w:rsid w:val="0011224B"/>
    <w:rsid w:val="00132EB9"/>
    <w:rsid w:val="0014676A"/>
    <w:rsid w:val="00152B55"/>
    <w:rsid w:val="00167276"/>
    <w:rsid w:val="001A1FDE"/>
    <w:rsid w:val="001C27A2"/>
    <w:rsid w:val="00205636"/>
    <w:rsid w:val="002110C4"/>
    <w:rsid w:val="00220702"/>
    <w:rsid w:val="002316E3"/>
    <w:rsid w:val="0023269D"/>
    <w:rsid w:val="00280ED8"/>
    <w:rsid w:val="002A5063"/>
    <w:rsid w:val="002C4C5B"/>
    <w:rsid w:val="0032731E"/>
    <w:rsid w:val="00335F97"/>
    <w:rsid w:val="00343902"/>
    <w:rsid w:val="00354F60"/>
    <w:rsid w:val="003900CF"/>
    <w:rsid w:val="003B4D20"/>
    <w:rsid w:val="003C4746"/>
    <w:rsid w:val="00403EC4"/>
    <w:rsid w:val="00411804"/>
    <w:rsid w:val="00462541"/>
    <w:rsid w:val="004816DC"/>
    <w:rsid w:val="00482577"/>
    <w:rsid w:val="00483F7A"/>
    <w:rsid w:val="004D0BA4"/>
    <w:rsid w:val="004D5B6F"/>
    <w:rsid w:val="004E4CB6"/>
    <w:rsid w:val="00550797"/>
    <w:rsid w:val="00553F76"/>
    <w:rsid w:val="00570D9B"/>
    <w:rsid w:val="00575097"/>
    <w:rsid w:val="00592935"/>
    <w:rsid w:val="006220A8"/>
    <w:rsid w:val="00641681"/>
    <w:rsid w:val="00647674"/>
    <w:rsid w:val="00666A5B"/>
    <w:rsid w:val="006B2DD4"/>
    <w:rsid w:val="006C21A6"/>
    <w:rsid w:val="006D7071"/>
    <w:rsid w:val="006F2BD1"/>
    <w:rsid w:val="007018A4"/>
    <w:rsid w:val="007670E2"/>
    <w:rsid w:val="00770C1E"/>
    <w:rsid w:val="00784ECF"/>
    <w:rsid w:val="007854E7"/>
    <w:rsid w:val="007C355B"/>
    <w:rsid w:val="007E5554"/>
    <w:rsid w:val="00807CA6"/>
    <w:rsid w:val="00862E1C"/>
    <w:rsid w:val="0087090D"/>
    <w:rsid w:val="00871605"/>
    <w:rsid w:val="008801CB"/>
    <w:rsid w:val="00893C92"/>
    <w:rsid w:val="008B0A3E"/>
    <w:rsid w:val="008D155A"/>
    <w:rsid w:val="008E6F6E"/>
    <w:rsid w:val="008F0C5D"/>
    <w:rsid w:val="009232CC"/>
    <w:rsid w:val="009243F5"/>
    <w:rsid w:val="00935C8F"/>
    <w:rsid w:val="00982696"/>
    <w:rsid w:val="00982BDA"/>
    <w:rsid w:val="00996044"/>
    <w:rsid w:val="009A08E2"/>
    <w:rsid w:val="009C41D0"/>
    <w:rsid w:val="009C4BAA"/>
    <w:rsid w:val="009D1451"/>
    <w:rsid w:val="00A16BB3"/>
    <w:rsid w:val="00A4618F"/>
    <w:rsid w:val="00A532A8"/>
    <w:rsid w:val="00A94EBC"/>
    <w:rsid w:val="00AA38AC"/>
    <w:rsid w:val="00AC0990"/>
    <w:rsid w:val="00AF0702"/>
    <w:rsid w:val="00BA5A55"/>
    <w:rsid w:val="00BD6ECE"/>
    <w:rsid w:val="00C26E38"/>
    <w:rsid w:val="00C426CC"/>
    <w:rsid w:val="00C437F9"/>
    <w:rsid w:val="00C50D88"/>
    <w:rsid w:val="00C6443C"/>
    <w:rsid w:val="00C77561"/>
    <w:rsid w:val="00CC0467"/>
    <w:rsid w:val="00CF1EFC"/>
    <w:rsid w:val="00D000EA"/>
    <w:rsid w:val="00D3248B"/>
    <w:rsid w:val="00D525F1"/>
    <w:rsid w:val="00D60D1F"/>
    <w:rsid w:val="00D6426C"/>
    <w:rsid w:val="00DF025B"/>
    <w:rsid w:val="00E21800"/>
    <w:rsid w:val="00E25763"/>
    <w:rsid w:val="00E43E65"/>
    <w:rsid w:val="00E57653"/>
    <w:rsid w:val="00E71CC9"/>
    <w:rsid w:val="00E83529"/>
    <w:rsid w:val="00E85FA0"/>
    <w:rsid w:val="00EF2472"/>
    <w:rsid w:val="00F477F5"/>
    <w:rsid w:val="00F75CD3"/>
    <w:rsid w:val="00F80DA2"/>
    <w:rsid w:val="00F90B64"/>
    <w:rsid w:val="00FE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C5E633"/>
  <w15:chartTrackingRefBased/>
  <w15:docId w15:val="{268EF8D4-D54A-4087-8396-7FFD54477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B6F"/>
  </w:style>
  <w:style w:type="paragraph" w:styleId="ListParagraph">
    <w:name w:val="List Paragraph"/>
    <w:basedOn w:val="Normal"/>
    <w:uiPriority w:val="34"/>
    <w:qFormat/>
    <w:rsid w:val="00935C8F"/>
    <w:pPr>
      <w:ind w:left="720"/>
      <w:contextualSpacing/>
    </w:pPr>
  </w:style>
  <w:style w:type="table" w:styleId="TableGrid">
    <w:name w:val="Table Grid"/>
    <w:basedOn w:val="TableNormal"/>
    <w:uiPriority w:val="39"/>
    <w:rsid w:val="00343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6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3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8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1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na\OneDrive%20-%20Sveu&#269;ili&#353;te%20u%20Rijeci\InAMath\InAMath%20provedba%20projekta\radni%20materijali\1.%20razred\Matemati&#269;ki%20trikovi%20s%20kartama\Radni%20listic%20-%20misaoni%20eksperiment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A0AB112D9BC54B9308B3C5A18B6323" ma:contentTypeVersion="14" ma:contentTypeDescription="Create a new document." ma:contentTypeScope="" ma:versionID="9bb84b2af8dc7a9826833510144ccad2">
  <xsd:schema xmlns:xsd="http://www.w3.org/2001/XMLSchema" xmlns:xs="http://www.w3.org/2001/XMLSchema" xmlns:p="http://schemas.microsoft.com/office/2006/metadata/properties" xmlns:ns3="e765b9dd-e833-44ca-9cd3-f58338cba3f9" xmlns:ns4="3b5c8081-8115-4fff-9793-7617ce2fb108" targetNamespace="http://schemas.microsoft.com/office/2006/metadata/properties" ma:root="true" ma:fieldsID="e3894ed72c7c4c7c6a098a8f51c523d3" ns3:_="" ns4:_="">
    <xsd:import namespace="e765b9dd-e833-44ca-9cd3-f58338cba3f9"/>
    <xsd:import namespace="3b5c8081-8115-4fff-9793-7617ce2fb1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5b9dd-e833-44ca-9cd3-f58338cba3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5c8081-8115-4fff-9793-7617ce2fb1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F2D8D4-0A47-42EA-BEA3-D6DF89E317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610640-D0EC-4BF5-A9E5-FF45688D1D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8CB043D-9C3B-49A1-90F7-7569B4452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65b9dd-e833-44ca-9cd3-f58338cba3f9"/>
    <ds:schemaRef ds:uri="3b5c8081-8115-4fff-9793-7617ce2fb1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Radni listic - misaoni eksperiment</Template>
  <TotalTime>0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Traunkar</dc:creator>
  <cp:keywords/>
  <dc:description/>
  <cp:lastModifiedBy>Ivona Traunkar</cp:lastModifiedBy>
  <cp:revision>7</cp:revision>
  <dcterms:created xsi:type="dcterms:W3CDTF">2022-05-23T09:22:00Z</dcterms:created>
  <dcterms:modified xsi:type="dcterms:W3CDTF">2022-11-02T14:14:00Z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0x0101000FA0AB112D9BC54B9308B3C5A18B6323</vt:lpwstr>
  </property>
</Properties>
</file>