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B653F" w14:textId="6152285F" w:rsidR="00935C8F" w:rsidRPr="0011224B" w:rsidRDefault="00D6426C" w:rsidP="0011224B">
      <w:pPr>
        <w:jc w:val="center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ZAGREBI PO POVRŠINI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0"/>
      </w:tblGrid>
      <w:tr w:rsidR="00FE3E6F" w14:paraId="5A02DEFE" w14:textId="77777777" w:rsidTr="009A08E2">
        <w:trPr>
          <w:trHeight w:val="8775"/>
        </w:trPr>
        <w:tc>
          <w:tcPr>
            <w:tcW w:w="9846" w:type="dxa"/>
          </w:tcPr>
          <w:p w14:paraId="16C3BE36" w14:textId="04BF8154" w:rsidR="00D3248B" w:rsidRDefault="00D3248B" w:rsidP="00BA5A55">
            <w:pPr>
              <w:jc w:val="both"/>
              <w:rPr>
                <w:noProof/>
                <w:sz w:val="24"/>
                <w:szCs w:val="24"/>
                <w:lang w:val="en-US"/>
              </w:rPr>
            </w:pPr>
          </w:p>
          <w:p w14:paraId="436D7A8A" w14:textId="12DA4E5D" w:rsidR="00FE3E6F" w:rsidRPr="00BA5A55" w:rsidRDefault="00E57653" w:rsidP="00BA5A55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BFD05D9" wp14:editId="5C3E1315">
                  <wp:extent cx="6117590" cy="3177540"/>
                  <wp:effectExtent l="0" t="0" r="0" b="3810"/>
                  <wp:docPr id="1" name="Picture 1" descr="Chart, pi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hart, pie chart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1" t="18509" r="7472" b="17984"/>
                          <a:stretch/>
                        </pic:blipFill>
                        <pic:spPr bwMode="auto">
                          <a:xfrm>
                            <a:off x="0" y="0"/>
                            <a:ext cx="6128179" cy="318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E6F" w14:paraId="7C2F0660" w14:textId="77777777" w:rsidTr="009A08E2">
        <w:trPr>
          <w:trHeight w:val="3138"/>
        </w:trPr>
        <w:tc>
          <w:tcPr>
            <w:tcW w:w="9846" w:type="dxa"/>
          </w:tcPr>
          <w:p w14:paraId="04AC2BAE" w14:textId="77777777" w:rsidR="00FE3E6F" w:rsidRDefault="00FE3E6F" w:rsidP="00641681">
            <w:pPr>
              <w:rPr>
                <w:sz w:val="24"/>
                <w:szCs w:val="24"/>
              </w:rPr>
            </w:pPr>
          </w:p>
          <w:p w14:paraId="4ACD4E89" w14:textId="21044F75" w:rsidR="00BA5A55" w:rsidRDefault="009A08E2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Izmjeri!</w:t>
            </w:r>
          </w:p>
          <w:p w14:paraId="6BAEDF1E" w14:textId="77777777" w:rsidR="00BA5A55" w:rsidRDefault="00BA5A55" w:rsidP="00641681">
            <w:pPr>
              <w:rPr>
                <w:sz w:val="24"/>
                <w:szCs w:val="24"/>
              </w:rPr>
            </w:pPr>
          </w:p>
          <w:p w14:paraId="220F63B4" w14:textId="5C90051A" w:rsidR="00BA5A55" w:rsidRDefault="00BA5A55" w:rsidP="00641681">
            <w:pPr>
              <w:rPr>
                <w:sz w:val="24"/>
                <w:szCs w:val="24"/>
              </w:rPr>
            </w:pPr>
            <w:r w:rsidRPr="00BA5A55">
              <w:rPr>
                <w:i/>
                <w:sz w:val="24"/>
                <w:szCs w:val="24"/>
              </w:rPr>
              <w:t>a =</w:t>
            </w:r>
            <w:r w:rsidR="00D3248B">
              <w:rPr>
                <w:sz w:val="24"/>
                <w:szCs w:val="24"/>
              </w:rPr>
              <w:t xml:space="preserve"> _______ stopala                  </w:t>
            </w:r>
            <w:r w:rsidRPr="00BA5A55">
              <w:rPr>
                <w:i/>
                <w:sz w:val="24"/>
                <w:szCs w:val="24"/>
              </w:rPr>
              <w:t>b =</w:t>
            </w:r>
            <w:r>
              <w:rPr>
                <w:sz w:val="24"/>
                <w:szCs w:val="24"/>
              </w:rPr>
              <w:t xml:space="preserve"> _______ stopala</w:t>
            </w:r>
            <w:r w:rsidR="00D3248B">
              <w:rPr>
                <w:sz w:val="24"/>
                <w:szCs w:val="24"/>
              </w:rPr>
              <w:br/>
            </w:r>
            <w:r w:rsidR="00D3248B">
              <w:rPr>
                <w:sz w:val="24"/>
                <w:szCs w:val="24"/>
              </w:rPr>
              <w:br/>
            </w:r>
            <w:r w:rsidR="00D3248B">
              <w:rPr>
                <w:i/>
                <w:sz w:val="24"/>
                <w:szCs w:val="24"/>
              </w:rPr>
              <w:t>c</w:t>
            </w:r>
            <w:r w:rsidR="00D3248B" w:rsidRPr="00BA5A55">
              <w:rPr>
                <w:i/>
                <w:sz w:val="24"/>
                <w:szCs w:val="24"/>
              </w:rPr>
              <w:t xml:space="preserve"> =</w:t>
            </w:r>
            <w:r w:rsidR="00D3248B">
              <w:rPr>
                <w:sz w:val="24"/>
                <w:szCs w:val="24"/>
              </w:rPr>
              <w:t xml:space="preserve"> _______ stopala                  </w:t>
            </w:r>
            <w:r w:rsidR="00D3248B">
              <w:rPr>
                <w:i/>
                <w:sz w:val="24"/>
                <w:szCs w:val="24"/>
              </w:rPr>
              <w:t>d</w:t>
            </w:r>
            <w:r w:rsidR="00D3248B" w:rsidRPr="00BA5A55">
              <w:rPr>
                <w:i/>
                <w:sz w:val="24"/>
                <w:szCs w:val="24"/>
              </w:rPr>
              <w:t xml:space="preserve"> =</w:t>
            </w:r>
            <w:r w:rsidR="00D3248B">
              <w:rPr>
                <w:sz w:val="24"/>
                <w:szCs w:val="24"/>
              </w:rPr>
              <w:t xml:space="preserve"> _______ stopala</w:t>
            </w:r>
          </w:p>
          <w:p w14:paraId="0267AE06" w14:textId="29264DD9" w:rsidR="009A08E2" w:rsidRDefault="009A08E2" w:rsidP="00641681">
            <w:pPr>
              <w:rPr>
                <w:sz w:val="24"/>
                <w:szCs w:val="24"/>
              </w:rPr>
            </w:pPr>
          </w:p>
          <w:p w14:paraId="3733D47B" w14:textId="06088C1E" w:rsidR="009A08E2" w:rsidRDefault="009A08E2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Izmjeri! </w:t>
            </w:r>
          </w:p>
          <w:p w14:paraId="10F40BFB" w14:textId="7D7C4EAF" w:rsidR="009A08E2" w:rsidRDefault="009A08E2" w:rsidP="00641681">
            <w:pPr>
              <w:rPr>
                <w:sz w:val="24"/>
                <w:szCs w:val="24"/>
              </w:rPr>
            </w:pPr>
          </w:p>
          <w:p w14:paraId="048CDCD4" w14:textId="77777777" w:rsidR="009A08E2" w:rsidRDefault="009A08E2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stopalo = __________ cm</w:t>
            </w:r>
            <w:r>
              <w:rPr>
                <w:sz w:val="24"/>
                <w:szCs w:val="24"/>
              </w:rPr>
              <w:br/>
            </w:r>
          </w:p>
          <w:p w14:paraId="465EA700" w14:textId="65B22AA0" w:rsidR="009A08E2" w:rsidRDefault="009A08E2" w:rsidP="00641681">
            <w:pPr>
              <w:rPr>
                <w:sz w:val="24"/>
                <w:szCs w:val="24"/>
              </w:rPr>
            </w:pPr>
          </w:p>
          <w:p w14:paraId="5660E664" w14:textId="3387BE1B" w:rsidR="009A08E2" w:rsidRDefault="009A08E2" w:rsidP="00641681">
            <w:pPr>
              <w:rPr>
                <w:sz w:val="24"/>
                <w:szCs w:val="24"/>
              </w:rPr>
            </w:pPr>
          </w:p>
          <w:p w14:paraId="2E80B6A8" w14:textId="1AEC1C1B" w:rsidR="009A08E2" w:rsidRDefault="009A08E2" w:rsidP="009A08E2">
            <w:pPr>
              <w:rPr>
                <w:sz w:val="24"/>
                <w:szCs w:val="24"/>
              </w:rPr>
            </w:pPr>
          </w:p>
          <w:p w14:paraId="1031009D" w14:textId="0A72E9D4" w:rsidR="009A08E2" w:rsidRDefault="00E57653" w:rsidP="009A08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  <w:r w:rsidR="009A08E2">
              <w:rPr>
                <w:sz w:val="24"/>
                <w:szCs w:val="24"/>
              </w:rPr>
              <w:t xml:space="preserve">. Izračunaj!                         </w:t>
            </w:r>
          </w:p>
          <w:p w14:paraId="2D1ABE1C" w14:textId="4A49BD2A" w:rsidR="009A08E2" w:rsidRDefault="009A08E2" w:rsidP="009A08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RAČUN: </w:t>
            </w:r>
          </w:p>
          <w:p w14:paraId="5E6C1B61" w14:textId="589B5612" w:rsidR="009A08E2" w:rsidRDefault="009A08E2" w:rsidP="009A08E2">
            <w:pPr>
              <w:rPr>
                <w:sz w:val="24"/>
                <w:szCs w:val="24"/>
              </w:rPr>
            </w:pPr>
            <w:r w:rsidRPr="00BA5A55">
              <w:rPr>
                <w:i/>
                <w:sz w:val="24"/>
                <w:szCs w:val="24"/>
              </w:rPr>
              <w:t>a =</w:t>
            </w:r>
            <w:r>
              <w:rPr>
                <w:sz w:val="24"/>
                <w:szCs w:val="24"/>
              </w:rPr>
              <w:t xml:space="preserve"> _______ cm</w:t>
            </w:r>
          </w:p>
          <w:p w14:paraId="5A41E101" w14:textId="77777777" w:rsidR="009A08E2" w:rsidRDefault="009A08E2" w:rsidP="009A08E2">
            <w:pPr>
              <w:rPr>
                <w:sz w:val="24"/>
                <w:szCs w:val="24"/>
              </w:rPr>
            </w:pPr>
          </w:p>
          <w:p w14:paraId="6953B79A" w14:textId="484379AC" w:rsidR="009A08E2" w:rsidRDefault="009A08E2" w:rsidP="009A08E2">
            <w:pPr>
              <w:rPr>
                <w:sz w:val="24"/>
                <w:szCs w:val="24"/>
              </w:rPr>
            </w:pPr>
            <w:r w:rsidRPr="00BA5A55">
              <w:rPr>
                <w:i/>
                <w:sz w:val="24"/>
                <w:szCs w:val="24"/>
              </w:rPr>
              <w:t>b =</w:t>
            </w:r>
            <w:r>
              <w:rPr>
                <w:sz w:val="24"/>
                <w:szCs w:val="24"/>
              </w:rPr>
              <w:t xml:space="preserve"> _______ cm</w:t>
            </w:r>
            <w:r w:rsidR="00D3248B">
              <w:rPr>
                <w:sz w:val="24"/>
                <w:szCs w:val="24"/>
              </w:rPr>
              <w:br/>
            </w:r>
          </w:p>
          <w:p w14:paraId="0B9CB27F" w14:textId="0889C0A2" w:rsidR="00D3248B" w:rsidRDefault="00D3248B" w:rsidP="00D3248B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c</w:t>
            </w:r>
            <w:r w:rsidRPr="00BA5A55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 cm</w:t>
            </w:r>
            <w:r>
              <w:rPr>
                <w:sz w:val="24"/>
                <w:szCs w:val="24"/>
              </w:rPr>
              <w:br/>
            </w:r>
          </w:p>
          <w:p w14:paraId="20B4A618" w14:textId="707054C0" w:rsidR="00D3248B" w:rsidRDefault="00D3248B" w:rsidP="009A08E2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</w:t>
            </w:r>
            <w:r w:rsidRPr="00BA5A55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 cm</w:t>
            </w:r>
          </w:p>
          <w:p w14:paraId="0DA14166" w14:textId="495B6AAC" w:rsidR="009A08E2" w:rsidRDefault="009A08E2" w:rsidP="009A08E2">
            <w:pPr>
              <w:rPr>
                <w:sz w:val="24"/>
                <w:szCs w:val="24"/>
              </w:rPr>
            </w:pPr>
          </w:p>
          <w:p w14:paraId="67462619" w14:textId="3B1FC9AE" w:rsidR="009A08E2" w:rsidRDefault="00E57653" w:rsidP="009A08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9A08E2">
              <w:rPr>
                <w:sz w:val="24"/>
                <w:szCs w:val="24"/>
              </w:rPr>
              <w:t xml:space="preserve">. Izračunaj površinu </w:t>
            </w:r>
            <w:r w:rsidR="00D3248B">
              <w:rPr>
                <w:sz w:val="24"/>
                <w:szCs w:val="24"/>
              </w:rPr>
              <w:t xml:space="preserve">likova </w:t>
            </w:r>
            <w:r w:rsidR="006F2BD1">
              <w:rPr>
                <w:sz w:val="24"/>
                <w:szCs w:val="24"/>
              </w:rPr>
              <w:t>A</w:t>
            </w:r>
            <w:r w:rsidR="00D3248B">
              <w:rPr>
                <w:sz w:val="24"/>
                <w:szCs w:val="24"/>
              </w:rPr>
              <w:t xml:space="preserve"> i </w:t>
            </w:r>
            <w:r w:rsidR="006F2BD1">
              <w:rPr>
                <w:sz w:val="24"/>
                <w:szCs w:val="24"/>
              </w:rPr>
              <w:t>B</w:t>
            </w:r>
            <w:r w:rsidR="009A08E2">
              <w:rPr>
                <w:sz w:val="24"/>
                <w:szCs w:val="24"/>
              </w:rPr>
              <w:t>.</w:t>
            </w:r>
            <w:r w:rsidR="009A08E2">
              <w:rPr>
                <w:sz w:val="24"/>
                <w:szCs w:val="24"/>
              </w:rPr>
              <w:br/>
            </w:r>
          </w:p>
          <w:p w14:paraId="79099582" w14:textId="09308B57" w:rsidR="009A08E2" w:rsidRDefault="009A08E2" w:rsidP="009A08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RAČUN:</w:t>
            </w:r>
          </w:p>
          <w:p w14:paraId="265E3E8E" w14:textId="08929F09" w:rsidR="009A08E2" w:rsidRDefault="009A08E2" w:rsidP="009A08E2">
            <w:pPr>
              <w:rPr>
                <w:sz w:val="24"/>
                <w:szCs w:val="24"/>
              </w:rPr>
            </w:pPr>
          </w:p>
          <w:p w14:paraId="7BEBE0C0" w14:textId="231A26B4" w:rsidR="009A08E2" w:rsidRDefault="009A08E2" w:rsidP="009A08E2">
            <w:pPr>
              <w:rPr>
                <w:sz w:val="24"/>
                <w:szCs w:val="24"/>
              </w:rPr>
            </w:pPr>
          </w:p>
          <w:p w14:paraId="3420C913" w14:textId="11C0DAF2" w:rsidR="009A08E2" w:rsidRDefault="009A08E2" w:rsidP="009A08E2">
            <w:pPr>
              <w:rPr>
                <w:sz w:val="24"/>
                <w:szCs w:val="24"/>
              </w:rPr>
            </w:pPr>
          </w:p>
          <w:p w14:paraId="3AB42549" w14:textId="2C0730CC" w:rsidR="009A08E2" w:rsidRDefault="009A08E2" w:rsidP="009A08E2">
            <w:pPr>
              <w:rPr>
                <w:sz w:val="24"/>
                <w:szCs w:val="24"/>
              </w:rPr>
            </w:pPr>
          </w:p>
          <w:p w14:paraId="2AE7BC55" w14:textId="1730C187" w:rsidR="009A08E2" w:rsidRDefault="009A08E2" w:rsidP="009A08E2">
            <w:pPr>
              <w:rPr>
                <w:sz w:val="24"/>
                <w:szCs w:val="24"/>
              </w:rPr>
            </w:pPr>
          </w:p>
          <w:p w14:paraId="43DA9F5E" w14:textId="14EFAA0D" w:rsidR="009A08E2" w:rsidRDefault="009A08E2" w:rsidP="009A08E2">
            <w:pPr>
              <w:rPr>
                <w:sz w:val="24"/>
                <w:szCs w:val="24"/>
              </w:rPr>
            </w:pPr>
          </w:p>
          <w:p w14:paraId="443731CC" w14:textId="147E27CB" w:rsidR="009A08E2" w:rsidRDefault="009A08E2" w:rsidP="009A08E2">
            <w:pPr>
              <w:rPr>
                <w:sz w:val="24"/>
                <w:szCs w:val="24"/>
              </w:rPr>
            </w:pPr>
          </w:p>
          <w:p w14:paraId="46C95191" w14:textId="344AF1B5" w:rsidR="009A08E2" w:rsidRDefault="009A08E2" w:rsidP="009A08E2">
            <w:pPr>
              <w:rPr>
                <w:sz w:val="24"/>
                <w:szCs w:val="24"/>
              </w:rPr>
            </w:pPr>
          </w:p>
          <w:p w14:paraId="3A2771EA" w14:textId="77777777" w:rsidR="009A08E2" w:rsidRDefault="009A08E2" w:rsidP="009A08E2">
            <w:pPr>
              <w:rPr>
                <w:sz w:val="24"/>
                <w:szCs w:val="24"/>
              </w:rPr>
            </w:pPr>
          </w:p>
          <w:p w14:paraId="0A76A3EB" w14:textId="047B2C6A" w:rsidR="009A08E2" w:rsidRDefault="009A08E2" w:rsidP="009A08E2">
            <w:pPr>
              <w:rPr>
                <w:sz w:val="24"/>
                <w:szCs w:val="24"/>
              </w:rPr>
            </w:pPr>
          </w:p>
          <w:p w14:paraId="5B9D58F4" w14:textId="35CC9A93" w:rsidR="009A08E2" w:rsidRPr="009A08E2" w:rsidRDefault="006F2BD1" w:rsidP="00641681">
            <w:pPr>
              <w:rPr>
                <w:sz w:val="24"/>
                <w:szCs w:val="24"/>
                <w:vertAlign w:val="superscript"/>
              </w:rPr>
            </w:pPr>
            <w:r>
              <w:rPr>
                <w:i/>
                <w:sz w:val="24"/>
                <w:szCs w:val="24"/>
              </w:rPr>
              <w:t>A</w:t>
            </w:r>
            <w:r w:rsidR="009A08E2" w:rsidRPr="009A08E2">
              <w:rPr>
                <w:i/>
                <w:sz w:val="24"/>
                <w:szCs w:val="24"/>
              </w:rPr>
              <w:t xml:space="preserve"> =</w:t>
            </w:r>
            <w:r w:rsidR="009A08E2">
              <w:rPr>
                <w:sz w:val="24"/>
                <w:szCs w:val="24"/>
              </w:rPr>
              <w:t xml:space="preserve"> _________ cm</w:t>
            </w:r>
            <w:r w:rsidR="009A08E2">
              <w:rPr>
                <w:sz w:val="24"/>
                <w:szCs w:val="24"/>
                <w:vertAlign w:val="superscript"/>
              </w:rPr>
              <w:t>2</w:t>
            </w:r>
            <w:r w:rsidR="00D3248B">
              <w:rPr>
                <w:sz w:val="24"/>
                <w:szCs w:val="24"/>
                <w:vertAlign w:val="superscript"/>
              </w:rPr>
              <w:t xml:space="preserve">                                                                                                                                                        </w:t>
            </w:r>
            <w:r>
              <w:rPr>
                <w:i/>
                <w:sz w:val="24"/>
                <w:szCs w:val="24"/>
              </w:rPr>
              <w:t>B</w:t>
            </w:r>
            <w:r w:rsidR="00D3248B" w:rsidRPr="009A08E2">
              <w:rPr>
                <w:i/>
                <w:sz w:val="24"/>
                <w:szCs w:val="24"/>
              </w:rPr>
              <w:t xml:space="preserve"> =</w:t>
            </w:r>
            <w:r w:rsidR="00D3248B">
              <w:rPr>
                <w:sz w:val="24"/>
                <w:szCs w:val="24"/>
              </w:rPr>
              <w:t xml:space="preserve"> _________ cm</w:t>
            </w:r>
            <w:r w:rsidR="00D3248B">
              <w:rPr>
                <w:sz w:val="24"/>
                <w:szCs w:val="24"/>
                <w:vertAlign w:val="superscript"/>
              </w:rPr>
              <w:t>2</w:t>
            </w:r>
          </w:p>
          <w:p w14:paraId="1E3BEE3B" w14:textId="2E6108DA" w:rsidR="009A08E2" w:rsidRPr="00343902" w:rsidRDefault="009A08E2" w:rsidP="00641681">
            <w:pPr>
              <w:rPr>
                <w:sz w:val="24"/>
                <w:szCs w:val="24"/>
              </w:rPr>
            </w:pPr>
          </w:p>
        </w:tc>
      </w:tr>
      <w:tr w:rsidR="009A08E2" w14:paraId="41C011A5" w14:textId="77777777" w:rsidTr="009A08E2">
        <w:trPr>
          <w:trHeight w:val="3586"/>
        </w:trPr>
        <w:tc>
          <w:tcPr>
            <w:tcW w:w="9846" w:type="dxa"/>
          </w:tcPr>
          <w:p w14:paraId="35F18C8B" w14:textId="77777777" w:rsidR="009A08E2" w:rsidRDefault="009A08E2" w:rsidP="00641681">
            <w:pPr>
              <w:rPr>
                <w:sz w:val="24"/>
                <w:szCs w:val="24"/>
              </w:rPr>
            </w:pPr>
          </w:p>
          <w:p w14:paraId="30CE73DF" w14:textId="6FD6AB1D" w:rsidR="009A08E2" w:rsidRDefault="00E57653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9A08E2">
              <w:rPr>
                <w:sz w:val="24"/>
                <w:szCs w:val="24"/>
              </w:rPr>
              <w:t>. Pogledaj rezultate ostatka tvoje grupe i zapiši površine likova A, B, C, D, E.</w:t>
            </w:r>
          </w:p>
          <w:p w14:paraId="02017223" w14:textId="0C846A95" w:rsidR="009A08E2" w:rsidRDefault="009A08E2" w:rsidP="00641681">
            <w:pPr>
              <w:rPr>
                <w:sz w:val="24"/>
                <w:szCs w:val="24"/>
              </w:rPr>
            </w:pPr>
          </w:p>
          <w:p w14:paraId="4E33577B" w14:textId="121138B1" w:rsidR="009A08E2" w:rsidRDefault="009A08E2" w:rsidP="00641681">
            <w:pPr>
              <w:rPr>
                <w:sz w:val="24"/>
                <w:szCs w:val="24"/>
                <w:vertAlign w:val="superscript"/>
              </w:rPr>
            </w:pPr>
            <w:r w:rsidRPr="009A08E2">
              <w:rPr>
                <w:i/>
                <w:sz w:val="24"/>
                <w:szCs w:val="24"/>
              </w:rPr>
              <w:t>A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>2</w:t>
            </w:r>
            <w:r w:rsidR="00D3248B">
              <w:rPr>
                <w:sz w:val="24"/>
                <w:szCs w:val="24"/>
                <w:vertAlign w:val="superscript"/>
              </w:rPr>
              <w:t xml:space="preserve">         </w:t>
            </w:r>
            <w:r>
              <w:rPr>
                <w:sz w:val="24"/>
                <w:szCs w:val="24"/>
                <w:vertAlign w:val="superscript"/>
              </w:rPr>
              <w:t xml:space="preserve">  </w:t>
            </w:r>
            <w:r>
              <w:rPr>
                <w:i/>
                <w:sz w:val="24"/>
                <w:szCs w:val="24"/>
              </w:rPr>
              <w:t xml:space="preserve">B </w:t>
            </w:r>
            <w:r w:rsidRPr="009A08E2">
              <w:rPr>
                <w:i/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 xml:space="preserve">2           </w:t>
            </w:r>
            <w:r>
              <w:rPr>
                <w:i/>
                <w:sz w:val="24"/>
                <w:szCs w:val="24"/>
              </w:rPr>
              <w:t>C</w:t>
            </w:r>
            <w:r w:rsidRPr="009A08E2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 xml:space="preserve">2               </w:t>
            </w:r>
          </w:p>
          <w:p w14:paraId="01FA0D4A" w14:textId="22AFDCA2" w:rsidR="009A08E2" w:rsidRDefault="009A08E2" w:rsidP="00641681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br/>
              <w:t xml:space="preserve"> </w:t>
            </w:r>
            <w:r>
              <w:rPr>
                <w:i/>
                <w:sz w:val="24"/>
                <w:szCs w:val="24"/>
              </w:rPr>
              <w:t>D</w:t>
            </w:r>
            <w:r w:rsidRPr="009A08E2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 xml:space="preserve">2         </w:t>
            </w:r>
            <w:r>
              <w:rPr>
                <w:i/>
                <w:sz w:val="24"/>
                <w:szCs w:val="24"/>
              </w:rPr>
              <w:t>E</w:t>
            </w:r>
            <w:r w:rsidRPr="009A08E2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  <w:p w14:paraId="170C0A30" w14:textId="4FAFE940" w:rsidR="009A08E2" w:rsidRDefault="009A08E2" w:rsidP="00641681">
            <w:pPr>
              <w:rPr>
                <w:sz w:val="24"/>
                <w:szCs w:val="24"/>
              </w:rPr>
            </w:pPr>
          </w:p>
          <w:p w14:paraId="5B6A3EE3" w14:textId="640F424E" w:rsidR="009A08E2" w:rsidRDefault="00E57653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9A08E2">
              <w:rPr>
                <w:sz w:val="24"/>
                <w:szCs w:val="24"/>
              </w:rPr>
              <w:t>. Izračunaj ukupnu površinu.</w:t>
            </w:r>
            <w:r w:rsidR="009A08E2">
              <w:rPr>
                <w:sz w:val="24"/>
                <w:szCs w:val="24"/>
              </w:rPr>
              <w:br/>
            </w:r>
          </w:p>
          <w:p w14:paraId="47ECC077" w14:textId="317D5136" w:rsidR="009A08E2" w:rsidRDefault="009A08E2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RAČUN:</w:t>
            </w:r>
          </w:p>
          <w:p w14:paraId="0D628A91" w14:textId="186A9327" w:rsidR="009A08E2" w:rsidRDefault="009A08E2" w:rsidP="00641681">
            <w:pPr>
              <w:rPr>
                <w:sz w:val="24"/>
                <w:szCs w:val="24"/>
              </w:rPr>
            </w:pPr>
          </w:p>
          <w:p w14:paraId="4B9BF4AB" w14:textId="3906121F" w:rsidR="009A08E2" w:rsidRDefault="009A08E2" w:rsidP="00641681">
            <w:pPr>
              <w:rPr>
                <w:sz w:val="24"/>
                <w:szCs w:val="24"/>
              </w:rPr>
            </w:pPr>
          </w:p>
          <w:p w14:paraId="0C077519" w14:textId="5C7490D1" w:rsidR="009A08E2" w:rsidRDefault="009A08E2" w:rsidP="00641681">
            <w:pPr>
              <w:rPr>
                <w:sz w:val="24"/>
                <w:szCs w:val="24"/>
              </w:rPr>
            </w:pPr>
          </w:p>
          <w:p w14:paraId="20321BE4" w14:textId="3D64B014" w:rsidR="009A08E2" w:rsidRDefault="009A08E2" w:rsidP="00641681">
            <w:pPr>
              <w:rPr>
                <w:sz w:val="24"/>
                <w:szCs w:val="24"/>
              </w:rPr>
            </w:pPr>
          </w:p>
          <w:p w14:paraId="495E4D16" w14:textId="0D44FC98" w:rsidR="009A08E2" w:rsidRPr="00FE3E6F" w:rsidRDefault="009A08E2" w:rsidP="00D3248B">
            <w:pPr>
              <w:rPr>
                <w:sz w:val="24"/>
                <w:szCs w:val="24"/>
              </w:rPr>
            </w:pPr>
            <w:r w:rsidRPr="009A08E2">
              <w:rPr>
                <w:i/>
                <w:sz w:val="24"/>
                <w:szCs w:val="24"/>
              </w:rPr>
              <w:t>A+B+C+D+E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>2</w:t>
            </w:r>
            <w:bookmarkStart w:id="0" w:name="_GoBack"/>
            <w:bookmarkEnd w:id="0"/>
          </w:p>
        </w:tc>
      </w:tr>
    </w:tbl>
    <w:p w14:paraId="68207F9B" w14:textId="76BE4415" w:rsidR="00935C8F" w:rsidRPr="008801CB" w:rsidRDefault="00935C8F" w:rsidP="00D000EA">
      <w:pPr>
        <w:rPr>
          <w:sz w:val="24"/>
          <w:szCs w:val="24"/>
        </w:rPr>
      </w:pPr>
    </w:p>
    <w:sectPr w:rsidR="00935C8F" w:rsidRPr="008801CB" w:rsidSect="00D525F1">
      <w:headerReference w:type="even" r:id="rId11"/>
      <w:headerReference w:type="default" r:id="rId12"/>
      <w:headerReference w:type="first" r:id="rId13"/>
      <w:pgSz w:w="11906" w:h="16838"/>
      <w:pgMar w:top="720" w:right="720" w:bottom="720" w:left="72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45733" w14:textId="77777777" w:rsidR="00575097" w:rsidRDefault="00575097" w:rsidP="004D5B6F">
      <w:pPr>
        <w:spacing w:after="0" w:line="240" w:lineRule="auto"/>
      </w:pPr>
      <w:r>
        <w:separator/>
      </w:r>
    </w:p>
  </w:endnote>
  <w:endnote w:type="continuationSeparator" w:id="0">
    <w:p w14:paraId="4406411B" w14:textId="77777777" w:rsidR="00575097" w:rsidRDefault="00575097" w:rsidP="004D5B6F">
      <w:pPr>
        <w:spacing w:after="0" w:line="240" w:lineRule="auto"/>
      </w:pPr>
      <w:r>
        <w:continuationSeparator/>
      </w:r>
    </w:p>
  </w:endnote>
  <w:endnote w:type="continuationNotice" w:id="1">
    <w:p w14:paraId="767DBF5F" w14:textId="77777777" w:rsidR="00575097" w:rsidRDefault="005750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DA001" w14:textId="77777777" w:rsidR="00575097" w:rsidRDefault="00575097" w:rsidP="004D5B6F">
      <w:pPr>
        <w:spacing w:after="0" w:line="240" w:lineRule="auto"/>
      </w:pPr>
      <w:r>
        <w:separator/>
      </w:r>
    </w:p>
  </w:footnote>
  <w:footnote w:type="continuationSeparator" w:id="0">
    <w:p w14:paraId="43327672" w14:textId="77777777" w:rsidR="00575097" w:rsidRDefault="00575097" w:rsidP="004D5B6F">
      <w:pPr>
        <w:spacing w:after="0" w:line="240" w:lineRule="auto"/>
      </w:pPr>
      <w:r>
        <w:continuationSeparator/>
      </w:r>
    </w:p>
  </w:footnote>
  <w:footnote w:type="continuationNotice" w:id="1">
    <w:p w14:paraId="73DC8BE7" w14:textId="77777777" w:rsidR="00575097" w:rsidRDefault="0057509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BC746" w14:textId="77777777" w:rsidR="00871605" w:rsidRDefault="00E43E65">
    <w:pPr>
      <w:pStyle w:val="Header"/>
    </w:pPr>
    <w:r>
      <w:rPr>
        <w:noProof/>
        <w:lang w:eastAsia="hr-HR"/>
      </w:rPr>
      <w:pict w14:anchorId="00B50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2" o:spid="_x0000_s1026" type="#_x0000_t75" style="position:absolute;margin-left:0;margin-top:0;width:466.6pt;height:410.55pt;z-index:-251658239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7DF74" w14:textId="77777777" w:rsidR="004E4CB6" w:rsidRDefault="00E43E65" w:rsidP="004E4CB6">
    <w:pPr>
      <w:pStyle w:val="Header"/>
      <w:tabs>
        <w:tab w:val="clear" w:pos="9026"/>
        <w:tab w:val="right" w:pos="9072"/>
      </w:tabs>
      <w:ind w:right="-306" w:firstLine="6946"/>
    </w:pPr>
    <w:r>
      <w:pict w14:anchorId="3B030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9.8pt;height:69.6pt">
          <v:imagedata r:id="rId1" o:title="logo crno- crveni"/>
        </v:shape>
      </w:pict>
    </w:r>
  </w:p>
  <w:p w14:paraId="51A41252" w14:textId="77777777" w:rsidR="004D5B6F" w:rsidRDefault="00E43E65" w:rsidP="004D5B6F">
    <w:pPr>
      <w:pStyle w:val="Header"/>
      <w:tabs>
        <w:tab w:val="clear" w:pos="4513"/>
        <w:tab w:val="clear" w:pos="9026"/>
        <w:tab w:val="right" w:pos="284"/>
      </w:tabs>
      <w:ind w:left="-284" w:right="-306"/>
    </w:pPr>
    <w:r>
      <w:rPr>
        <w:noProof/>
        <w:lang w:eastAsia="hr-HR"/>
      </w:rPr>
      <w:pict w14:anchorId="7E7C731A">
        <v:shape id="WordPictureWatermark253974673" o:spid="_x0000_s1027" type="#_x0000_t75" style="position:absolute;left:0;text-align:left;margin-left:-51.4pt;margin-top:76.7pt;width:557.2pt;height:490.25pt;z-index:-251658238;mso-position-horizontal-relative:margin;mso-position-vertical-relative:margin" o:allowincell="f">
          <v:imagedata r:id="rId2" o:title="spirala crven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FDF1D" w14:textId="77777777" w:rsidR="00871605" w:rsidRDefault="00E43E65">
    <w:pPr>
      <w:pStyle w:val="Header"/>
    </w:pPr>
    <w:r>
      <w:rPr>
        <w:noProof/>
        <w:lang w:eastAsia="hr-HR"/>
      </w:rPr>
      <w:pict w14:anchorId="0758A3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1" o:spid="_x0000_s1025" type="#_x0000_t75" style="position:absolute;margin-left:0;margin-top:0;width:466.6pt;height:410.55pt;z-index:-251658240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819A4"/>
    <w:multiLevelType w:val="hybridMultilevel"/>
    <w:tmpl w:val="59E2CB2A"/>
    <w:lvl w:ilvl="0" w:tplc="35FC7B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62988"/>
    <w:multiLevelType w:val="hybridMultilevel"/>
    <w:tmpl w:val="34D2A524"/>
    <w:lvl w:ilvl="0" w:tplc="D3948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41BE5"/>
    <w:multiLevelType w:val="hybridMultilevel"/>
    <w:tmpl w:val="D1DED55C"/>
    <w:lvl w:ilvl="0" w:tplc="0994B35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442FB"/>
    <w:multiLevelType w:val="hybridMultilevel"/>
    <w:tmpl w:val="54521ED2"/>
    <w:lvl w:ilvl="0" w:tplc="0994B35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B72D3A"/>
    <w:multiLevelType w:val="hybridMultilevel"/>
    <w:tmpl w:val="8572CC08"/>
    <w:lvl w:ilvl="0" w:tplc="D794F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B20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BA1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0EE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6CE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E0E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780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5E0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861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CA86B89"/>
    <w:multiLevelType w:val="hybridMultilevel"/>
    <w:tmpl w:val="753CE214"/>
    <w:lvl w:ilvl="0" w:tplc="A9D265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1265D7"/>
    <w:multiLevelType w:val="hybridMultilevel"/>
    <w:tmpl w:val="ADECEA4C"/>
    <w:lvl w:ilvl="0" w:tplc="2FB806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A3124D"/>
    <w:multiLevelType w:val="hybridMultilevel"/>
    <w:tmpl w:val="5650B236"/>
    <w:lvl w:ilvl="0" w:tplc="4C5270E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000A28"/>
    <w:multiLevelType w:val="hybridMultilevel"/>
    <w:tmpl w:val="C680B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28603C"/>
    <w:multiLevelType w:val="hybridMultilevel"/>
    <w:tmpl w:val="B6008F0A"/>
    <w:lvl w:ilvl="0" w:tplc="C22EFB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4295527">
    <w:abstractNumId w:val="4"/>
  </w:num>
  <w:num w:numId="2" w16cid:durableId="259916521">
    <w:abstractNumId w:val="5"/>
  </w:num>
  <w:num w:numId="3" w16cid:durableId="738942350">
    <w:abstractNumId w:val="6"/>
  </w:num>
  <w:num w:numId="4" w16cid:durableId="1955095226">
    <w:abstractNumId w:val="9"/>
  </w:num>
  <w:num w:numId="5" w16cid:durableId="124740736">
    <w:abstractNumId w:val="1"/>
  </w:num>
  <w:num w:numId="6" w16cid:durableId="551814848">
    <w:abstractNumId w:val="8"/>
  </w:num>
  <w:num w:numId="7" w16cid:durableId="1775973168">
    <w:abstractNumId w:val="7"/>
  </w:num>
  <w:num w:numId="8" w16cid:durableId="59642227">
    <w:abstractNumId w:val="0"/>
  </w:num>
  <w:num w:numId="9" w16cid:durableId="549540685">
    <w:abstractNumId w:val="3"/>
  </w:num>
  <w:num w:numId="10" w16cid:durableId="13490646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C8F"/>
    <w:rsid w:val="00061521"/>
    <w:rsid w:val="0006580B"/>
    <w:rsid w:val="00065C83"/>
    <w:rsid w:val="00073667"/>
    <w:rsid w:val="00083E4F"/>
    <w:rsid w:val="000A1C50"/>
    <w:rsid w:val="000A604C"/>
    <w:rsid w:val="000D1134"/>
    <w:rsid w:val="00105C0A"/>
    <w:rsid w:val="0011224B"/>
    <w:rsid w:val="00132EB9"/>
    <w:rsid w:val="0014676A"/>
    <w:rsid w:val="00152B55"/>
    <w:rsid w:val="00167276"/>
    <w:rsid w:val="001A1FDE"/>
    <w:rsid w:val="001C27A2"/>
    <w:rsid w:val="002110C4"/>
    <w:rsid w:val="00220702"/>
    <w:rsid w:val="002316E3"/>
    <w:rsid w:val="0023269D"/>
    <w:rsid w:val="00280ED8"/>
    <w:rsid w:val="002A5063"/>
    <w:rsid w:val="002C4C5B"/>
    <w:rsid w:val="00335F97"/>
    <w:rsid w:val="00343902"/>
    <w:rsid w:val="003900CF"/>
    <w:rsid w:val="003B4D20"/>
    <w:rsid w:val="003C4746"/>
    <w:rsid w:val="00403EC4"/>
    <w:rsid w:val="00411804"/>
    <w:rsid w:val="00462541"/>
    <w:rsid w:val="004816DC"/>
    <w:rsid w:val="00482577"/>
    <w:rsid w:val="00483F7A"/>
    <w:rsid w:val="004D0BA4"/>
    <w:rsid w:val="004D5B6F"/>
    <w:rsid w:val="004E4CB6"/>
    <w:rsid w:val="00550797"/>
    <w:rsid w:val="00553F76"/>
    <w:rsid w:val="00575097"/>
    <w:rsid w:val="00592935"/>
    <w:rsid w:val="006220A8"/>
    <w:rsid w:val="00641681"/>
    <w:rsid w:val="00647674"/>
    <w:rsid w:val="00666A5B"/>
    <w:rsid w:val="006B2DD4"/>
    <w:rsid w:val="006C21A6"/>
    <w:rsid w:val="006F2BD1"/>
    <w:rsid w:val="007018A4"/>
    <w:rsid w:val="007670E2"/>
    <w:rsid w:val="00770C1E"/>
    <w:rsid w:val="00784ECF"/>
    <w:rsid w:val="007854E7"/>
    <w:rsid w:val="007C355B"/>
    <w:rsid w:val="007E5554"/>
    <w:rsid w:val="00807CA6"/>
    <w:rsid w:val="00862E1C"/>
    <w:rsid w:val="0087090D"/>
    <w:rsid w:val="00871605"/>
    <w:rsid w:val="008801CB"/>
    <w:rsid w:val="00893C92"/>
    <w:rsid w:val="008B0A3E"/>
    <w:rsid w:val="008D155A"/>
    <w:rsid w:val="009232CC"/>
    <w:rsid w:val="009243F5"/>
    <w:rsid w:val="00935C8F"/>
    <w:rsid w:val="00982BDA"/>
    <w:rsid w:val="00996044"/>
    <w:rsid w:val="009A08E2"/>
    <w:rsid w:val="009C41D0"/>
    <w:rsid w:val="009C4BAA"/>
    <w:rsid w:val="009D1451"/>
    <w:rsid w:val="00A16BB3"/>
    <w:rsid w:val="00A4618F"/>
    <w:rsid w:val="00A532A8"/>
    <w:rsid w:val="00A94EBC"/>
    <w:rsid w:val="00AA38AC"/>
    <w:rsid w:val="00AC0990"/>
    <w:rsid w:val="00AF0702"/>
    <w:rsid w:val="00BA5A55"/>
    <w:rsid w:val="00BD6ECE"/>
    <w:rsid w:val="00C26E38"/>
    <w:rsid w:val="00C426CC"/>
    <w:rsid w:val="00C437F9"/>
    <w:rsid w:val="00C50D88"/>
    <w:rsid w:val="00C6443C"/>
    <w:rsid w:val="00C77561"/>
    <w:rsid w:val="00CC0467"/>
    <w:rsid w:val="00CF1EFC"/>
    <w:rsid w:val="00D000EA"/>
    <w:rsid w:val="00D3248B"/>
    <w:rsid w:val="00D525F1"/>
    <w:rsid w:val="00D60D1F"/>
    <w:rsid w:val="00D6426C"/>
    <w:rsid w:val="00DF025B"/>
    <w:rsid w:val="00E21800"/>
    <w:rsid w:val="00E25763"/>
    <w:rsid w:val="00E43E65"/>
    <w:rsid w:val="00E57653"/>
    <w:rsid w:val="00E71CC9"/>
    <w:rsid w:val="00E83529"/>
    <w:rsid w:val="00E85FA0"/>
    <w:rsid w:val="00EF2472"/>
    <w:rsid w:val="00F477F5"/>
    <w:rsid w:val="00F75CD3"/>
    <w:rsid w:val="00F80DA2"/>
    <w:rsid w:val="00F90B64"/>
    <w:rsid w:val="00FE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C5E633"/>
  <w15:chartTrackingRefBased/>
  <w15:docId w15:val="{268EF8D4-D54A-4087-8396-7FFD54477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B6F"/>
  </w:style>
  <w:style w:type="paragraph" w:styleId="Footer">
    <w:name w:val="footer"/>
    <w:basedOn w:val="Normal"/>
    <w:link w:val="Foot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B6F"/>
  </w:style>
  <w:style w:type="paragraph" w:styleId="ListParagraph">
    <w:name w:val="List Paragraph"/>
    <w:basedOn w:val="Normal"/>
    <w:uiPriority w:val="34"/>
    <w:qFormat/>
    <w:rsid w:val="00935C8F"/>
    <w:pPr>
      <w:ind w:left="720"/>
      <w:contextualSpacing/>
    </w:pPr>
  </w:style>
  <w:style w:type="table" w:styleId="TableGrid">
    <w:name w:val="Table Grid"/>
    <w:basedOn w:val="TableNormal"/>
    <w:uiPriority w:val="39"/>
    <w:rsid w:val="00343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6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3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8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1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na\OneDrive%20-%20Sveu&#269;ili&#353;te%20u%20Rijeci\InAMath\InAMath%20provedba%20projekta\radni%20materijali\1.%20razred\Matemati&#269;ki%20trikovi%20s%20kartama\Radni%20listic%20-%20misaoni%20eksperiment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A0AB112D9BC54B9308B3C5A18B6323" ma:contentTypeVersion="14" ma:contentTypeDescription="Create a new document." ma:contentTypeScope="" ma:versionID="9bb84b2af8dc7a9826833510144ccad2">
  <xsd:schema xmlns:xsd="http://www.w3.org/2001/XMLSchema" xmlns:xs="http://www.w3.org/2001/XMLSchema" xmlns:p="http://schemas.microsoft.com/office/2006/metadata/properties" xmlns:ns3="e765b9dd-e833-44ca-9cd3-f58338cba3f9" xmlns:ns4="3b5c8081-8115-4fff-9793-7617ce2fb108" targetNamespace="http://schemas.microsoft.com/office/2006/metadata/properties" ma:root="true" ma:fieldsID="e3894ed72c7c4c7c6a098a8f51c523d3" ns3:_="" ns4:_="">
    <xsd:import namespace="e765b9dd-e833-44ca-9cd3-f58338cba3f9"/>
    <xsd:import namespace="3b5c8081-8115-4fff-9793-7617ce2fb1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5b9dd-e833-44ca-9cd3-f58338cba3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5c8081-8115-4fff-9793-7617ce2fb1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F2D8D4-0A47-42EA-BEA3-D6DF89E317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610640-D0EC-4BF5-A9E5-FF45688D1D4C}">
  <ds:schemaRefs>
    <ds:schemaRef ds:uri="http://purl.org/dc/terms/"/>
    <ds:schemaRef ds:uri="http://www.w3.org/XML/1998/namespace"/>
    <ds:schemaRef ds:uri="e765b9dd-e833-44ca-9cd3-f58338cba3f9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3b5c8081-8115-4fff-9793-7617ce2fb108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8CB043D-9C3B-49A1-90F7-7569B4452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65b9dd-e833-44ca-9cd3-f58338cba3f9"/>
    <ds:schemaRef ds:uri="3b5c8081-8115-4fff-9793-7617ce2fb1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Radni listic - misaoni eksperiment</Template>
  <TotalTime>0</TotalTime>
  <Pages>2</Pages>
  <Words>132</Words>
  <Characters>755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Traunkar</dc:creator>
  <cp:keywords/>
  <dc:description/>
  <cp:lastModifiedBy>Ivona Traunkar</cp:lastModifiedBy>
  <cp:revision>2</cp:revision>
  <dcterms:created xsi:type="dcterms:W3CDTF">2022-05-23T09:22:00Z</dcterms:created>
  <dcterms:modified xsi:type="dcterms:W3CDTF">2022-05-23T09:22:00Z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0x0101000FA0AB112D9BC54B9308B3C5A18B6323</vt:lpwstr>
  </property>
</Properties>
</file>