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74310FB6" w:rsidR="00935C8F" w:rsidRPr="0011224B" w:rsidRDefault="00AD7926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SCRATCH THE SURFACE!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8"/>
      </w:tblGrid>
      <w:tr w:rsidR="00FE3E6F" w14:paraId="5A02DEFE" w14:textId="77777777" w:rsidTr="00AD7926">
        <w:trPr>
          <w:trHeight w:val="8775"/>
        </w:trPr>
        <w:tc>
          <w:tcPr>
            <w:tcW w:w="9888" w:type="dxa"/>
          </w:tcPr>
          <w:p w14:paraId="36B37407" w14:textId="3B270AD5" w:rsidR="00BA5A55" w:rsidRDefault="00BA5A55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4F1461EE" w:rsidR="00FE3E6F" w:rsidRPr="00BA5A55" w:rsidRDefault="00C5251C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FDD0BC" wp14:editId="3E5341AD">
                  <wp:extent cx="6141720" cy="3360260"/>
                  <wp:effectExtent l="0" t="0" r="0" b="0"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pie char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7" t="16641" r="7586" b="14929"/>
                          <a:stretch/>
                        </pic:blipFill>
                        <pic:spPr bwMode="auto">
                          <a:xfrm>
                            <a:off x="0" y="0"/>
                            <a:ext cx="6147901" cy="33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26" w14:paraId="7C2F0660" w14:textId="77777777" w:rsidTr="00AD7926">
        <w:trPr>
          <w:trHeight w:val="3138"/>
        </w:trPr>
        <w:tc>
          <w:tcPr>
            <w:tcW w:w="9888" w:type="dxa"/>
          </w:tcPr>
          <w:p w14:paraId="3FCF993A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A361FB0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 Measure!</w:t>
            </w:r>
          </w:p>
          <w:p w14:paraId="296A5FB5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70E66224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a =</w:t>
            </w:r>
            <w:r>
              <w:rPr>
                <w:sz w:val="24"/>
                <w:szCs w:val="24"/>
                <w:lang w:val="en-US"/>
              </w:rPr>
              <w:t xml:space="preserve"> _______ feet</w:t>
            </w:r>
            <w:r>
              <w:br/>
            </w:r>
          </w:p>
          <w:p w14:paraId="514FF28B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b =</w:t>
            </w:r>
            <w:r>
              <w:rPr>
                <w:sz w:val="24"/>
                <w:szCs w:val="24"/>
                <w:lang w:val="en-US"/>
              </w:rPr>
              <w:t xml:space="preserve"> _______ feet</w:t>
            </w:r>
          </w:p>
          <w:p w14:paraId="031894E4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6114B2DC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2. Measure! </w:t>
            </w:r>
          </w:p>
          <w:p w14:paraId="721E9F6D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BD712F5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foot = __________ cm</w:t>
            </w:r>
            <w:r>
              <w:br/>
            </w:r>
          </w:p>
          <w:p w14:paraId="24FF0C4F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6787FB3A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66BDD9AD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C54BA7C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3. Measure!                         </w:t>
            </w:r>
          </w:p>
          <w:p w14:paraId="7982EB74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                        CALCULATION: </w:t>
            </w:r>
          </w:p>
          <w:p w14:paraId="2E8FBB20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a =</w:t>
            </w:r>
            <w:r>
              <w:rPr>
                <w:sz w:val="24"/>
                <w:szCs w:val="24"/>
                <w:lang w:val="en-US"/>
              </w:rPr>
              <w:t xml:space="preserve"> _______ cm</w:t>
            </w:r>
          </w:p>
          <w:p w14:paraId="5B0A8960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3E44FE0B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b =</w:t>
            </w:r>
            <w:r>
              <w:rPr>
                <w:sz w:val="24"/>
                <w:szCs w:val="24"/>
                <w:lang w:val="en-US"/>
              </w:rPr>
              <w:t xml:space="preserve"> _______ cm</w:t>
            </w:r>
          </w:p>
          <w:p w14:paraId="77D2C17C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6B55BBEA" w14:textId="083DB201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4. Measure the surface area of the shape </w:t>
            </w:r>
            <w:r w:rsidR="004C378E"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  <w:lang w:val="en-US"/>
              </w:rPr>
              <w:t>.</w:t>
            </w:r>
            <w:r>
              <w:br/>
            </w:r>
          </w:p>
          <w:p w14:paraId="5316E23D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CALCULATION:</w:t>
            </w:r>
          </w:p>
          <w:p w14:paraId="2FF21D18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765300E0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69558570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10ED0177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6F5DFBA8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038C5C8A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3AC6BB07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7501CB6A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60E59379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62576D6F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4F0E2B6B" w14:textId="77777777" w:rsidR="00AD7926" w:rsidRDefault="00AD7926" w:rsidP="00AD7926">
            <w:pPr>
              <w:rPr>
                <w:sz w:val="24"/>
                <w:szCs w:val="24"/>
              </w:rPr>
            </w:pPr>
          </w:p>
          <w:p w14:paraId="6DA47784" w14:textId="33D3A4C6" w:rsidR="00AD7926" w:rsidRDefault="004C378E" w:rsidP="00AD7926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AD7926">
              <w:rPr>
                <w:i/>
                <w:sz w:val="24"/>
                <w:szCs w:val="24"/>
              </w:rPr>
              <w:t xml:space="preserve"> =</w:t>
            </w:r>
            <w:r w:rsidR="00AD7926">
              <w:rPr>
                <w:sz w:val="24"/>
                <w:szCs w:val="24"/>
              </w:rPr>
              <w:t xml:space="preserve"> _________ cm</w:t>
            </w:r>
            <w:r w:rsidR="00AD7926"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AD7926" w:rsidRPr="00343902" w:rsidRDefault="00AD7926" w:rsidP="00AD7926">
            <w:pPr>
              <w:rPr>
                <w:sz w:val="24"/>
                <w:szCs w:val="24"/>
              </w:rPr>
            </w:pPr>
          </w:p>
        </w:tc>
      </w:tr>
      <w:tr w:rsidR="00AD7926" w14:paraId="41C011A5" w14:textId="77777777" w:rsidTr="00AD7926">
        <w:trPr>
          <w:trHeight w:val="3586"/>
        </w:trPr>
        <w:tc>
          <w:tcPr>
            <w:tcW w:w="9888" w:type="dxa"/>
          </w:tcPr>
          <w:p w14:paraId="1F2381CB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30371852" w14:textId="35B3ED28" w:rsidR="00AD7926" w:rsidRDefault="00384514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AD7926">
              <w:rPr>
                <w:sz w:val="24"/>
                <w:szCs w:val="24"/>
                <w:lang w:val="en-US"/>
              </w:rPr>
              <w:t>. Check the results of the others in your group and write down the surface area of the shapes A, B, C, D, E.</w:t>
            </w:r>
          </w:p>
          <w:p w14:paraId="4CACD7E2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DE2C7A1" w14:textId="77777777" w:rsidR="00AD7926" w:rsidRDefault="00AD7926" w:rsidP="00AD7926">
            <w:pPr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A =</w:t>
            </w:r>
            <w:r>
              <w:rPr>
                <w:sz w:val="24"/>
                <w:szCs w:val="24"/>
                <w:lang w:val="en-US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2                </w:t>
            </w:r>
            <w:r>
              <w:rPr>
                <w:i/>
                <w:iCs/>
                <w:sz w:val="24"/>
                <w:szCs w:val="24"/>
                <w:lang w:val="en-US"/>
              </w:rPr>
              <w:t>B =</w:t>
            </w:r>
            <w:r>
              <w:rPr>
                <w:sz w:val="24"/>
                <w:szCs w:val="24"/>
                <w:lang w:val="en-US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2           </w:t>
            </w:r>
            <w:r>
              <w:rPr>
                <w:i/>
                <w:iCs/>
                <w:sz w:val="24"/>
                <w:szCs w:val="24"/>
                <w:lang w:val="en-US"/>
              </w:rPr>
              <w:t>C =</w:t>
            </w:r>
            <w:r>
              <w:rPr>
                <w:sz w:val="24"/>
                <w:szCs w:val="24"/>
                <w:lang w:val="en-US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2               </w:t>
            </w:r>
          </w:p>
          <w:p w14:paraId="20112CC1" w14:textId="77777777" w:rsidR="00AD7926" w:rsidRDefault="00AD7926" w:rsidP="00AD7926">
            <w:pPr>
              <w:rPr>
                <w:sz w:val="24"/>
                <w:szCs w:val="24"/>
                <w:vertAlign w:val="superscript"/>
                <w:lang w:val="en-US"/>
              </w:rPr>
            </w:pPr>
            <w:r>
              <w:br/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n-US"/>
              </w:rPr>
              <w:t>D =</w:t>
            </w:r>
            <w:r>
              <w:rPr>
                <w:sz w:val="24"/>
                <w:szCs w:val="24"/>
                <w:lang w:val="en-US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  <w:lang w:val="en-US"/>
              </w:rPr>
              <w:t xml:space="preserve">2         </w:t>
            </w:r>
            <w:r>
              <w:rPr>
                <w:i/>
                <w:iCs/>
                <w:sz w:val="24"/>
                <w:szCs w:val="24"/>
                <w:lang w:val="en-US"/>
              </w:rPr>
              <w:t>E =</w:t>
            </w:r>
            <w:r>
              <w:rPr>
                <w:sz w:val="24"/>
                <w:szCs w:val="24"/>
                <w:lang w:val="en-US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  <w:lang w:val="en-US"/>
              </w:rPr>
              <w:t>2</w:t>
            </w:r>
          </w:p>
          <w:p w14:paraId="4DEEA39B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570753B0" w14:textId="1BB20930" w:rsidR="00AD7926" w:rsidRDefault="00384514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</w:t>
            </w:r>
            <w:r w:rsidR="00AD7926">
              <w:rPr>
                <w:sz w:val="24"/>
                <w:szCs w:val="24"/>
                <w:lang w:val="en-US"/>
              </w:rPr>
              <w:t xml:space="preserve"> Calculate total surface area.</w:t>
            </w:r>
            <w:r w:rsidR="00AD7926">
              <w:br/>
            </w:r>
          </w:p>
          <w:p w14:paraId="4F2273BC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CALCULATION: </w:t>
            </w:r>
          </w:p>
          <w:p w14:paraId="77BEC33E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6C551A75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7E4DAF0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41AFFA56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7238438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48941D0E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752B6B37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1DBD019D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76F39569" w14:textId="77777777" w:rsidR="00AD7926" w:rsidRDefault="00AD7926" w:rsidP="00AD7926">
            <w:pPr>
              <w:rPr>
                <w:sz w:val="24"/>
                <w:szCs w:val="24"/>
                <w:lang w:val="en-US"/>
              </w:rPr>
            </w:pPr>
          </w:p>
          <w:p w14:paraId="495E4D16" w14:textId="79B7D1E1" w:rsidR="00AD7926" w:rsidRPr="00FE3E6F" w:rsidRDefault="00AD7926" w:rsidP="00AD7926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A+B+C+D+E =</w:t>
            </w:r>
            <w:r>
              <w:rPr>
                <w:sz w:val="24"/>
                <w:szCs w:val="24"/>
                <w:lang w:val="en-US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  <w:lang w:val="en-US"/>
              </w:rPr>
              <w:t>2</w:t>
            </w:r>
            <w:r>
              <w:br/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C8DA2" w14:textId="77777777" w:rsidR="0057798E" w:rsidRDefault="0057798E" w:rsidP="004D5B6F">
      <w:pPr>
        <w:spacing w:after="0" w:line="240" w:lineRule="auto"/>
      </w:pPr>
      <w:r>
        <w:separator/>
      </w:r>
    </w:p>
  </w:endnote>
  <w:endnote w:type="continuationSeparator" w:id="0">
    <w:p w14:paraId="3A25F59F" w14:textId="77777777" w:rsidR="0057798E" w:rsidRDefault="0057798E" w:rsidP="004D5B6F">
      <w:pPr>
        <w:spacing w:after="0" w:line="240" w:lineRule="auto"/>
      </w:pPr>
      <w:r>
        <w:continuationSeparator/>
      </w:r>
    </w:p>
  </w:endnote>
  <w:endnote w:type="continuationNotice" w:id="1">
    <w:p w14:paraId="61EA1A95" w14:textId="77777777" w:rsidR="0057798E" w:rsidRDefault="005779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F810F" w14:textId="77777777" w:rsidR="0057798E" w:rsidRDefault="0057798E" w:rsidP="004D5B6F">
      <w:pPr>
        <w:spacing w:after="0" w:line="240" w:lineRule="auto"/>
      </w:pPr>
      <w:r>
        <w:separator/>
      </w:r>
    </w:p>
  </w:footnote>
  <w:footnote w:type="continuationSeparator" w:id="0">
    <w:p w14:paraId="63B12373" w14:textId="77777777" w:rsidR="0057798E" w:rsidRDefault="0057798E" w:rsidP="004D5B6F">
      <w:pPr>
        <w:spacing w:after="0" w:line="240" w:lineRule="auto"/>
      </w:pPr>
      <w:r>
        <w:continuationSeparator/>
      </w:r>
    </w:p>
  </w:footnote>
  <w:footnote w:type="continuationNotice" w:id="1">
    <w:p w14:paraId="1B965BF6" w14:textId="77777777" w:rsidR="0057798E" w:rsidRDefault="005779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00000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000000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pt;height:70pt">
          <v:imagedata r:id="rId1" o:title="logo crno- crveni"/>
        </v:shape>
      </w:pict>
    </w:r>
  </w:p>
  <w:p w14:paraId="51A41252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00000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017063">
    <w:abstractNumId w:val="4"/>
  </w:num>
  <w:num w:numId="2" w16cid:durableId="1503618623">
    <w:abstractNumId w:val="5"/>
  </w:num>
  <w:num w:numId="3" w16cid:durableId="691806152">
    <w:abstractNumId w:val="6"/>
  </w:num>
  <w:num w:numId="4" w16cid:durableId="628706723">
    <w:abstractNumId w:val="9"/>
  </w:num>
  <w:num w:numId="5" w16cid:durableId="1609661716">
    <w:abstractNumId w:val="1"/>
  </w:num>
  <w:num w:numId="6" w16cid:durableId="1707413171">
    <w:abstractNumId w:val="8"/>
  </w:num>
  <w:num w:numId="7" w16cid:durableId="438332043">
    <w:abstractNumId w:val="7"/>
  </w:num>
  <w:num w:numId="8" w16cid:durableId="1247610843">
    <w:abstractNumId w:val="0"/>
  </w:num>
  <w:num w:numId="9" w16cid:durableId="1100102479">
    <w:abstractNumId w:val="3"/>
  </w:num>
  <w:num w:numId="10" w16cid:durableId="1056661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31613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84514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C378E"/>
    <w:rsid w:val="004D0BA4"/>
    <w:rsid w:val="004D5B6F"/>
    <w:rsid w:val="004E4CB6"/>
    <w:rsid w:val="00501DA9"/>
    <w:rsid w:val="00550797"/>
    <w:rsid w:val="00553F76"/>
    <w:rsid w:val="00575097"/>
    <w:rsid w:val="0057798E"/>
    <w:rsid w:val="00592935"/>
    <w:rsid w:val="006220A8"/>
    <w:rsid w:val="00641681"/>
    <w:rsid w:val="00647674"/>
    <w:rsid w:val="00654539"/>
    <w:rsid w:val="00666A5B"/>
    <w:rsid w:val="00693FC9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50FA5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B11A6"/>
    <w:rsid w:val="00AC0990"/>
    <w:rsid w:val="00AC5CAA"/>
    <w:rsid w:val="00AD7926"/>
    <w:rsid w:val="00AF0702"/>
    <w:rsid w:val="00BA5A55"/>
    <w:rsid w:val="00BD6ECE"/>
    <w:rsid w:val="00C26E38"/>
    <w:rsid w:val="00C426CC"/>
    <w:rsid w:val="00C437F9"/>
    <w:rsid w:val="00C50D88"/>
    <w:rsid w:val="00C5251C"/>
    <w:rsid w:val="00C6443C"/>
    <w:rsid w:val="00C77561"/>
    <w:rsid w:val="00CC0467"/>
    <w:rsid w:val="00CF1EFC"/>
    <w:rsid w:val="00D000EA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C7F6B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6</cp:revision>
  <cp:lastPrinted>2022-05-23T09:19:00Z</cp:lastPrinted>
  <dcterms:created xsi:type="dcterms:W3CDTF">2022-05-23T09:19:00Z</dcterms:created>
  <dcterms:modified xsi:type="dcterms:W3CDTF">2022-11-02T14:14:00Z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