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B653F" w14:textId="6152285F" w:rsidR="00935C8F" w:rsidRPr="0011224B" w:rsidRDefault="00D6426C" w:rsidP="0011224B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ZAGREBI PO POVRŠINI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71"/>
      </w:tblGrid>
      <w:tr w:rsidR="00FE3E6F" w14:paraId="5A02DEFE" w14:textId="77777777" w:rsidTr="009A08E2">
        <w:trPr>
          <w:trHeight w:val="8775"/>
        </w:trPr>
        <w:tc>
          <w:tcPr>
            <w:tcW w:w="9846" w:type="dxa"/>
          </w:tcPr>
          <w:p w14:paraId="22B06F76" w14:textId="61C6B953" w:rsidR="00441230" w:rsidRDefault="00441230" w:rsidP="00BA5A55">
            <w:pPr>
              <w:jc w:val="both"/>
              <w:rPr>
                <w:noProof/>
                <w:sz w:val="24"/>
                <w:szCs w:val="24"/>
                <w:lang w:val="en-US"/>
              </w:rPr>
            </w:pPr>
          </w:p>
          <w:p w14:paraId="436D7A8A" w14:textId="3869B7C3" w:rsidR="00FE3E6F" w:rsidRPr="00BA5A55" w:rsidRDefault="00ED6868" w:rsidP="00BA5A55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ABB7301" wp14:editId="0AC2D8C5">
                  <wp:extent cx="6385187" cy="3093342"/>
                  <wp:effectExtent l="0" t="0" r="0" b="0"/>
                  <wp:docPr id="1" name="Picture 1" descr="Chart, pi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, pie chart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3" t="20717" r="7472" b="15777"/>
                          <a:stretch/>
                        </pic:blipFill>
                        <pic:spPr bwMode="auto">
                          <a:xfrm>
                            <a:off x="0" y="0"/>
                            <a:ext cx="6392530" cy="3096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E6F" w14:paraId="7C2F0660" w14:textId="77777777" w:rsidTr="009A08E2">
        <w:trPr>
          <w:trHeight w:val="3138"/>
        </w:trPr>
        <w:tc>
          <w:tcPr>
            <w:tcW w:w="9846" w:type="dxa"/>
          </w:tcPr>
          <w:p w14:paraId="04AC2BAE" w14:textId="77777777" w:rsidR="00FE3E6F" w:rsidRDefault="00FE3E6F" w:rsidP="00641681">
            <w:pPr>
              <w:rPr>
                <w:sz w:val="24"/>
                <w:szCs w:val="24"/>
              </w:rPr>
            </w:pPr>
          </w:p>
          <w:p w14:paraId="4ACD4E89" w14:textId="21044F75" w:rsidR="00BA5A55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Izmjeri!</w:t>
            </w:r>
          </w:p>
          <w:p w14:paraId="6BAEDF1E" w14:textId="77777777" w:rsidR="00BA5A55" w:rsidRDefault="00BA5A55" w:rsidP="00641681">
            <w:pPr>
              <w:rPr>
                <w:sz w:val="24"/>
                <w:szCs w:val="24"/>
              </w:rPr>
            </w:pPr>
          </w:p>
          <w:p w14:paraId="220F63B4" w14:textId="5C90051A" w:rsidR="00BA5A55" w:rsidRDefault="00BA5A55" w:rsidP="00641681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a =</w:t>
            </w:r>
            <w:r w:rsidR="00D3248B">
              <w:rPr>
                <w:sz w:val="24"/>
                <w:szCs w:val="24"/>
              </w:rPr>
              <w:t xml:space="preserve"> _______ stopala                  </w:t>
            </w:r>
            <w:r w:rsidRPr="00BA5A55">
              <w:rPr>
                <w:i/>
                <w:sz w:val="24"/>
                <w:szCs w:val="24"/>
              </w:rPr>
              <w:t>b =</w:t>
            </w:r>
            <w:r>
              <w:rPr>
                <w:sz w:val="24"/>
                <w:szCs w:val="24"/>
              </w:rPr>
              <w:t xml:space="preserve"> _______ stopala</w:t>
            </w:r>
            <w:r w:rsidR="00D3248B">
              <w:rPr>
                <w:sz w:val="24"/>
                <w:szCs w:val="24"/>
              </w:rPr>
              <w:br/>
            </w:r>
            <w:r w:rsidR="00D3248B">
              <w:rPr>
                <w:sz w:val="24"/>
                <w:szCs w:val="24"/>
              </w:rPr>
              <w:br/>
            </w:r>
            <w:r w:rsidR="00D3248B">
              <w:rPr>
                <w:i/>
                <w:sz w:val="24"/>
                <w:szCs w:val="24"/>
              </w:rPr>
              <w:t>c</w:t>
            </w:r>
            <w:r w:rsidR="00D3248B" w:rsidRPr="00BA5A55">
              <w:rPr>
                <w:i/>
                <w:sz w:val="24"/>
                <w:szCs w:val="24"/>
              </w:rPr>
              <w:t xml:space="preserve"> =</w:t>
            </w:r>
            <w:r w:rsidR="00D3248B">
              <w:rPr>
                <w:sz w:val="24"/>
                <w:szCs w:val="24"/>
              </w:rPr>
              <w:t xml:space="preserve"> _______ stopala                  </w:t>
            </w:r>
            <w:r w:rsidR="00D3248B">
              <w:rPr>
                <w:i/>
                <w:sz w:val="24"/>
                <w:szCs w:val="24"/>
              </w:rPr>
              <w:t>d</w:t>
            </w:r>
            <w:r w:rsidR="00D3248B" w:rsidRPr="00BA5A55">
              <w:rPr>
                <w:i/>
                <w:sz w:val="24"/>
                <w:szCs w:val="24"/>
              </w:rPr>
              <w:t xml:space="preserve"> =</w:t>
            </w:r>
            <w:r w:rsidR="00D3248B">
              <w:rPr>
                <w:sz w:val="24"/>
                <w:szCs w:val="24"/>
              </w:rPr>
              <w:t xml:space="preserve"> _______ stopala</w:t>
            </w:r>
          </w:p>
          <w:p w14:paraId="0267AE06" w14:textId="29264DD9" w:rsidR="009A08E2" w:rsidRDefault="009A08E2" w:rsidP="00641681">
            <w:pPr>
              <w:rPr>
                <w:sz w:val="24"/>
                <w:szCs w:val="24"/>
              </w:rPr>
            </w:pPr>
          </w:p>
          <w:p w14:paraId="3733D47B" w14:textId="06088C1E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Izmjeri! </w:t>
            </w:r>
          </w:p>
          <w:p w14:paraId="10F40BFB" w14:textId="7D7C4EAF" w:rsidR="009A08E2" w:rsidRDefault="009A08E2" w:rsidP="00641681">
            <w:pPr>
              <w:rPr>
                <w:sz w:val="24"/>
                <w:szCs w:val="24"/>
              </w:rPr>
            </w:pPr>
          </w:p>
          <w:p w14:paraId="048CDCD4" w14:textId="77777777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stopalo = __________ cm</w:t>
            </w:r>
            <w:r>
              <w:rPr>
                <w:sz w:val="24"/>
                <w:szCs w:val="24"/>
              </w:rPr>
              <w:br/>
            </w:r>
          </w:p>
          <w:p w14:paraId="465EA700" w14:textId="65B22AA0" w:rsidR="009A08E2" w:rsidRDefault="009A08E2" w:rsidP="00641681">
            <w:pPr>
              <w:rPr>
                <w:sz w:val="24"/>
                <w:szCs w:val="24"/>
              </w:rPr>
            </w:pPr>
          </w:p>
          <w:p w14:paraId="2E80B6A8" w14:textId="49D7F3C2" w:rsidR="009A08E2" w:rsidRDefault="009A08E2" w:rsidP="009A08E2">
            <w:pPr>
              <w:rPr>
                <w:sz w:val="24"/>
                <w:szCs w:val="24"/>
              </w:rPr>
            </w:pPr>
          </w:p>
          <w:p w14:paraId="33D5B315" w14:textId="77777777" w:rsidR="00ED6868" w:rsidRDefault="00ED6868" w:rsidP="009A08E2">
            <w:pPr>
              <w:rPr>
                <w:sz w:val="24"/>
                <w:szCs w:val="24"/>
              </w:rPr>
            </w:pPr>
          </w:p>
          <w:p w14:paraId="1031009D" w14:textId="7002BB3B" w:rsidR="009A08E2" w:rsidRDefault="002F33EC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="009A08E2">
              <w:rPr>
                <w:sz w:val="24"/>
                <w:szCs w:val="24"/>
              </w:rPr>
              <w:t xml:space="preserve">. Izračunaj!                         </w:t>
            </w:r>
          </w:p>
          <w:p w14:paraId="2D1ABE1C" w14:textId="4A49BD2A" w:rsidR="009A08E2" w:rsidRDefault="009A08E2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RAČUN: </w:t>
            </w:r>
          </w:p>
          <w:p w14:paraId="5E6C1B61" w14:textId="589B5612" w:rsidR="009A08E2" w:rsidRDefault="009A08E2" w:rsidP="009A08E2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 cm</w:t>
            </w:r>
          </w:p>
          <w:p w14:paraId="5A41E101" w14:textId="77777777" w:rsidR="009A08E2" w:rsidRDefault="009A08E2" w:rsidP="009A08E2">
            <w:pPr>
              <w:rPr>
                <w:sz w:val="24"/>
                <w:szCs w:val="24"/>
              </w:rPr>
            </w:pPr>
          </w:p>
          <w:p w14:paraId="6953B79A" w14:textId="484379AC" w:rsidR="009A08E2" w:rsidRDefault="009A08E2" w:rsidP="009A08E2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b =</w:t>
            </w:r>
            <w:r>
              <w:rPr>
                <w:sz w:val="24"/>
                <w:szCs w:val="24"/>
              </w:rPr>
              <w:t xml:space="preserve"> _______ cm</w:t>
            </w:r>
            <w:r w:rsidR="00D3248B">
              <w:rPr>
                <w:sz w:val="24"/>
                <w:szCs w:val="24"/>
              </w:rPr>
              <w:br/>
            </w:r>
          </w:p>
          <w:p w14:paraId="0B9CB27F" w14:textId="0889C0A2" w:rsidR="00D3248B" w:rsidRDefault="00D3248B" w:rsidP="00D3248B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</w:t>
            </w:r>
            <w:r w:rsidRPr="00BA5A55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 cm</w:t>
            </w:r>
            <w:r>
              <w:rPr>
                <w:sz w:val="24"/>
                <w:szCs w:val="24"/>
              </w:rPr>
              <w:br/>
            </w:r>
          </w:p>
          <w:p w14:paraId="20B4A618" w14:textId="707054C0" w:rsidR="00D3248B" w:rsidRDefault="00D3248B" w:rsidP="009A08E2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</w:t>
            </w:r>
            <w:r w:rsidRPr="00BA5A55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 cm</w:t>
            </w:r>
          </w:p>
          <w:p w14:paraId="0DA14166" w14:textId="495B6AAC" w:rsidR="009A08E2" w:rsidRDefault="009A08E2" w:rsidP="009A08E2">
            <w:pPr>
              <w:rPr>
                <w:sz w:val="24"/>
                <w:szCs w:val="24"/>
              </w:rPr>
            </w:pPr>
          </w:p>
          <w:p w14:paraId="67462619" w14:textId="6B031CD0" w:rsidR="009A08E2" w:rsidRDefault="009A08E2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Izračunaj površinu </w:t>
            </w:r>
            <w:r w:rsidR="00D3248B">
              <w:rPr>
                <w:sz w:val="24"/>
                <w:szCs w:val="24"/>
              </w:rPr>
              <w:t xml:space="preserve">likova </w:t>
            </w:r>
            <w:r w:rsidR="00441230">
              <w:rPr>
                <w:sz w:val="24"/>
                <w:szCs w:val="24"/>
              </w:rPr>
              <w:t>D</w:t>
            </w:r>
            <w:r w:rsidR="00D3248B">
              <w:rPr>
                <w:sz w:val="24"/>
                <w:szCs w:val="24"/>
              </w:rPr>
              <w:t xml:space="preserve"> i </w:t>
            </w:r>
            <w:r w:rsidR="00441230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</w:p>
          <w:p w14:paraId="79099582" w14:textId="09308B57" w:rsidR="009A08E2" w:rsidRDefault="009A08E2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RAČUN:</w:t>
            </w:r>
          </w:p>
          <w:p w14:paraId="265E3E8E" w14:textId="08929F09" w:rsidR="009A08E2" w:rsidRDefault="009A08E2" w:rsidP="009A08E2">
            <w:pPr>
              <w:rPr>
                <w:sz w:val="24"/>
                <w:szCs w:val="24"/>
              </w:rPr>
            </w:pPr>
          </w:p>
          <w:p w14:paraId="7BEBE0C0" w14:textId="231A26B4" w:rsidR="009A08E2" w:rsidRDefault="009A08E2" w:rsidP="009A08E2">
            <w:pPr>
              <w:rPr>
                <w:sz w:val="24"/>
                <w:szCs w:val="24"/>
              </w:rPr>
            </w:pPr>
          </w:p>
          <w:p w14:paraId="3420C913" w14:textId="11C0DAF2" w:rsidR="009A08E2" w:rsidRDefault="009A08E2" w:rsidP="009A08E2">
            <w:pPr>
              <w:rPr>
                <w:sz w:val="24"/>
                <w:szCs w:val="24"/>
              </w:rPr>
            </w:pPr>
          </w:p>
          <w:p w14:paraId="3AB42549" w14:textId="2C0730CC" w:rsidR="009A08E2" w:rsidRDefault="009A08E2" w:rsidP="009A08E2">
            <w:pPr>
              <w:rPr>
                <w:sz w:val="24"/>
                <w:szCs w:val="24"/>
              </w:rPr>
            </w:pPr>
          </w:p>
          <w:p w14:paraId="2AE7BC55" w14:textId="1730C187" w:rsidR="009A08E2" w:rsidRDefault="009A08E2" w:rsidP="009A08E2">
            <w:pPr>
              <w:rPr>
                <w:sz w:val="24"/>
                <w:szCs w:val="24"/>
              </w:rPr>
            </w:pPr>
          </w:p>
          <w:p w14:paraId="43DA9F5E" w14:textId="2D9A2C83" w:rsidR="009A08E2" w:rsidRDefault="009A08E2" w:rsidP="009A08E2">
            <w:pPr>
              <w:rPr>
                <w:sz w:val="24"/>
                <w:szCs w:val="24"/>
              </w:rPr>
            </w:pPr>
          </w:p>
          <w:p w14:paraId="0EAA6992" w14:textId="77777777" w:rsidR="002F33EC" w:rsidRDefault="002F33EC" w:rsidP="009A08E2">
            <w:pPr>
              <w:rPr>
                <w:sz w:val="24"/>
                <w:szCs w:val="24"/>
              </w:rPr>
            </w:pPr>
          </w:p>
          <w:p w14:paraId="443731CC" w14:textId="147E27CB" w:rsidR="009A08E2" w:rsidRDefault="009A08E2" w:rsidP="009A08E2">
            <w:pPr>
              <w:rPr>
                <w:sz w:val="24"/>
                <w:szCs w:val="24"/>
              </w:rPr>
            </w:pPr>
          </w:p>
          <w:p w14:paraId="46C95191" w14:textId="344AF1B5" w:rsidR="009A08E2" w:rsidRDefault="009A08E2" w:rsidP="009A08E2">
            <w:pPr>
              <w:rPr>
                <w:sz w:val="24"/>
                <w:szCs w:val="24"/>
              </w:rPr>
            </w:pPr>
          </w:p>
          <w:p w14:paraId="3A2771EA" w14:textId="77777777" w:rsidR="009A08E2" w:rsidRDefault="009A08E2" w:rsidP="009A08E2">
            <w:pPr>
              <w:rPr>
                <w:sz w:val="24"/>
                <w:szCs w:val="24"/>
              </w:rPr>
            </w:pPr>
          </w:p>
          <w:p w14:paraId="0A76A3EB" w14:textId="047B2C6A" w:rsidR="009A08E2" w:rsidRDefault="009A08E2" w:rsidP="009A08E2">
            <w:pPr>
              <w:rPr>
                <w:sz w:val="24"/>
                <w:szCs w:val="24"/>
              </w:rPr>
            </w:pPr>
          </w:p>
          <w:p w14:paraId="5B9D58F4" w14:textId="6E2B00AD" w:rsidR="009A08E2" w:rsidRPr="009A08E2" w:rsidRDefault="00441230" w:rsidP="00641681">
            <w:pPr>
              <w:rPr>
                <w:sz w:val="24"/>
                <w:szCs w:val="24"/>
                <w:vertAlign w:val="superscript"/>
              </w:rPr>
            </w:pPr>
            <w:r>
              <w:rPr>
                <w:i/>
                <w:sz w:val="24"/>
                <w:szCs w:val="24"/>
              </w:rPr>
              <w:t>D</w:t>
            </w:r>
            <w:r w:rsidR="009A08E2" w:rsidRPr="009A08E2">
              <w:rPr>
                <w:i/>
                <w:sz w:val="24"/>
                <w:szCs w:val="24"/>
              </w:rPr>
              <w:t xml:space="preserve"> =</w:t>
            </w:r>
            <w:r w:rsidR="009A08E2">
              <w:rPr>
                <w:sz w:val="24"/>
                <w:szCs w:val="24"/>
              </w:rPr>
              <w:t xml:space="preserve"> _________ cm</w:t>
            </w:r>
            <w:r w:rsidR="009A08E2">
              <w:rPr>
                <w:sz w:val="24"/>
                <w:szCs w:val="24"/>
                <w:vertAlign w:val="superscript"/>
              </w:rPr>
              <w:t>2</w:t>
            </w:r>
            <w:r w:rsidR="00D3248B">
              <w:rPr>
                <w:sz w:val="24"/>
                <w:szCs w:val="24"/>
                <w:vertAlign w:val="superscript"/>
              </w:rPr>
              <w:t xml:space="preserve">                                                                                                                                                        </w:t>
            </w:r>
            <w:r>
              <w:rPr>
                <w:i/>
                <w:sz w:val="24"/>
                <w:szCs w:val="24"/>
              </w:rPr>
              <w:t>E</w:t>
            </w:r>
            <w:r w:rsidR="00D3248B" w:rsidRPr="009A08E2">
              <w:rPr>
                <w:i/>
                <w:sz w:val="24"/>
                <w:szCs w:val="24"/>
              </w:rPr>
              <w:t xml:space="preserve"> =</w:t>
            </w:r>
            <w:r w:rsidR="00D3248B">
              <w:rPr>
                <w:sz w:val="24"/>
                <w:szCs w:val="24"/>
              </w:rPr>
              <w:t xml:space="preserve"> _________ cm</w:t>
            </w:r>
            <w:r w:rsidR="00D3248B">
              <w:rPr>
                <w:sz w:val="24"/>
                <w:szCs w:val="24"/>
                <w:vertAlign w:val="superscript"/>
              </w:rPr>
              <w:t>2</w:t>
            </w:r>
          </w:p>
          <w:p w14:paraId="1E3BEE3B" w14:textId="2E6108DA" w:rsidR="009A08E2" w:rsidRPr="00343902" w:rsidRDefault="009A08E2" w:rsidP="00641681">
            <w:pPr>
              <w:rPr>
                <w:sz w:val="24"/>
                <w:szCs w:val="24"/>
              </w:rPr>
            </w:pPr>
          </w:p>
        </w:tc>
      </w:tr>
      <w:tr w:rsidR="009A08E2" w14:paraId="41C011A5" w14:textId="77777777" w:rsidTr="009A08E2">
        <w:trPr>
          <w:trHeight w:val="3586"/>
        </w:trPr>
        <w:tc>
          <w:tcPr>
            <w:tcW w:w="9846" w:type="dxa"/>
          </w:tcPr>
          <w:p w14:paraId="35F18C8B" w14:textId="77777777" w:rsidR="009A08E2" w:rsidRDefault="009A08E2" w:rsidP="00641681">
            <w:pPr>
              <w:rPr>
                <w:sz w:val="24"/>
                <w:szCs w:val="24"/>
              </w:rPr>
            </w:pPr>
          </w:p>
          <w:p w14:paraId="30CE73DF" w14:textId="6C75E5E5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Pogledaj rezultate ostatka tvoje grupe i zapiši površine likova A, B, C, D, E.</w:t>
            </w:r>
          </w:p>
          <w:p w14:paraId="02017223" w14:textId="0C846A95" w:rsidR="009A08E2" w:rsidRDefault="009A08E2" w:rsidP="00641681">
            <w:pPr>
              <w:rPr>
                <w:sz w:val="24"/>
                <w:szCs w:val="24"/>
              </w:rPr>
            </w:pPr>
          </w:p>
          <w:p w14:paraId="4E33577B" w14:textId="121138B1" w:rsidR="009A08E2" w:rsidRDefault="009A08E2" w:rsidP="00641681">
            <w:pPr>
              <w:rPr>
                <w:sz w:val="24"/>
                <w:szCs w:val="24"/>
                <w:vertAlign w:val="superscript"/>
              </w:rPr>
            </w:pPr>
            <w:r w:rsidRPr="009A08E2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  <w:r w:rsidR="00D3248B">
              <w:rPr>
                <w:sz w:val="24"/>
                <w:szCs w:val="24"/>
                <w:vertAlign w:val="superscript"/>
              </w:rPr>
              <w:t xml:space="preserve">         </w:t>
            </w:r>
            <w:r>
              <w:rPr>
                <w:sz w:val="24"/>
                <w:szCs w:val="24"/>
                <w:vertAlign w:val="superscript"/>
              </w:rPr>
              <w:t xml:space="preserve">  </w:t>
            </w:r>
            <w:r>
              <w:rPr>
                <w:i/>
                <w:sz w:val="24"/>
                <w:szCs w:val="24"/>
              </w:rPr>
              <w:t xml:space="preserve">B </w:t>
            </w:r>
            <w:r w:rsidRPr="009A08E2">
              <w:rPr>
                <w:i/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</w:t>
            </w:r>
            <w:r>
              <w:rPr>
                <w:i/>
                <w:sz w:val="24"/>
                <w:szCs w:val="24"/>
              </w:rPr>
              <w:t>C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    </w:t>
            </w:r>
          </w:p>
          <w:p w14:paraId="01FA0D4A" w14:textId="22AFDCA2" w:rsidR="009A08E2" w:rsidRDefault="009A08E2" w:rsidP="00641681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br/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</w:t>
            </w:r>
            <w:r>
              <w:rPr>
                <w:i/>
                <w:sz w:val="24"/>
                <w:szCs w:val="24"/>
              </w:rPr>
              <w:t>E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14:paraId="170C0A30" w14:textId="4FAFE940" w:rsidR="009A08E2" w:rsidRDefault="009A08E2" w:rsidP="00641681">
            <w:pPr>
              <w:rPr>
                <w:sz w:val="24"/>
                <w:szCs w:val="24"/>
              </w:rPr>
            </w:pPr>
          </w:p>
          <w:p w14:paraId="5B6A3EE3" w14:textId="10BBDCEC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Izračunaj ukupnu površinu.</w:t>
            </w:r>
            <w:r>
              <w:rPr>
                <w:sz w:val="24"/>
                <w:szCs w:val="24"/>
              </w:rPr>
              <w:br/>
            </w:r>
          </w:p>
          <w:p w14:paraId="47ECC077" w14:textId="317D5136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RAČUN:</w:t>
            </w:r>
          </w:p>
          <w:p w14:paraId="0D628A91" w14:textId="186A9327" w:rsidR="009A08E2" w:rsidRDefault="009A08E2" w:rsidP="00641681">
            <w:pPr>
              <w:rPr>
                <w:sz w:val="24"/>
                <w:szCs w:val="24"/>
              </w:rPr>
            </w:pPr>
          </w:p>
          <w:p w14:paraId="4B9BF4AB" w14:textId="0E75B60B" w:rsidR="009A08E2" w:rsidRDefault="009A08E2" w:rsidP="00641681">
            <w:pPr>
              <w:rPr>
                <w:sz w:val="24"/>
                <w:szCs w:val="24"/>
              </w:rPr>
            </w:pPr>
          </w:p>
          <w:p w14:paraId="54D578F8" w14:textId="2A605D05" w:rsidR="002F33EC" w:rsidRDefault="002F33EC" w:rsidP="00641681">
            <w:pPr>
              <w:rPr>
                <w:sz w:val="24"/>
                <w:szCs w:val="24"/>
              </w:rPr>
            </w:pPr>
          </w:p>
          <w:p w14:paraId="4DDD5ADD" w14:textId="7C6BF37A" w:rsidR="002F33EC" w:rsidRDefault="002F33EC" w:rsidP="00641681">
            <w:pPr>
              <w:rPr>
                <w:sz w:val="24"/>
                <w:szCs w:val="24"/>
              </w:rPr>
            </w:pPr>
          </w:p>
          <w:p w14:paraId="546887C4" w14:textId="1C9E7ACD" w:rsidR="002F33EC" w:rsidRDefault="002F33EC" w:rsidP="00641681">
            <w:pPr>
              <w:rPr>
                <w:sz w:val="24"/>
                <w:szCs w:val="24"/>
              </w:rPr>
            </w:pPr>
          </w:p>
          <w:p w14:paraId="06D9C7D8" w14:textId="77777777" w:rsidR="002F33EC" w:rsidRDefault="002F33EC" w:rsidP="00641681">
            <w:pPr>
              <w:rPr>
                <w:sz w:val="24"/>
                <w:szCs w:val="24"/>
              </w:rPr>
            </w:pPr>
          </w:p>
          <w:p w14:paraId="20321BE4" w14:textId="02538B3E" w:rsidR="009A08E2" w:rsidRDefault="009A08E2" w:rsidP="00641681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  <w:p w14:paraId="495E4D16" w14:textId="0D44FC98" w:rsidR="009A08E2" w:rsidRPr="00FE3E6F" w:rsidRDefault="009A08E2" w:rsidP="00D3248B">
            <w:pPr>
              <w:rPr>
                <w:sz w:val="24"/>
                <w:szCs w:val="24"/>
              </w:rPr>
            </w:pPr>
            <w:r w:rsidRPr="009A08E2">
              <w:rPr>
                <w:i/>
                <w:sz w:val="24"/>
                <w:szCs w:val="24"/>
              </w:rPr>
              <w:t>A+B+C+D+E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</w:tbl>
    <w:p w14:paraId="68207F9B" w14:textId="76BE4415" w:rsidR="00935C8F" w:rsidRPr="008801CB" w:rsidRDefault="00935C8F" w:rsidP="00D000EA">
      <w:pPr>
        <w:rPr>
          <w:sz w:val="24"/>
          <w:szCs w:val="24"/>
        </w:rPr>
      </w:pPr>
    </w:p>
    <w:sectPr w:rsidR="00935C8F" w:rsidRPr="008801CB" w:rsidSect="00D525F1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082CA" w14:textId="77777777" w:rsidR="006D5191" w:rsidRDefault="006D5191" w:rsidP="004D5B6F">
      <w:pPr>
        <w:spacing w:after="0" w:line="240" w:lineRule="auto"/>
      </w:pPr>
      <w:r>
        <w:separator/>
      </w:r>
    </w:p>
  </w:endnote>
  <w:endnote w:type="continuationSeparator" w:id="0">
    <w:p w14:paraId="0C90FCF7" w14:textId="77777777" w:rsidR="006D5191" w:rsidRDefault="006D5191" w:rsidP="004D5B6F">
      <w:pPr>
        <w:spacing w:after="0" w:line="240" w:lineRule="auto"/>
      </w:pPr>
      <w:r>
        <w:continuationSeparator/>
      </w:r>
    </w:p>
  </w:endnote>
  <w:endnote w:type="continuationNotice" w:id="1">
    <w:p w14:paraId="4A49CD40" w14:textId="77777777" w:rsidR="006D5191" w:rsidRDefault="006D51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96771" w14:textId="77777777" w:rsidR="006D5191" w:rsidRDefault="006D5191" w:rsidP="004D5B6F">
      <w:pPr>
        <w:spacing w:after="0" w:line="240" w:lineRule="auto"/>
      </w:pPr>
      <w:r>
        <w:separator/>
      </w:r>
    </w:p>
  </w:footnote>
  <w:footnote w:type="continuationSeparator" w:id="0">
    <w:p w14:paraId="2609434D" w14:textId="77777777" w:rsidR="006D5191" w:rsidRDefault="006D5191" w:rsidP="004D5B6F">
      <w:pPr>
        <w:spacing w:after="0" w:line="240" w:lineRule="auto"/>
      </w:pPr>
      <w:r>
        <w:continuationSeparator/>
      </w:r>
    </w:p>
  </w:footnote>
  <w:footnote w:type="continuationNotice" w:id="1">
    <w:p w14:paraId="3E18618B" w14:textId="77777777" w:rsidR="006D5191" w:rsidRDefault="006D51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C746" w14:textId="77777777" w:rsidR="00871605" w:rsidRDefault="006D5191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8239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7DF74" w14:textId="77777777" w:rsidR="004E4CB6" w:rsidRDefault="006D5191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3B030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9.2pt;height:69.6pt">
          <v:imagedata r:id="rId1" o:title="logo crno- crveni"/>
        </v:shape>
      </w:pict>
    </w:r>
  </w:p>
  <w:p w14:paraId="51A41252" w14:textId="77777777" w:rsidR="004D5B6F" w:rsidRDefault="006D5191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 id="WordPictureWatermark253974673" o:spid="_x0000_s1027" type="#_x0000_t75" style="position:absolute;left:0;text-align:left;margin-left:-51.4pt;margin-top:76.7pt;width:557.2pt;height:490.25pt;z-index:-251658238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DF1D" w14:textId="77777777" w:rsidR="00871605" w:rsidRDefault="006D5191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19A4"/>
    <w:multiLevelType w:val="hybridMultilevel"/>
    <w:tmpl w:val="59E2CB2A"/>
    <w:lvl w:ilvl="0" w:tplc="35FC7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62988"/>
    <w:multiLevelType w:val="hybridMultilevel"/>
    <w:tmpl w:val="34D2A524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41BE5"/>
    <w:multiLevelType w:val="hybridMultilevel"/>
    <w:tmpl w:val="D1DED55C"/>
    <w:lvl w:ilvl="0" w:tplc="0994B3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442FB"/>
    <w:multiLevelType w:val="hybridMultilevel"/>
    <w:tmpl w:val="54521ED2"/>
    <w:lvl w:ilvl="0" w:tplc="0994B3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3124D"/>
    <w:multiLevelType w:val="hybridMultilevel"/>
    <w:tmpl w:val="5650B236"/>
    <w:lvl w:ilvl="0" w:tplc="4C5270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00A28"/>
    <w:multiLevelType w:val="hybridMultilevel"/>
    <w:tmpl w:val="C680B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5934711">
    <w:abstractNumId w:val="4"/>
  </w:num>
  <w:num w:numId="2" w16cid:durableId="680550240">
    <w:abstractNumId w:val="5"/>
  </w:num>
  <w:num w:numId="3" w16cid:durableId="127825108">
    <w:abstractNumId w:val="6"/>
  </w:num>
  <w:num w:numId="4" w16cid:durableId="2125495811">
    <w:abstractNumId w:val="9"/>
  </w:num>
  <w:num w:numId="5" w16cid:durableId="1522629013">
    <w:abstractNumId w:val="1"/>
  </w:num>
  <w:num w:numId="6" w16cid:durableId="869415476">
    <w:abstractNumId w:val="8"/>
  </w:num>
  <w:num w:numId="7" w16cid:durableId="573006110">
    <w:abstractNumId w:val="7"/>
  </w:num>
  <w:num w:numId="8" w16cid:durableId="1413431041">
    <w:abstractNumId w:val="0"/>
  </w:num>
  <w:num w:numId="9" w16cid:durableId="1171334263">
    <w:abstractNumId w:val="3"/>
  </w:num>
  <w:num w:numId="10" w16cid:durableId="9881748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C8F"/>
    <w:rsid w:val="00061521"/>
    <w:rsid w:val="0006580B"/>
    <w:rsid w:val="00065C83"/>
    <w:rsid w:val="00073667"/>
    <w:rsid w:val="00083E4F"/>
    <w:rsid w:val="000A1C50"/>
    <w:rsid w:val="000A604C"/>
    <w:rsid w:val="000D1134"/>
    <w:rsid w:val="0011224B"/>
    <w:rsid w:val="00132EB9"/>
    <w:rsid w:val="0014676A"/>
    <w:rsid w:val="00152B55"/>
    <w:rsid w:val="00167276"/>
    <w:rsid w:val="001A1FDE"/>
    <w:rsid w:val="001C27A2"/>
    <w:rsid w:val="002110C4"/>
    <w:rsid w:val="00220702"/>
    <w:rsid w:val="002316E3"/>
    <w:rsid w:val="0023269D"/>
    <w:rsid w:val="002706BA"/>
    <w:rsid w:val="00280ED8"/>
    <w:rsid w:val="002A5063"/>
    <w:rsid w:val="002C4C5B"/>
    <w:rsid w:val="002F33EC"/>
    <w:rsid w:val="00335F97"/>
    <w:rsid w:val="00343902"/>
    <w:rsid w:val="003764CB"/>
    <w:rsid w:val="003900CF"/>
    <w:rsid w:val="003B4D20"/>
    <w:rsid w:val="003C4746"/>
    <w:rsid w:val="00403EC4"/>
    <w:rsid w:val="00411804"/>
    <w:rsid w:val="00441230"/>
    <w:rsid w:val="00462541"/>
    <w:rsid w:val="004816DC"/>
    <w:rsid w:val="00482577"/>
    <w:rsid w:val="00483F7A"/>
    <w:rsid w:val="004D0BA4"/>
    <w:rsid w:val="004D5B6F"/>
    <w:rsid w:val="004E4CB6"/>
    <w:rsid w:val="00550797"/>
    <w:rsid w:val="00553F76"/>
    <w:rsid w:val="00575097"/>
    <w:rsid w:val="00592935"/>
    <w:rsid w:val="006220A8"/>
    <w:rsid w:val="00641681"/>
    <w:rsid w:val="00647674"/>
    <w:rsid w:val="00666A5B"/>
    <w:rsid w:val="006B2DD4"/>
    <w:rsid w:val="006C21A6"/>
    <w:rsid w:val="006D5191"/>
    <w:rsid w:val="007018A4"/>
    <w:rsid w:val="007670E2"/>
    <w:rsid w:val="00770C1E"/>
    <w:rsid w:val="00784ECF"/>
    <w:rsid w:val="007854E7"/>
    <w:rsid w:val="007C355B"/>
    <w:rsid w:val="007E5554"/>
    <w:rsid w:val="00807CA6"/>
    <w:rsid w:val="00862E1C"/>
    <w:rsid w:val="0087090D"/>
    <w:rsid w:val="00871605"/>
    <w:rsid w:val="008801CB"/>
    <w:rsid w:val="00893C92"/>
    <w:rsid w:val="008D155A"/>
    <w:rsid w:val="009232CC"/>
    <w:rsid w:val="009243F5"/>
    <w:rsid w:val="00935C8F"/>
    <w:rsid w:val="00982BDA"/>
    <w:rsid w:val="00996044"/>
    <w:rsid w:val="009A08E2"/>
    <w:rsid w:val="009A222A"/>
    <w:rsid w:val="009C41D0"/>
    <w:rsid w:val="009C4BAA"/>
    <w:rsid w:val="009D1451"/>
    <w:rsid w:val="00A16BB3"/>
    <w:rsid w:val="00A4618F"/>
    <w:rsid w:val="00A532A8"/>
    <w:rsid w:val="00A94EBC"/>
    <w:rsid w:val="00AA38AC"/>
    <w:rsid w:val="00AC0990"/>
    <w:rsid w:val="00AF0702"/>
    <w:rsid w:val="00BA5A55"/>
    <w:rsid w:val="00BD6ECE"/>
    <w:rsid w:val="00C26E38"/>
    <w:rsid w:val="00C426CC"/>
    <w:rsid w:val="00C437F9"/>
    <w:rsid w:val="00C50D88"/>
    <w:rsid w:val="00C6443C"/>
    <w:rsid w:val="00C77561"/>
    <w:rsid w:val="00CC0467"/>
    <w:rsid w:val="00CF1EFC"/>
    <w:rsid w:val="00D000EA"/>
    <w:rsid w:val="00D3248B"/>
    <w:rsid w:val="00D525F1"/>
    <w:rsid w:val="00D60D1F"/>
    <w:rsid w:val="00D6426C"/>
    <w:rsid w:val="00DF025B"/>
    <w:rsid w:val="00DF0C77"/>
    <w:rsid w:val="00E21800"/>
    <w:rsid w:val="00E25763"/>
    <w:rsid w:val="00E71CC9"/>
    <w:rsid w:val="00E83529"/>
    <w:rsid w:val="00E85FA0"/>
    <w:rsid w:val="00ED6868"/>
    <w:rsid w:val="00EF2472"/>
    <w:rsid w:val="00F477F5"/>
    <w:rsid w:val="00F75CD3"/>
    <w:rsid w:val="00F80DA2"/>
    <w:rsid w:val="00F90B64"/>
    <w:rsid w:val="00FD0E99"/>
    <w:rsid w:val="00FE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5E633"/>
  <w15:chartTrackingRefBased/>
  <w15:docId w15:val="{268EF8D4-D54A-4087-8396-7FFD54477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39"/>
    <w:rsid w:val="00343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A0AB112D9BC54B9308B3C5A18B6323" ma:contentTypeVersion="14" ma:contentTypeDescription="Create a new document." ma:contentTypeScope="" ma:versionID="9bb84b2af8dc7a9826833510144ccad2">
  <xsd:schema xmlns:xsd="http://www.w3.org/2001/XMLSchema" xmlns:xs="http://www.w3.org/2001/XMLSchema" xmlns:p="http://schemas.microsoft.com/office/2006/metadata/properties" xmlns:ns3="e765b9dd-e833-44ca-9cd3-f58338cba3f9" xmlns:ns4="3b5c8081-8115-4fff-9793-7617ce2fb108" targetNamespace="http://schemas.microsoft.com/office/2006/metadata/properties" ma:root="true" ma:fieldsID="e3894ed72c7c4c7c6a098a8f51c523d3" ns3:_="" ns4:_="">
    <xsd:import namespace="e765b9dd-e833-44ca-9cd3-f58338cba3f9"/>
    <xsd:import namespace="3b5c8081-8115-4fff-9793-7617ce2fb1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b9dd-e833-44ca-9cd3-f58338cba3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c8081-8115-4fff-9793-7617ce2fb1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CB043D-9C3B-49A1-90F7-7569B4452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5b9dd-e833-44ca-9cd3-f58338cba3f9"/>
    <ds:schemaRef ds:uri="3b5c8081-8115-4fff-9793-7617ce2fb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0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Bojan Crnković</cp:lastModifiedBy>
  <cp:revision>4</cp:revision>
  <dcterms:created xsi:type="dcterms:W3CDTF">2022-05-23T09:23:00Z</dcterms:created>
  <dcterms:modified xsi:type="dcterms:W3CDTF">2022-05-23T09:24:00Z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0x0101000FA0AB112D9BC54B9308B3C5A18B6323</vt:lpwstr>
  </property>
</Properties>
</file>