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54F63" w14:textId="77CDD67C" w:rsidR="00EA30E6" w:rsidRDefault="00935C8F">
      <w:pPr>
        <w:rPr>
          <w:b/>
          <w:bCs/>
          <w:i/>
          <w:iCs/>
          <w:sz w:val="24"/>
          <w:szCs w:val="24"/>
        </w:rPr>
      </w:pPr>
      <w:r w:rsidRPr="008801CB">
        <w:rPr>
          <w:b/>
          <w:bCs/>
          <w:i/>
          <w:iCs/>
          <w:sz w:val="24"/>
          <w:szCs w:val="24"/>
        </w:rPr>
        <w:t>Matematički trik s kartama</w:t>
      </w:r>
      <w:r w:rsidR="00966F74">
        <w:rPr>
          <w:b/>
          <w:bCs/>
          <w:i/>
          <w:iCs/>
          <w:sz w:val="24"/>
          <w:szCs w:val="24"/>
        </w:rPr>
        <w:t xml:space="preserve">: </w:t>
      </w:r>
      <w:r w:rsidR="00966F74">
        <w:rPr>
          <w:b/>
          <w:bCs/>
          <w:i/>
          <w:iCs/>
          <w:sz w:val="24"/>
          <w:szCs w:val="24"/>
        </w:rPr>
        <w:t>Trik na kvadrat</w:t>
      </w:r>
      <w:r w:rsidRPr="008801CB">
        <w:rPr>
          <w:b/>
          <w:bCs/>
          <w:i/>
          <w:iCs/>
          <w:sz w:val="24"/>
          <w:szCs w:val="24"/>
        </w:rPr>
        <w:t>, radni listić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EA30E6" w14:paraId="7ECC933C" w14:textId="77777777" w:rsidTr="00EA30E6">
        <w:tc>
          <w:tcPr>
            <w:tcW w:w="4661" w:type="dxa"/>
          </w:tcPr>
          <w:p w14:paraId="56432EB2" w14:textId="158873B7" w:rsidR="00EA30E6" w:rsidRPr="00EA30E6" w:rsidRDefault="00EA30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 broj B (</w:t>
            </w:r>
            <w:r w:rsidRPr="00EA30E6">
              <w:rPr>
                <w:sz w:val="24"/>
                <w:szCs w:val="24"/>
              </w:rPr>
              <w:t xml:space="preserve">veći od </w:t>
            </w:r>
            <w:r w:rsidR="00A56345">
              <w:rPr>
                <w:sz w:val="24"/>
                <w:szCs w:val="24"/>
              </w:rPr>
              <w:t>0</w:t>
            </w:r>
            <w:r w:rsidRPr="00EA30E6">
              <w:rPr>
                <w:sz w:val="24"/>
                <w:szCs w:val="24"/>
              </w:rPr>
              <w:t>, a manji od 2</w:t>
            </w:r>
            <w:r w:rsidR="00A5634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662" w:type="dxa"/>
          </w:tcPr>
          <w:p w14:paraId="6A634EA2" w14:textId="13DF70B8" w:rsidR="00EA30E6" w:rsidRPr="0014033E" w:rsidRDefault="0014033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B=</w:t>
            </w:r>
          </w:p>
        </w:tc>
      </w:tr>
      <w:tr w:rsidR="00CC0D80" w14:paraId="155F122F" w14:textId="77777777" w:rsidTr="00E86A41">
        <w:tc>
          <w:tcPr>
            <w:tcW w:w="9323" w:type="dxa"/>
            <w:gridSpan w:val="2"/>
          </w:tcPr>
          <w:p w14:paraId="08EE5A83" w14:textId="78EE24A0" w:rsidR="00CC0D80" w:rsidRPr="0014033E" w:rsidRDefault="00A56345" w:rsidP="00CC0D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Podijeli broj B </w:t>
            </w:r>
            <w:r w:rsidR="00CC0D80" w:rsidRPr="0014033E">
              <w:rPr>
                <w:sz w:val="24"/>
                <w:szCs w:val="24"/>
              </w:rPr>
              <w:t>sa 5.</w:t>
            </w:r>
          </w:p>
          <w:p w14:paraId="5A0732C2" w14:textId="77777777" w:rsidR="00CC0D80" w:rsidRPr="0014033E" w:rsidRDefault="00CC0D80" w:rsidP="00CC0D80">
            <w:pPr>
              <w:rPr>
                <w:sz w:val="24"/>
                <w:szCs w:val="24"/>
              </w:rPr>
            </w:pPr>
          </w:p>
          <w:p w14:paraId="64A3E19A" w14:textId="77777777" w:rsidR="00CC0D80" w:rsidRPr="0014033E" w:rsidRDefault="00CC0D80" w:rsidP="00CC0D80">
            <w:pPr>
              <w:jc w:val="center"/>
              <w:rPr>
                <w:sz w:val="24"/>
                <w:szCs w:val="24"/>
              </w:rPr>
            </w:pPr>
          </w:p>
          <w:p w14:paraId="32C6324A" w14:textId="77777777" w:rsidR="00CC0D80" w:rsidRPr="0014033E" w:rsidRDefault="00CC0D80" w:rsidP="00CC0D80">
            <w:pPr>
              <w:jc w:val="center"/>
              <w:rPr>
                <w:sz w:val="24"/>
                <w:szCs w:val="24"/>
              </w:rPr>
            </w:pPr>
          </w:p>
          <w:p w14:paraId="7C169E80" w14:textId="77777777" w:rsidR="00CC0D80" w:rsidRPr="0014033E" w:rsidRDefault="00CC0D80" w:rsidP="00CC0D80">
            <w:pPr>
              <w:jc w:val="center"/>
              <w:rPr>
                <w:sz w:val="24"/>
                <w:szCs w:val="24"/>
              </w:rPr>
            </w:pPr>
          </w:p>
          <w:p w14:paraId="3EA19450" w14:textId="77777777" w:rsidR="00CC0D80" w:rsidRPr="0014033E" w:rsidRDefault="00CC0D80" w:rsidP="00CC0D80">
            <w:pPr>
              <w:jc w:val="center"/>
              <w:rPr>
                <w:sz w:val="24"/>
                <w:szCs w:val="24"/>
              </w:rPr>
            </w:pPr>
          </w:p>
          <w:p w14:paraId="0309A4E6" w14:textId="77777777" w:rsidR="00CC0D80" w:rsidRPr="0014033E" w:rsidRDefault="00CC0D80" w:rsidP="00CC0D80">
            <w:pPr>
              <w:jc w:val="center"/>
              <w:rPr>
                <w:sz w:val="24"/>
                <w:szCs w:val="24"/>
              </w:rPr>
            </w:pPr>
          </w:p>
          <w:p w14:paraId="79D90343" w14:textId="57C38672" w:rsidR="00CC0D80" w:rsidRPr="0014033E" w:rsidRDefault="00CC0D80" w:rsidP="00CC0D80">
            <w:pPr>
              <w:jc w:val="center"/>
              <w:rPr>
                <w:sz w:val="24"/>
                <w:szCs w:val="24"/>
              </w:rPr>
            </w:pPr>
          </w:p>
        </w:tc>
      </w:tr>
      <w:tr w:rsidR="00EA30E6" w14:paraId="753F15AD" w14:textId="77777777" w:rsidTr="00EA30E6">
        <w:tc>
          <w:tcPr>
            <w:tcW w:w="4661" w:type="dxa"/>
          </w:tcPr>
          <w:p w14:paraId="7B495DD4" w14:textId="3103ABBA" w:rsidR="00EA30E6" w:rsidRPr="00CC0D80" w:rsidRDefault="00F775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</w:t>
            </w:r>
            <w:r w:rsidR="007B5FE1" w:rsidRPr="00CC0D80">
              <w:rPr>
                <w:sz w:val="24"/>
                <w:szCs w:val="24"/>
              </w:rPr>
              <w:t xml:space="preserve"> rezultat (broj R)</w:t>
            </w:r>
          </w:p>
        </w:tc>
        <w:tc>
          <w:tcPr>
            <w:tcW w:w="4662" w:type="dxa"/>
          </w:tcPr>
          <w:p w14:paraId="48A1762A" w14:textId="14852AB9" w:rsidR="00EA30E6" w:rsidRPr="0014033E" w:rsidRDefault="0014033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R=</w:t>
            </w:r>
          </w:p>
        </w:tc>
      </w:tr>
      <w:tr w:rsidR="00EA30E6" w14:paraId="4662451E" w14:textId="77777777" w:rsidTr="00EA30E6">
        <w:tc>
          <w:tcPr>
            <w:tcW w:w="4661" w:type="dxa"/>
          </w:tcPr>
          <w:p w14:paraId="102F87AF" w14:textId="2B695FEE" w:rsidR="00EA30E6" w:rsidRPr="00CC0D80" w:rsidRDefault="00F775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</w:t>
            </w:r>
            <w:r w:rsidR="007B5FE1" w:rsidRPr="00CC0D80">
              <w:rPr>
                <w:sz w:val="24"/>
                <w:szCs w:val="24"/>
              </w:rPr>
              <w:t xml:space="preserve"> ostatak (broj S)</w:t>
            </w:r>
          </w:p>
        </w:tc>
        <w:tc>
          <w:tcPr>
            <w:tcW w:w="4662" w:type="dxa"/>
          </w:tcPr>
          <w:p w14:paraId="0A75058A" w14:textId="1C610241" w:rsidR="00EA30E6" w:rsidRPr="0014033E" w:rsidRDefault="0014033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S=</w:t>
            </w:r>
          </w:p>
        </w:tc>
      </w:tr>
      <w:tr w:rsidR="00CC0D80" w14:paraId="5E0156BC" w14:textId="77777777" w:rsidTr="002241A8">
        <w:tc>
          <w:tcPr>
            <w:tcW w:w="9323" w:type="dxa"/>
            <w:gridSpan w:val="2"/>
          </w:tcPr>
          <w:p w14:paraId="6FC119A2" w14:textId="32A69060" w:rsidR="00CC0D80" w:rsidRDefault="00CC0D80" w:rsidP="00CC0D8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0D80">
              <w:rPr>
                <w:sz w:val="24"/>
                <w:szCs w:val="24"/>
              </w:rPr>
              <w:t>Provjeri</w:t>
            </w:r>
            <w:r>
              <w:rPr>
                <w:sz w:val="24"/>
                <w:szCs w:val="24"/>
              </w:rPr>
              <w:t xml:space="preserve">: Je li </w:t>
            </w:r>
            <w:r w:rsidRPr="00CC0D80">
              <w:rPr>
                <w:sz w:val="24"/>
                <w:szCs w:val="24"/>
              </w:rPr>
              <w:t xml:space="preserve">B= </w:t>
            </w:r>
            <w:r w:rsidRPr="00CC0D80">
              <w:rPr>
                <w:sz w:val="24"/>
                <w:szCs w:val="24"/>
              </w:rPr>
              <w:t>R*5+</w:t>
            </w:r>
            <w:r w:rsidR="00A56345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?</w:t>
            </w:r>
          </w:p>
        </w:tc>
      </w:tr>
    </w:tbl>
    <w:p w14:paraId="5083520D" w14:textId="255E4DC9" w:rsidR="00430583" w:rsidRDefault="00430583" w:rsidP="00F477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4261D" w14:paraId="33745E6E" w14:textId="77777777" w:rsidTr="00BF7E5E">
        <w:tc>
          <w:tcPr>
            <w:tcW w:w="4661" w:type="dxa"/>
          </w:tcPr>
          <w:p w14:paraId="4B17329B" w14:textId="77777777" w:rsidR="0004261D" w:rsidRPr="00EA30E6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 broj B (</w:t>
            </w:r>
            <w:r w:rsidRPr="00EA30E6">
              <w:rPr>
                <w:sz w:val="24"/>
                <w:szCs w:val="24"/>
              </w:rPr>
              <w:t xml:space="preserve">veći od </w:t>
            </w:r>
            <w:r>
              <w:rPr>
                <w:sz w:val="24"/>
                <w:szCs w:val="24"/>
              </w:rPr>
              <w:t>0</w:t>
            </w:r>
            <w:r w:rsidRPr="00EA30E6">
              <w:rPr>
                <w:sz w:val="24"/>
                <w:szCs w:val="24"/>
              </w:rPr>
              <w:t>, a manji od 2</w:t>
            </w:r>
            <w:r>
              <w:rPr>
                <w:sz w:val="24"/>
                <w:szCs w:val="24"/>
              </w:rPr>
              <w:t>4)</w:t>
            </w:r>
          </w:p>
        </w:tc>
        <w:tc>
          <w:tcPr>
            <w:tcW w:w="4662" w:type="dxa"/>
          </w:tcPr>
          <w:p w14:paraId="53FD3202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B=</w:t>
            </w:r>
          </w:p>
        </w:tc>
      </w:tr>
      <w:tr w:rsidR="0004261D" w14:paraId="7391876D" w14:textId="77777777" w:rsidTr="00BF7E5E">
        <w:tc>
          <w:tcPr>
            <w:tcW w:w="9323" w:type="dxa"/>
            <w:gridSpan w:val="2"/>
          </w:tcPr>
          <w:p w14:paraId="1257646D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Podijeli broj B </w:t>
            </w:r>
            <w:r w:rsidRPr="0014033E">
              <w:rPr>
                <w:sz w:val="24"/>
                <w:szCs w:val="24"/>
              </w:rPr>
              <w:t>sa 5.</w:t>
            </w:r>
          </w:p>
          <w:p w14:paraId="3DB4617F" w14:textId="77777777" w:rsidR="0004261D" w:rsidRPr="0014033E" w:rsidRDefault="0004261D" w:rsidP="00BF7E5E">
            <w:pPr>
              <w:rPr>
                <w:sz w:val="24"/>
                <w:szCs w:val="24"/>
              </w:rPr>
            </w:pPr>
          </w:p>
          <w:p w14:paraId="4C0D0BF2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2B900F58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50A960EF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0CF892FC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372B7F13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1AB6D837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</w:tc>
      </w:tr>
      <w:tr w:rsidR="0004261D" w14:paraId="4119C3BC" w14:textId="77777777" w:rsidTr="00BF7E5E">
        <w:tc>
          <w:tcPr>
            <w:tcW w:w="4661" w:type="dxa"/>
          </w:tcPr>
          <w:p w14:paraId="31054B72" w14:textId="77777777" w:rsidR="0004261D" w:rsidRPr="00CC0D80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</w:t>
            </w:r>
            <w:r w:rsidRPr="00CC0D80">
              <w:rPr>
                <w:sz w:val="24"/>
                <w:szCs w:val="24"/>
              </w:rPr>
              <w:t xml:space="preserve"> rezultat (broj R)</w:t>
            </w:r>
          </w:p>
        </w:tc>
        <w:tc>
          <w:tcPr>
            <w:tcW w:w="4662" w:type="dxa"/>
          </w:tcPr>
          <w:p w14:paraId="332C2F27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R=</w:t>
            </w:r>
          </w:p>
        </w:tc>
      </w:tr>
      <w:tr w:rsidR="0004261D" w14:paraId="7E2C5130" w14:textId="77777777" w:rsidTr="00BF7E5E">
        <w:tc>
          <w:tcPr>
            <w:tcW w:w="4661" w:type="dxa"/>
          </w:tcPr>
          <w:p w14:paraId="1476D19A" w14:textId="77777777" w:rsidR="0004261D" w:rsidRPr="00CC0D80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</w:t>
            </w:r>
            <w:r w:rsidRPr="00CC0D80">
              <w:rPr>
                <w:sz w:val="24"/>
                <w:szCs w:val="24"/>
              </w:rPr>
              <w:t xml:space="preserve"> ostatak (broj S)</w:t>
            </w:r>
          </w:p>
        </w:tc>
        <w:tc>
          <w:tcPr>
            <w:tcW w:w="4662" w:type="dxa"/>
          </w:tcPr>
          <w:p w14:paraId="2D53AD4E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S=</w:t>
            </w:r>
          </w:p>
        </w:tc>
      </w:tr>
      <w:tr w:rsidR="0004261D" w14:paraId="29765E99" w14:textId="77777777" w:rsidTr="00BF7E5E">
        <w:tc>
          <w:tcPr>
            <w:tcW w:w="9323" w:type="dxa"/>
            <w:gridSpan w:val="2"/>
          </w:tcPr>
          <w:p w14:paraId="0533A610" w14:textId="77777777" w:rsidR="0004261D" w:rsidRDefault="0004261D" w:rsidP="00BF7E5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0D80">
              <w:rPr>
                <w:sz w:val="24"/>
                <w:szCs w:val="24"/>
              </w:rPr>
              <w:t>Provjeri</w:t>
            </w:r>
            <w:r>
              <w:rPr>
                <w:sz w:val="24"/>
                <w:szCs w:val="24"/>
              </w:rPr>
              <w:t xml:space="preserve">: Je li </w:t>
            </w:r>
            <w:r w:rsidRPr="00CC0D80">
              <w:rPr>
                <w:sz w:val="24"/>
                <w:szCs w:val="24"/>
              </w:rPr>
              <w:t>B= R*5+</w:t>
            </w:r>
            <w:r>
              <w:rPr>
                <w:sz w:val="24"/>
                <w:szCs w:val="24"/>
              </w:rPr>
              <w:t>S?</w:t>
            </w:r>
          </w:p>
        </w:tc>
      </w:tr>
    </w:tbl>
    <w:p w14:paraId="311D461A" w14:textId="77777777" w:rsidR="0004261D" w:rsidRDefault="0004261D" w:rsidP="00F477F5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4261D" w14:paraId="63C99B5D" w14:textId="77777777" w:rsidTr="00BF7E5E">
        <w:tc>
          <w:tcPr>
            <w:tcW w:w="4661" w:type="dxa"/>
          </w:tcPr>
          <w:p w14:paraId="4198B886" w14:textId="77777777" w:rsidR="0004261D" w:rsidRPr="00EA30E6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 broj B (</w:t>
            </w:r>
            <w:r w:rsidRPr="00EA30E6">
              <w:rPr>
                <w:sz w:val="24"/>
                <w:szCs w:val="24"/>
              </w:rPr>
              <w:t xml:space="preserve">veći od </w:t>
            </w:r>
            <w:r>
              <w:rPr>
                <w:sz w:val="24"/>
                <w:szCs w:val="24"/>
              </w:rPr>
              <w:t>0</w:t>
            </w:r>
            <w:r w:rsidRPr="00EA30E6">
              <w:rPr>
                <w:sz w:val="24"/>
                <w:szCs w:val="24"/>
              </w:rPr>
              <w:t>, a manji od 2</w:t>
            </w:r>
            <w:r>
              <w:rPr>
                <w:sz w:val="24"/>
                <w:szCs w:val="24"/>
              </w:rPr>
              <w:t>4)</w:t>
            </w:r>
          </w:p>
        </w:tc>
        <w:tc>
          <w:tcPr>
            <w:tcW w:w="4662" w:type="dxa"/>
          </w:tcPr>
          <w:p w14:paraId="1AEBD150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B=</w:t>
            </w:r>
          </w:p>
        </w:tc>
      </w:tr>
      <w:tr w:rsidR="0004261D" w14:paraId="33A20746" w14:textId="77777777" w:rsidTr="00BF7E5E">
        <w:tc>
          <w:tcPr>
            <w:tcW w:w="9323" w:type="dxa"/>
            <w:gridSpan w:val="2"/>
          </w:tcPr>
          <w:p w14:paraId="485A2C8E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Podijeli broj B </w:t>
            </w:r>
            <w:r w:rsidRPr="0014033E">
              <w:rPr>
                <w:sz w:val="24"/>
                <w:szCs w:val="24"/>
              </w:rPr>
              <w:t>sa 5.</w:t>
            </w:r>
          </w:p>
          <w:p w14:paraId="466C2165" w14:textId="77777777" w:rsidR="0004261D" w:rsidRPr="0014033E" w:rsidRDefault="0004261D" w:rsidP="00BF7E5E">
            <w:pPr>
              <w:rPr>
                <w:sz w:val="24"/>
                <w:szCs w:val="24"/>
              </w:rPr>
            </w:pPr>
          </w:p>
          <w:p w14:paraId="3D4A096A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5C580CA9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38EA917A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19DBC63F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1F5118F5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  <w:p w14:paraId="05374015" w14:textId="77777777" w:rsidR="0004261D" w:rsidRPr="0014033E" w:rsidRDefault="0004261D" w:rsidP="00BF7E5E">
            <w:pPr>
              <w:jc w:val="center"/>
              <w:rPr>
                <w:sz w:val="24"/>
                <w:szCs w:val="24"/>
              </w:rPr>
            </w:pPr>
          </w:p>
        </w:tc>
      </w:tr>
      <w:tr w:rsidR="0004261D" w14:paraId="604340DE" w14:textId="77777777" w:rsidTr="00BF7E5E">
        <w:tc>
          <w:tcPr>
            <w:tcW w:w="4661" w:type="dxa"/>
          </w:tcPr>
          <w:p w14:paraId="69FDD142" w14:textId="77777777" w:rsidR="0004261D" w:rsidRPr="00CC0D80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</w:t>
            </w:r>
            <w:r w:rsidRPr="00CC0D80">
              <w:rPr>
                <w:sz w:val="24"/>
                <w:szCs w:val="24"/>
              </w:rPr>
              <w:t xml:space="preserve"> rezultat (broj R)</w:t>
            </w:r>
          </w:p>
        </w:tc>
        <w:tc>
          <w:tcPr>
            <w:tcW w:w="4662" w:type="dxa"/>
          </w:tcPr>
          <w:p w14:paraId="4951C018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R=</w:t>
            </w:r>
          </w:p>
        </w:tc>
      </w:tr>
      <w:tr w:rsidR="0004261D" w14:paraId="0CC9C720" w14:textId="77777777" w:rsidTr="00BF7E5E">
        <w:tc>
          <w:tcPr>
            <w:tcW w:w="4661" w:type="dxa"/>
          </w:tcPr>
          <w:p w14:paraId="0F1C70EC" w14:textId="77777777" w:rsidR="0004261D" w:rsidRPr="00CC0D80" w:rsidRDefault="0004261D" w:rsidP="00BF7E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Zapiši</w:t>
            </w:r>
            <w:r w:rsidRPr="00CC0D80">
              <w:rPr>
                <w:sz w:val="24"/>
                <w:szCs w:val="24"/>
              </w:rPr>
              <w:t xml:space="preserve"> ostatak (broj S)</w:t>
            </w:r>
          </w:p>
        </w:tc>
        <w:tc>
          <w:tcPr>
            <w:tcW w:w="4662" w:type="dxa"/>
          </w:tcPr>
          <w:p w14:paraId="5124D344" w14:textId="77777777" w:rsidR="0004261D" w:rsidRPr="0014033E" w:rsidRDefault="0004261D" w:rsidP="00BF7E5E">
            <w:pPr>
              <w:rPr>
                <w:sz w:val="24"/>
                <w:szCs w:val="24"/>
              </w:rPr>
            </w:pPr>
            <w:r w:rsidRPr="0014033E">
              <w:rPr>
                <w:sz w:val="24"/>
                <w:szCs w:val="24"/>
              </w:rPr>
              <w:t>S=</w:t>
            </w:r>
          </w:p>
        </w:tc>
      </w:tr>
      <w:tr w:rsidR="0004261D" w14:paraId="0530B287" w14:textId="77777777" w:rsidTr="00BF7E5E">
        <w:tc>
          <w:tcPr>
            <w:tcW w:w="9323" w:type="dxa"/>
            <w:gridSpan w:val="2"/>
          </w:tcPr>
          <w:p w14:paraId="33E8CDEC" w14:textId="77777777" w:rsidR="0004261D" w:rsidRDefault="0004261D" w:rsidP="00BF7E5E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0D80">
              <w:rPr>
                <w:sz w:val="24"/>
                <w:szCs w:val="24"/>
              </w:rPr>
              <w:t>Provjeri</w:t>
            </w:r>
            <w:r>
              <w:rPr>
                <w:sz w:val="24"/>
                <w:szCs w:val="24"/>
              </w:rPr>
              <w:t xml:space="preserve">: Je li </w:t>
            </w:r>
            <w:r w:rsidRPr="00CC0D80">
              <w:rPr>
                <w:sz w:val="24"/>
                <w:szCs w:val="24"/>
              </w:rPr>
              <w:t>B= R*5+</w:t>
            </w:r>
            <w:r>
              <w:rPr>
                <w:sz w:val="24"/>
                <w:szCs w:val="24"/>
              </w:rPr>
              <w:t>S?</w:t>
            </w:r>
          </w:p>
        </w:tc>
      </w:tr>
    </w:tbl>
    <w:p w14:paraId="585B4CA8" w14:textId="77777777" w:rsidR="0004261D" w:rsidRPr="008801CB" w:rsidRDefault="0004261D" w:rsidP="0004261D">
      <w:pPr>
        <w:rPr>
          <w:sz w:val="24"/>
          <w:szCs w:val="24"/>
        </w:rPr>
      </w:pPr>
    </w:p>
    <w:sectPr w:rsidR="0004261D" w:rsidRPr="008801CB" w:rsidSect="004D5B6F">
      <w:headerReference w:type="even" r:id="rId10"/>
      <w:headerReference w:type="default" r:id="rId11"/>
      <w:headerReference w:type="first" r:id="rId12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A2CFF" w14:textId="77777777" w:rsidR="00B15A25" w:rsidRDefault="00B15A25" w:rsidP="004D5B6F">
      <w:pPr>
        <w:spacing w:after="0" w:line="240" w:lineRule="auto"/>
      </w:pPr>
      <w:r>
        <w:separator/>
      </w:r>
    </w:p>
  </w:endnote>
  <w:endnote w:type="continuationSeparator" w:id="0">
    <w:p w14:paraId="6C5A35BB" w14:textId="77777777" w:rsidR="00B15A25" w:rsidRDefault="00B15A25" w:rsidP="004D5B6F">
      <w:pPr>
        <w:spacing w:after="0" w:line="240" w:lineRule="auto"/>
      </w:pPr>
      <w:r>
        <w:continuationSeparator/>
      </w:r>
    </w:p>
  </w:endnote>
  <w:endnote w:type="continuationNotice" w:id="1">
    <w:p w14:paraId="45846A77" w14:textId="77777777" w:rsidR="00B15A25" w:rsidRDefault="00B15A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7B8BC" w14:textId="77777777" w:rsidR="00B15A25" w:rsidRDefault="00B15A25" w:rsidP="004D5B6F">
      <w:pPr>
        <w:spacing w:after="0" w:line="240" w:lineRule="auto"/>
      </w:pPr>
      <w:r>
        <w:separator/>
      </w:r>
    </w:p>
  </w:footnote>
  <w:footnote w:type="continuationSeparator" w:id="0">
    <w:p w14:paraId="43384EB3" w14:textId="77777777" w:rsidR="00B15A25" w:rsidRDefault="00B15A25" w:rsidP="004D5B6F">
      <w:pPr>
        <w:spacing w:after="0" w:line="240" w:lineRule="auto"/>
      </w:pPr>
      <w:r>
        <w:continuationSeparator/>
      </w:r>
    </w:p>
  </w:footnote>
  <w:footnote w:type="continuationNotice" w:id="1">
    <w:p w14:paraId="67F90429" w14:textId="77777777" w:rsidR="00B15A25" w:rsidRDefault="00B15A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966F74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966F74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3pt;height:69.45pt">
          <v:imagedata r:id="rId1" o:title="logo crno- crveni"/>
        </v:shape>
      </w:pict>
    </w:r>
  </w:p>
  <w:p w14:paraId="51A41252" w14:textId="77777777" w:rsidR="004D5B6F" w:rsidRDefault="00966F74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966F74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954881">
    <w:abstractNumId w:val="0"/>
  </w:num>
  <w:num w:numId="2" w16cid:durableId="409621387">
    <w:abstractNumId w:val="1"/>
  </w:num>
  <w:num w:numId="3" w16cid:durableId="338965364">
    <w:abstractNumId w:val="2"/>
  </w:num>
  <w:num w:numId="4" w16cid:durableId="457994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8F"/>
    <w:rsid w:val="0004261D"/>
    <w:rsid w:val="0007194F"/>
    <w:rsid w:val="00132EB9"/>
    <w:rsid w:val="0014033E"/>
    <w:rsid w:val="001432E8"/>
    <w:rsid w:val="00161EC2"/>
    <w:rsid w:val="001A1FDE"/>
    <w:rsid w:val="00240F38"/>
    <w:rsid w:val="00336998"/>
    <w:rsid w:val="003E3B6F"/>
    <w:rsid w:val="00411804"/>
    <w:rsid w:val="00430583"/>
    <w:rsid w:val="00456D7F"/>
    <w:rsid w:val="0048759C"/>
    <w:rsid w:val="004D5B6F"/>
    <w:rsid w:val="004E4CB6"/>
    <w:rsid w:val="006220A8"/>
    <w:rsid w:val="00786340"/>
    <w:rsid w:val="007A5C75"/>
    <w:rsid w:val="007B5FE1"/>
    <w:rsid w:val="00871605"/>
    <w:rsid w:val="008801CB"/>
    <w:rsid w:val="00935C8F"/>
    <w:rsid w:val="00966F74"/>
    <w:rsid w:val="00A51141"/>
    <w:rsid w:val="00A56345"/>
    <w:rsid w:val="00B15A25"/>
    <w:rsid w:val="00B70D71"/>
    <w:rsid w:val="00C04A12"/>
    <w:rsid w:val="00C05836"/>
    <w:rsid w:val="00C50D88"/>
    <w:rsid w:val="00C6443C"/>
    <w:rsid w:val="00CC0467"/>
    <w:rsid w:val="00CC0D80"/>
    <w:rsid w:val="00E83529"/>
    <w:rsid w:val="00EA30E6"/>
    <w:rsid w:val="00EB0B12"/>
    <w:rsid w:val="00EF2472"/>
    <w:rsid w:val="00F477F5"/>
    <w:rsid w:val="00F775F5"/>
    <w:rsid w:val="00F9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4EE85830-7AAA-4579-B988-B9BE2028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EA3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customXml/itemProps3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Vedrana Mikulić Crnković</cp:lastModifiedBy>
  <cp:revision>17</cp:revision>
  <dcterms:created xsi:type="dcterms:W3CDTF">2022-06-05T06:48:00Z</dcterms:created>
  <dcterms:modified xsi:type="dcterms:W3CDTF">2022-08-20T12:38:00Z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