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91AC" w14:textId="4C35A458" w:rsidR="000E3CC4" w:rsidRPr="000E3CC4" w:rsidRDefault="00935C8F">
      <w:pPr>
        <w:rPr>
          <w:b/>
          <w:bCs/>
          <w:i/>
          <w:iCs/>
          <w:sz w:val="24"/>
          <w:szCs w:val="24"/>
        </w:rPr>
      </w:pPr>
      <w:r w:rsidRPr="008801CB">
        <w:rPr>
          <w:b/>
          <w:bCs/>
          <w:i/>
          <w:iCs/>
          <w:sz w:val="24"/>
          <w:szCs w:val="24"/>
        </w:rPr>
        <w:t>Matematički trik s kartama</w:t>
      </w:r>
      <w:r w:rsidR="000E3CC4">
        <w:rPr>
          <w:b/>
          <w:bCs/>
          <w:i/>
          <w:iCs/>
          <w:sz w:val="24"/>
          <w:szCs w:val="24"/>
        </w:rPr>
        <w:t>:</w:t>
      </w:r>
      <w:r w:rsidR="000E3CC4" w:rsidRPr="000E3CC4">
        <w:rPr>
          <w:b/>
          <w:bCs/>
          <w:i/>
          <w:iCs/>
          <w:sz w:val="24"/>
          <w:szCs w:val="24"/>
        </w:rPr>
        <w:t xml:space="preserve"> </w:t>
      </w:r>
      <w:r w:rsidR="000E3CC4">
        <w:rPr>
          <w:b/>
          <w:bCs/>
          <w:i/>
          <w:iCs/>
          <w:sz w:val="24"/>
          <w:szCs w:val="24"/>
        </w:rPr>
        <w:t>Trik na kvadrat</w:t>
      </w:r>
      <w:r w:rsidRPr="008801CB">
        <w:rPr>
          <w:b/>
          <w:bCs/>
          <w:i/>
          <w:iCs/>
          <w:sz w:val="24"/>
          <w:szCs w:val="24"/>
        </w:rPr>
        <w:t>, radni listić</w:t>
      </w:r>
    </w:p>
    <w:p w14:paraId="56A54DD9" w14:textId="7A7A58E6" w:rsidR="00935C8F" w:rsidRDefault="00F83A74" w:rsidP="00935C8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Zapiši brojeve od </w:t>
      </w:r>
      <w:r w:rsidR="007703BB">
        <w:rPr>
          <w:sz w:val="24"/>
          <w:szCs w:val="24"/>
        </w:rPr>
        <w:t>0</w:t>
      </w:r>
      <w:r>
        <w:rPr>
          <w:sz w:val="24"/>
          <w:szCs w:val="24"/>
        </w:rPr>
        <w:t xml:space="preserve"> do 2</w:t>
      </w:r>
      <w:r w:rsidR="007703BB">
        <w:rPr>
          <w:sz w:val="24"/>
          <w:szCs w:val="24"/>
        </w:rPr>
        <w:t>4</w:t>
      </w:r>
      <w:r>
        <w:rPr>
          <w:sz w:val="24"/>
          <w:szCs w:val="24"/>
        </w:rPr>
        <w:t xml:space="preserve"> u donju tablicu r</w:t>
      </w:r>
      <w:r w:rsidR="00882DEA">
        <w:rPr>
          <w:sz w:val="24"/>
          <w:szCs w:val="24"/>
        </w:rPr>
        <w:t>edom, po recima slijeva na desno.</w:t>
      </w:r>
    </w:p>
    <w:p w14:paraId="2C81BB5A" w14:textId="77777777" w:rsidR="0006688E" w:rsidRDefault="0006688E" w:rsidP="0006688E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1438"/>
        <w:gridCol w:w="1438"/>
        <w:gridCol w:w="1438"/>
        <w:gridCol w:w="1438"/>
        <w:gridCol w:w="1438"/>
      </w:tblGrid>
      <w:tr w:rsidR="0006688E" w14:paraId="1B1BEF2C" w14:textId="77777777" w:rsidTr="00004685">
        <w:tc>
          <w:tcPr>
            <w:tcW w:w="1553" w:type="dxa"/>
          </w:tcPr>
          <w:p w14:paraId="50636604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04D9321" w14:textId="09BB417F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0</w:t>
            </w:r>
          </w:p>
        </w:tc>
        <w:tc>
          <w:tcPr>
            <w:tcW w:w="1554" w:type="dxa"/>
          </w:tcPr>
          <w:p w14:paraId="0B120D24" w14:textId="16EEF226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1</w:t>
            </w:r>
          </w:p>
        </w:tc>
        <w:tc>
          <w:tcPr>
            <w:tcW w:w="1554" w:type="dxa"/>
          </w:tcPr>
          <w:p w14:paraId="4E8EE1BD" w14:textId="23D97107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2</w:t>
            </w:r>
          </w:p>
        </w:tc>
        <w:tc>
          <w:tcPr>
            <w:tcW w:w="1554" w:type="dxa"/>
          </w:tcPr>
          <w:p w14:paraId="5A76EA52" w14:textId="7B61B48E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3</w:t>
            </w:r>
          </w:p>
        </w:tc>
        <w:tc>
          <w:tcPr>
            <w:tcW w:w="1554" w:type="dxa"/>
          </w:tcPr>
          <w:p w14:paraId="1F0843C0" w14:textId="5BDFC966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4</w:t>
            </w:r>
          </w:p>
        </w:tc>
      </w:tr>
      <w:tr w:rsidR="0006688E" w14:paraId="27C4218F" w14:textId="77777777" w:rsidTr="00004685">
        <w:tc>
          <w:tcPr>
            <w:tcW w:w="1553" w:type="dxa"/>
          </w:tcPr>
          <w:p w14:paraId="19B33D55" w14:textId="76AF1E45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0</w:t>
            </w:r>
          </w:p>
        </w:tc>
        <w:tc>
          <w:tcPr>
            <w:tcW w:w="1554" w:type="dxa"/>
          </w:tcPr>
          <w:p w14:paraId="0C44B143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251007A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88C1772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16C430F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1557DB3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06688E" w14:paraId="5A52E61F" w14:textId="77777777" w:rsidTr="00004685">
        <w:tc>
          <w:tcPr>
            <w:tcW w:w="1553" w:type="dxa"/>
          </w:tcPr>
          <w:p w14:paraId="2A482326" w14:textId="410135C4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1</w:t>
            </w:r>
          </w:p>
        </w:tc>
        <w:tc>
          <w:tcPr>
            <w:tcW w:w="1554" w:type="dxa"/>
          </w:tcPr>
          <w:p w14:paraId="2C792520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E91F891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00F9B882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072800F0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4B8A306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06688E" w14:paraId="72602AFA" w14:textId="77777777" w:rsidTr="00004685">
        <w:tc>
          <w:tcPr>
            <w:tcW w:w="1553" w:type="dxa"/>
          </w:tcPr>
          <w:p w14:paraId="395319A7" w14:textId="371FA778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2</w:t>
            </w:r>
          </w:p>
        </w:tc>
        <w:tc>
          <w:tcPr>
            <w:tcW w:w="1554" w:type="dxa"/>
          </w:tcPr>
          <w:p w14:paraId="440BEA7E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82FC0E9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B087C03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0F8A8956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0C360AA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06688E" w14:paraId="2CC9DFDC" w14:textId="77777777" w:rsidTr="00004685">
        <w:tc>
          <w:tcPr>
            <w:tcW w:w="1553" w:type="dxa"/>
          </w:tcPr>
          <w:p w14:paraId="6E5DB520" w14:textId="49028943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3</w:t>
            </w:r>
          </w:p>
        </w:tc>
        <w:tc>
          <w:tcPr>
            <w:tcW w:w="1554" w:type="dxa"/>
          </w:tcPr>
          <w:p w14:paraId="1BFA73A7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2339E37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14987EF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CF0C1A7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B41F7BC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06688E" w14:paraId="27C964C7" w14:textId="77777777" w:rsidTr="00004685">
        <w:tc>
          <w:tcPr>
            <w:tcW w:w="1553" w:type="dxa"/>
          </w:tcPr>
          <w:p w14:paraId="579DB870" w14:textId="41C97699" w:rsidR="0006688E" w:rsidRDefault="0006688E" w:rsidP="0006688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4</w:t>
            </w:r>
          </w:p>
        </w:tc>
        <w:tc>
          <w:tcPr>
            <w:tcW w:w="1554" w:type="dxa"/>
          </w:tcPr>
          <w:p w14:paraId="58B97F65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F59364F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C854EC2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12B756B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B4456FA" w14:textId="77777777" w:rsidR="0006688E" w:rsidRDefault="0006688E" w:rsidP="00882DEA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14:paraId="120C177C" w14:textId="77777777" w:rsidR="00882DEA" w:rsidRDefault="00882DEA" w:rsidP="00882DEA">
      <w:pPr>
        <w:pStyle w:val="ListParagraph"/>
        <w:rPr>
          <w:sz w:val="24"/>
          <w:szCs w:val="24"/>
        </w:rPr>
      </w:pPr>
    </w:p>
    <w:p w14:paraId="5DE6037C" w14:textId="77777777" w:rsidR="00882DEA" w:rsidRDefault="00882DEA" w:rsidP="00882DEA">
      <w:pPr>
        <w:pStyle w:val="ListParagraph"/>
        <w:rPr>
          <w:sz w:val="24"/>
          <w:szCs w:val="24"/>
        </w:rPr>
      </w:pPr>
    </w:p>
    <w:p w14:paraId="69A88582" w14:textId="635D6402" w:rsidR="00882DEA" w:rsidRDefault="00882DEA" w:rsidP="0067216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 kojem ret</w:t>
      </w:r>
      <w:r w:rsidR="007A1C01">
        <w:rPr>
          <w:sz w:val="24"/>
          <w:szCs w:val="24"/>
        </w:rPr>
        <w:t>ku i kojem stupcu se nalaze sljedeći brojevi</w:t>
      </w:r>
      <w:r w:rsidR="0067216F">
        <w:rPr>
          <w:sz w:val="24"/>
          <w:szCs w:val="24"/>
        </w:rPr>
        <w:t>?</w:t>
      </w:r>
    </w:p>
    <w:p w14:paraId="6855AE9B" w14:textId="6B2A5AD4" w:rsidR="007A1C01" w:rsidRDefault="007703BB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06688E">
        <w:rPr>
          <w:sz w:val="24"/>
          <w:szCs w:val="24"/>
        </w:rPr>
        <w:t xml:space="preserve">   _______________________________________________________</w:t>
      </w:r>
    </w:p>
    <w:p w14:paraId="7D29F0E0" w14:textId="2D6EFAEC" w:rsidR="007A1C01" w:rsidRDefault="007A1C01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7703BB">
        <w:rPr>
          <w:sz w:val="24"/>
          <w:szCs w:val="24"/>
        </w:rPr>
        <w:t>5</w:t>
      </w:r>
      <w:r w:rsidR="0006688E">
        <w:rPr>
          <w:sz w:val="24"/>
          <w:szCs w:val="24"/>
        </w:rPr>
        <w:t xml:space="preserve"> _______________________________________________________</w:t>
      </w:r>
    </w:p>
    <w:p w14:paraId="18C7AF2F" w14:textId="40B0EA2D" w:rsidR="007A1C01" w:rsidRDefault="0006688E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7703BB">
        <w:rPr>
          <w:sz w:val="24"/>
          <w:szCs w:val="24"/>
        </w:rPr>
        <w:t>3</w:t>
      </w:r>
      <w:r>
        <w:rPr>
          <w:sz w:val="24"/>
          <w:szCs w:val="24"/>
        </w:rPr>
        <w:t xml:space="preserve"> _______________________________________________________</w:t>
      </w:r>
    </w:p>
    <w:p w14:paraId="3F7C857C" w14:textId="77777777" w:rsidR="000E3CC4" w:rsidRPr="008801CB" w:rsidRDefault="000E3CC4" w:rsidP="000E3CC4">
      <w:pPr>
        <w:pStyle w:val="ListParagraph"/>
        <w:spacing w:line="480" w:lineRule="auto"/>
        <w:ind w:left="1440"/>
        <w:rPr>
          <w:sz w:val="24"/>
          <w:szCs w:val="24"/>
        </w:rPr>
      </w:pPr>
    </w:p>
    <w:p w14:paraId="3854D324" w14:textId="008750A0" w:rsidR="0067216F" w:rsidRDefault="0067216F" w:rsidP="0067216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Zapiši brojeve od </w:t>
      </w:r>
      <w:r w:rsidR="007703BB">
        <w:rPr>
          <w:sz w:val="24"/>
          <w:szCs w:val="24"/>
        </w:rPr>
        <w:t>0</w:t>
      </w:r>
      <w:r>
        <w:rPr>
          <w:sz w:val="24"/>
          <w:szCs w:val="24"/>
        </w:rPr>
        <w:t xml:space="preserve"> do 2</w:t>
      </w:r>
      <w:r w:rsidR="007703BB">
        <w:rPr>
          <w:sz w:val="24"/>
          <w:szCs w:val="24"/>
        </w:rPr>
        <w:t>4</w:t>
      </w:r>
      <w:r>
        <w:rPr>
          <w:sz w:val="24"/>
          <w:szCs w:val="24"/>
        </w:rPr>
        <w:t xml:space="preserve"> u donju tablicu redom, po stupcima od gore prema dolje.</w:t>
      </w:r>
    </w:p>
    <w:p w14:paraId="2934DA15" w14:textId="77777777" w:rsidR="0067216F" w:rsidRDefault="0067216F" w:rsidP="0067216F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1438"/>
        <w:gridCol w:w="1438"/>
        <w:gridCol w:w="1438"/>
        <w:gridCol w:w="1438"/>
        <w:gridCol w:w="1438"/>
      </w:tblGrid>
      <w:tr w:rsidR="0067216F" w14:paraId="6274AC77" w14:textId="77777777" w:rsidTr="00BF7E5E">
        <w:tc>
          <w:tcPr>
            <w:tcW w:w="1553" w:type="dxa"/>
          </w:tcPr>
          <w:p w14:paraId="6B9F19F0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1B302E0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0</w:t>
            </w:r>
          </w:p>
        </w:tc>
        <w:tc>
          <w:tcPr>
            <w:tcW w:w="1554" w:type="dxa"/>
          </w:tcPr>
          <w:p w14:paraId="5B821A6C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1</w:t>
            </w:r>
          </w:p>
        </w:tc>
        <w:tc>
          <w:tcPr>
            <w:tcW w:w="1554" w:type="dxa"/>
          </w:tcPr>
          <w:p w14:paraId="293C9347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2</w:t>
            </w:r>
          </w:p>
        </w:tc>
        <w:tc>
          <w:tcPr>
            <w:tcW w:w="1554" w:type="dxa"/>
          </w:tcPr>
          <w:p w14:paraId="13EACFCE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3</w:t>
            </w:r>
          </w:p>
        </w:tc>
        <w:tc>
          <w:tcPr>
            <w:tcW w:w="1554" w:type="dxa"/>
          </w:tcPr>
          <w:p w14:paraId="3232D07A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stupac 4</w:t>
            </w:r>
          </w:p>
        </w:tc>
      </w:tr>
      <w:tr w:rsidR="0067216F" w14:paraId="4D561B9D" w14:textId="77777777" w:rsidTr="00BF7E5E">
        <w:tc>
          <w:tcPr>
            <w:tcW w:w="1553" w:type="dxa"/>
          </w:tcPr>
          <w:p w14:paraId="31092A65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0</w:t>
            </w:r>
          </w:p>
        </w:tc>
        <w:tc>
          <w:tcPr>
            <w:tcW w:w="1554" w:type="dxa"/>
          </w:tcPr>
          <w:p w14:paraId="47AC4460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6C7EEFE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F285121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8BD2413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B1DB283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67216F" w14:paraId="1D573706" w14:textId="77777777" w:rsidTr="00BF7E5E">
        <w:tc>
          <w:tcPr>
            <w:tcW w:w="1553" w:type="dxa"/>
          </w:tcPr>
          <w:p w14:paraId="7B6E2F92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1</w:t>
            </w:r>
          </w:p>
        </w:tc>
        <w:tc>
          <w:tcPr>
            <w:tcW w:w="1554" w:type="dxa"/>
          </w:tcPr>
          <w:p w14:paraId="4D23F690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7B6DC55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D2FA9E8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895FB07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CCC1BE6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67216F" w14:paraId="17AB9FE0" w14:textId="77777777" w:rsidTr="00BF7E5E">
        <w:tc>
          <w:tcPr>
            <w:tcW w:w="1553" w:type="dxa"/>
          </w:tcPr>
          <w:p w14:paraId="35E6AD4F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2</w:t>
            </w:r>
          </w:p>
        </w:tc>
        <w:tc>
          <w:tcPr>
            <w:tcW w:w="1554" w:type="dxa"/>
          </w:tcPr>
          <w:p w14:paraId="6D937827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D7562CF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B5C75BE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51DCBFF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327C48A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67216F" w14:paraId="339221AB" w14:textId="77777777" w:rsidTr="00BF7E5E">
        <w:tc>
          <w:tcPr>
            <w:tcW w:w="1553" w:type="dxa"/>
          </w:tcPr>
          <w:p w14:paraId="2E2121A1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3</w:t>
            </w:r>
          </w:p>
        </w:tc>
        <w:tc>
          <w:tcPr>
            <w:tcW w:w="1554" w:type="dxa"/>
          </w:tcPr>
          <w:p w14:paraId="4813DB61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CD3F36D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A2E789C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3D5D49C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D4A39A4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67216F" w14:paraId="176F43F4" w14:textId="77777777" w:rsidTr="00BF7E5E">
        <w:tc>
          <w:tcPr>
            <w:tcW w:w="1553" w:type="dxa"/>
          </w:tcPr>
          <w:p w14:paraId="082275D7" w14:textId="77777777" w:rsidR="0067216F" w:rsidRDefault="0067216F" w:rsidP="00BF7E5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redak 4</w:t>
            </w:r>
          </w:p>
        </w:tc>
        <w:tc>
          <w:tcPr>
            <w:tcW w:w="1554" w:type="dxa"/>
          </w:tcPr>
          <w:p w14:paraId="2D0F6EFB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4215DAA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F130B5D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8A7C900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7D6D326" w14:textId="77777777" w:rsidR="0067216F" w:rsidRDefault="0067216F" w:rsidP="00BF7E5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14:paraId="228EB7BE" w14:textId="77777777" w:rsidR="0067216F" w:rsidRDefault="0067216F" w:rsidP="0067216F">
      <w:pPr>
        <w:pStyle w:val="ListParagraph"/>
        <w:rPr>
          <w:sz w:val="24"/>
          <w:szCs w:val="24"/>
        </w:rPr>
      </w:pPr>
    </w:p>
    <w:p w14:paraId="582BAE2B" w14:textId="77777777" w:rsidR="0067216F" w:rsidRDefault="0067216F" w:rsidP="0067216F">
      <w:pPr>
        <w:pStyle w:val="ListParagraph"/>
        <w:rPr>
          <w:sz w:val="24"/>
          <w:szCs w:val="24"/>
        </w:rPr>
      </w:pPr>
    </w:p>
    <w:p w14:paraId="1EC57FAA" w14:textId="26573787" w:rsidR="0067216F" w:rsidRDefault="0067216F" w:rsidP="0067216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 kojem retku i kojem stupcu se nalaze sljedeći brojevi?</w:t>
      </w:r>
    </w:p>
    <w:p w14:paraId="19BF60A5" w14:textId="553B6E54" w:rsidR="0067216F" w:rsidRDefault="007703BB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67216F">
        <w:rPr>
          <w:sz w:val="24"/>
          <w:szCs w:val="24"/>
        </w:rPr>
        <w:t xml:space="preserve">   _______________________________________________________</w:t>
      </w:r>
    </w:p>
    <w:p w14:paraId="5DEB6325" w14:textId="1778A700" w:rsidR="0067216F" w:rsidRDefault="0067216F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7703BB">
        <w:rPr>
          <w:sz w:val="24"/>
          <w:szCs w:val="24"/>
        </w:rPr>
        <w:t>5</w:t>
      </w:r>
      <w:r>
        <w:rPr>
          <w:sz w:val="24"/>
          <w:szCs w:val="24"/>
        </w:rPr>
        <w:t xml:space="preserve"> _______________________________________________________</w:t>
      </w:r>
    </w:p>
    <w:p w14:paraId="363BDEDE" w14:textId="6E64FCAF" w:rsidR="0067216F" w:rsidRPr="0067216F" w:rsidRDefault="0067216F" w:rsidP="0067216F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7703BB">
        <w:rPr>
          <w:sz w:val="24"/>
          <w:szCs w:val="24"/>
        </w:rPr>
        <w:t>3</w:t>
      </w:r>
      <w:r>
        <w:rPr>
          <w:sz w:val="24"/>
          <w:szCs w:val="24"/>
        </w:rPr>
        <w:t xml:space="preserve"> _______________________________________________________</w:t>
      </w:r>
    </w:p>
    <w:p w14:paraId="5083520D" w14:textId="255E4DC9" w:rsidR="00430583" w:rsidRPr="008801CB" w:rsidRDefault="00430583" w:rsidP="00F477F5">
      <w:pPr>
        <w:rPr>
          <w:sz w:val="24"/>
          <w:szCs w:val="24"/>
        </w:rPr>
      </w:pPr>
    </w:p>
    <w:sectPr w:rsidR="00430583" w:rsidRPr="008801CB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2CFF" w14:textId="77777777" w:rsidR="00B15A25" w:rsidRDefault="00B15A25" w:rsidP="004D5B6F">
      <w:pPr>
        <w:spacing w:after="0" w:line="240" w:lineRule="auto"/>
      </w:pPr>
      <w:r>
        <w:separator/>
      </w:r>
    </w:p>
  </w:endnote>
  <w:endnote w:type="continuationSeparator" w:id="0">
    <w:p w14:paraId="6C5A35BB" w14:textId="77777777" w:rsidR="00B15A25" w:rsidRDefault="00B15A25" w:rsidP="004D5B6F">
      <w:pPr>
        <w:spacing w:after="0" w:line="240" w:lineRule="auto"/>
      </w:pPr>
      <w:r>
        <w:continuationSeparator/>
      </w:r>
    </w:p>
  </w:endnote>
  <w:endnote w:type="continuationNotice" w:id="1">
    <w:p w14:paraId="45846A77" w14:textId="77777777" w:rsidR="00B15A25" w:rsidRDefault="00B15A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7B8BC" w14:textId="77777777" w:rsidR="00B15A25" w:rsidRDefault="00B15A25" w:rsidP="004D5B6F">
      <w:pPr>
        <w:spacing w:after="0" w:line="240" w:lineRule="auto"/>
      </w:pPr>
      <w:r>
        <w:separator/>
      </w:r>
    </w:p>
  </w:footnote>
  <w:footnote w:type="continuationSeparator" w:id="0">
    <w:p w14:paraId="43384EB3" w14:textId="77777777" w:rsidR="00B15A25" w:rsidRDefault="00B15A25" w:rsidP="004D5B6F">
      <w:pPr>
        <w:spacing w:after="0" w:line="240" w:lineRule="auto"/>
      </w:pPr>
      <w:r>
        <w:continuationSeparator/>
      </w:r>
    </w:p>
  </w:footnote>
  <w:footnote w:type="continuationNotice" w:id="1">
    <w:p w14:paraId="67F90429" w14:textId="77777777" w:rsidR="00B15A25" w:rsidRDefault="00B15A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E3CC4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E3CC4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3pt;height:69.45pt">
          <v:imagedata r:id="rId1" o:title="logo crno- crveni"/>
        </v:shape>
      </w:pict>
    </w:r>
  </w:p>
  <w:p w14:paraId="51A41252" w14:textId="77777777" w:rsidR="004D5B6F" w:rsidRDefault="000E3CC4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E3CC4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D39D2"/>
    <w:multiLevelType w:val="hybridMultilevel"/>
    <w:tmpl w:val="F4BC7D3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54881">
    <w:abstractNumId w:val="0"/>
  </w:num>
  <w:num w:numId="2" w16cid:durableId="409621387">
    <w:abstractNumId w:val="1"/>
  </w:num>
  <w:num w:numId="3" w16cid:durableId="338965364">
    <w:abstractNumId w:val="3"/>
  </w:num>
  <w:num w:numId="4" w16cid:durableId="457994496">
    <w:abstractNumId w:val="4"/>
  </w:num>
  <w:num w:numId="5" w16cid:durableId="1664355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8F"/>
    <w:rsid w:val="00004685"/>
    <w:rsid w:val="0006688E"/>
    <w:rsid w:val="0007194F"/>
    <w:rsid w:val="000E3CC4"/>
    <w:rsid w:val="00111C3E"/>
    <w:rsid w:val="00132EB9"/>
    <w:rsid w:val="001432E8"/>
    <w:rsid w:val="00161EC2"/>
    <w:rsid w:val="001A1FDE"/>
    <w:rsid w:val="00240F38"/>
    <w:rsid w:val="00336998"/>
    <w:rsid w:val="003E3B6F"/>
    <w:rsid w:val="00411804"/>
    <w:rsid w:val="00430583"/>
    <w:rsid w:val="00456D7F"/>
    <w:rsid w:val="0048759C"/>
    <w:rsid w:val="004D5B6F"/>
    <w:rsid w:val="004E4CB6"/>
    <w:rsid w:val="006220A8"/>
    <w:rsid w:val="0067216F"/>
    <w:rsid w:val="007703BB"/>
    <w:rsid w:val="00786340"/>
    <w:rsid w:val="007A1C01"/>
    <w:rsid w:val="007A5C75"/>
    <w:rsid w:val="00871605"/>
    <w:rsid w:val="008801CB"/>
    <w:rsid w:val="00882DEA"/>
    <w:rsid w:val="00935C8F"/>
    <w:rsid w:val="00A51141"/>
    <w:rsid w:val="00B15A25"/>
    <w:rsid w:val="00B70D71"/>
    <w:rsid w:val="00C04A12"/>
    <w:rsid w:val="00C05836"/>
    <w:rsid w:val="00C50D88"/>
    <w:rsid w:val="00C6443C"/>
    <w:rsid w:val="00CC0467"/>
    <w:rsid w:val="00E63878"/>
    <w:rsid w:val="00E83529"/>
    <w:rsid w:val="00EF2472"/>
    <w:rsid w:val="00F477F5"/>
    <w:rsid w:val="00F83A74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4EE85830-7AAA-4579-B988-B9BE2028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066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18</cp:revision>
  <dcterms:created xsi:type="dcterms:W3CDTF">2022-06-05T06:48:00Z</dcterms:created>
  <dcterms:modified xsi:type="dcterms:W3CDTF">2022-08-20T12:38:00Z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