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CEA92" w14:textId="77777777" w:rsidR="00DC211B" w:rsidRDefault="00DC211B" w:rsidP="6AB2BAE2">
      <w:pPr>
        <w:pStyle w:val="ListParagraph"/>
        <w:ind w:left="708"/>
        <w:jc w:val="both"/>
      </w:pPr>
    </w:p>
    <w:p w14:paraId="41941748" w14:textId="0B76C5F7" w:rsidR="00DC211B" w:rsidRPr="00496366" w:rsidRDefault="00DC211B" w:rsidP="00DC211B">
      <w:pPr>
        <w:pStyle w:val="ListParagraph"/>
        <w:jc w:val="both"/>
        <w:rPr>
          <w:b/>
          <w:bCs/>
          <w:sz w:val="28"/>
          <w:szCs w:val="28"/>
        </w:rPr>
      </w:pPr>
      <w:r w:rsidRPr="00496366">
        <w:rPr>
          <w:b/>
          <w:bCs/>
          <w:sz w:val="28"/>
          <w:szCs w:val="28"/>
        </w:rPr>
        <w:t xml:space="preserve">Matematički trik s kartama: </w:t>
      </w:r>
      <w:r w:rsidR="00680B60">
        <w:rPr>
          <w:b/>
          <w:bCs/>
          <w:sz w:val="28"/>
          <w:szCs w:val="28"/>
        </w:rPr>
        <w:t>Trik na kvadrat</w:t>
      </w:r>
    </w:p>
    <w:p w14:paraId="6A4C699F" w14:textId="77777777" w:rsidR="00DC211B" w:rsidRPr="00496366" w:rsidRDefault="00DC211B" w:rsidP="00DC211B">
      <w:pPr>
        <w:pStyle w:val="ListParagraph"/>
        <w:jc w:val="both"/>
        <w:rPr>
          <w:b/>
          <w:bCs/>
          <w:sz w:val="28"/>
          <w:szCs w:val="28"/>
        </w:rPr>
      </w:pPr>
      <w:r w:rsidRPr="00496366">
        <w:rPr>
          <w:b/>
          <w:bCs/>
          <w:sz w:val="28"/>
          <w:szCs w:val="28"/>
        </w:rPr>
        <w:t>Upute za provedbu trika</w:t>
      </w:r>
    </w:p>
    <w:p w14:paraId="2500720F" w14:textId="77777777" w:rsidR="00DC211B" w:rsidRDefault="00DC211B" w:rsidP="00DC211B">
      <w:pPr>
        <w:pStyle w:val="ListParagraph"/>
        <w:jc w:val="both"/>
      </w:pPr>
    </w:p>
    <w:p w14:paraId="1BF8C921" w14:textId="77777777" w:rsidR="00DC211B" w:rsidRDefault="00DC211B" w:rsidP="00DC211B">
      <w:pPr>
        <w:pStyle w:val="ListParagraph"/>
        <w:jc w:val="both"/>
      </w:pPr>
    </w:p>
    <w:p w14:paraId="0E8583BF" w14:textId="09B13263" w:rsidR="004D02F4" w:rsidRDefault="004D02F4" w:rsidP="004D02F4">
      <w:pPr>
        <w:pStyle w:val="ListParagraph"/>
      </w:pPr>
      <w:r>
        <w:t>1. Izvoditelj trika zamoli pomoćnika da dobro promiješa karte.</w:t>
      </w:r>
    </w:p>
    <w:p w14:paraId="331BF9C0" w14:textId="19A10A50" w:rsidR="004D02F4" w:rsidRDefault="004D02F4" w:rsidP="004D02F4">
      <w:pPr>
        <w:pStyle w:val="ListParagraph"/>
      </w:pPr>
      <w:r>
        <w:t xml:space="preserve">2. Izvoditelj karte raspodijeli u 5 kupova po 5 karata okrenutih licem prema gore i </w:t>
      </w:r>
      <w:r w:rsidR="00D02D87">
        <w:t>tako da svaka sljedeća karta ide u sljedeći kup. Kupove</w:t>
      </w:r>
      <w:r w:rsidR="00554986">
        <w:t xml:space="preserve"> ćemo označiti brojevima 0,1,2,3,4</w:t>
      </w:r>
      <w:r>
        <w:t>,.. Dok dijeli karte izvoditelj zamoli pomagača da zapamti jednu od karata i da zapamti u kojem je kupu završila</w:t>
      </w:r>
    </w:p>
    <w:p w14:paraId="5348F98A" w14:textId="77777777" w:rsidR="004D02F4" w:rsidRDefault="004D02F4" w:rsidP="004D02F4">
      <w:pPr>
        <w:pStyle w:val="ListParagraph"/>
      </w:pPr>
      <w:r>
        <w:t>3. Izvoditelj okrene kupove licem prema dolje i zamoli pomagača da mu pokaže u kojem je kupu njegova karta.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803"/>
        <w:gridCol w:w="1803"/>
        <w:gridCol w:w="1803"/>
        <w:gridCol w:w="1803"/>
        <w:gridCol w:w="1804"/>
      </w:tblGrid>
      <w:tr w:rsidR="004D02F4" w:rsidRPr="004653B7" w14:paraId="132A0CFF" w14:textId="77777777" w:rsidTr="6AB2BAE2">
        <w:trPr>
          <w:jc w:val="center"/>
        </w:trPr>
        <w:tc>
          <w:tcPr>
            <w:tcW w:w="1803" w:type="dxa"/>
          </w:tcPr>
          <w:p w14:paraId="319A0537" w14:textId="1E1F9F29" w:rsidR="004D02F4" w:rsidRDefault="004D02F4" w:rsidP="004D02F4">
            <w:pPr>
              <w:pStyle w:val="ListParagraph"/>
              <w:rPr>
                <w:lang w:val="hr-HR"/>
              </w:rPr>
            </w:pPr>
            <w:r>
              <w:rPr>
                <w:lang w:val="hr-HR"/>
              </w:rPr>
              <w:t>0</w:t>
            </w:r>
          </w:p>
        </w:tc>
        <w:tc>
          <w:tcPr>
            <w:tcW w:w="1803" w:type="dxa"/>
          </w:tcPr>
          <w:p w14:paraId="7CC6DFE6" w14:textId="5F34466C" w:rsidR="004D02F4" w:rsidRDefault="004D02F4" w:rsidP="004D02F4">
            <w:pPr>
              <w:pStyle w:val="ListParagraph"/>
              <w:rPr>
                <w:lang w:val="hr-HR"/>
              </w:rPr>
            </w:pPr>
            <w:r>
              <w:rPr>
                <w:lang w:val="hr-HR"/>
              </w:rPr>
              <w:t>1</w:t>
            </w:r>
          </w:p>
        </w:tc>
        <w:tc>
          <w:tcPr>
            <w:tcW w:w="1803" w:type="dxa"/>
          </w:tcPr>
          <w:p w14:paraId="74888159" w14:textId="5623A024" w:rsidR="004D02F4" w:rsidRDefault="004D02F4" w:rsidP="004D02F4">
            <w:pPr>
              <w:pStyle w:val="ListParagraph"/>
              <w:rPr>
                <w:lang w:val="hr-HR"/>
              </w:rPr>
            </w:pPr>
            <w:r>
              <w:rPr>
                <w:lang w:val="hr-HR"/>
              </w:rPr>
              <w:t>2</w:t>
            </w:r>
          </w:p>
        </w:tc>
        <w:tc>
          <w:tcPr>
            <w:tcW w:w="1803" w:type="dxa"/>
          </w:tcPr>
          <w:p w14:paraId="33D72AD8" w14:textId="77DA8F7C" w:rsidR="004D02F4" w:rsidRDefault="004D02F4" w:rsidP="004D02F4">
            <w:pPr>
              <w:pStyle w:val="ListParagraph"/>
              <w:rPr>
                <w:lang w:val="hr-HR"/>
              </w:rPr>
            </w:pPr>
            <w:r>
              <w:rPr>
                <w:lang w:val="hr-HR"/>
              </w:rPr>
              <w:t>3</w:t>
            </w:r>
          </w:p>
        </w:tc>
        <w:tc>
          <w:tcPr>
            <w:tcW w:w="1804" w:type="dxa"/>
          </w:tcPr>
          <w:p w14:paraId="60936F84" w14:textId="4B931FBD" w:rsidR="004D02F4" w:rsidRDefault="004D02F4" w:rsidP="004D02F4">
            <w:pPr>
              <w:pStyle w:val="ListParagraph"/>
              <w:rPr>
                <w:lang w:val="hr-HR"/>
              </w:rPr>
            </w:pPr>
            <w:r>
              <w:rPr>
                <w:lang w:val="hr-HR"/>
              </w:rPr>
              <w:t>4</w:t>
            </w:r>
          </w:p>
        </w:tc>
      </w:tr>
    </w:tbl>
    <w:p w14:paraId="4F4157A5" w14:textId="77777777" w:rsidR="004D02F4" w:rsidRDefault="004D02F4" w:rsidP="004D02F4">
      <w:pPr>
        <w:pStyle w:val="ListParagraph"/>
      </w:pPr>
    </w:p>
    <w:p w14:paraId="18CC39F3" w14:textId="7C8CD396" w:rsidR="004D02F4" w:rsidRPr="00D32395" w:rsidRDefault="004D02F4" w:rsidP="004D02F4">
      <w:pPr>
        <w:pStyle w:val="ListParagraph"/>
      </w:pPr>
      <w:r w:rsidRPr="00D32395">
        <w:t>4.</w:t>
      </w:r>
      <w:r>
        <w:t xml:space="preserve"> </w:t>
      </w:r>
      <w:r w:rsidRPr="00D32395">
        <w:t xml:space="preserve">Izvoditelj </w:t>
      </w:r>
      <w:r>
        <w:t>zapamti</w:t>
      </w:r>
      <w:r w:rsidRPr="00D32395">
        <w:t xml:space="preserve"> u kojem od 5 kupova se nalazi</w:t>
      </w:r>
      <w:r>
        <w:t>la</w:t>
      </w:r>
      <w:r w:rsidRPr="00D32395">
        <w:t xml:space="preserve"> karta (može se odabrati kup pod brojem </w:t>
      </w:r>
      <w:r>
        <w:t>0,</w:t>
      </w:r>
      <w:r w:rsidRPr="00D32395">
        <w:t>1,2,3,4)</w:t>
      </w:r>
      <w:r>
        <w:t xml:space="preserve">. Označimo broj </w:t>
      </w:r>
      <w:r w:rsidR="0029563B">
        <w:t>kupa</w:t>
      </w:r>
      <w:r>
        <w:t xml:space="preserve"> sa slovom S. </w:t>
      </w:r>
    </w:p>
    <w:p w14:paraId="6DD7CD0E" w14:textId="77777777" w:rsidR="004D02F4" w:rsidRDefault="004D02F4" w:rsidP="004D02F4">
      <w:pPr>
        <w:pStyle w:val="ListParagraph"/>
      </w:pPr>
      <w:r>
        <w:t xml:space="preserve">5. Izvoditelj redom pokupi kupove s lijeva na desno tako da prvi kup bude na vrhu licem prema dolje te zadnji na dnu licem prema dolje. </w:t>
      </w:r>
    </w:p>
    <w:p w14:paraId="7A814AFB" w14:textId="0609FDE8" w:rsidR="004D02F4" w:rsidRDefault="004D02F4" w:rsidP="004D02F4">
      <w:pPr>
        <w:pStyle w:val="ListParagraph"/>
      </w:pPr>
      <w:r>
        <w:t>6. Izvoditelj redom dijeli karte licem prema gore u 5 kupov</w:t>
      </w:r>
      <w:r w:rsidR="001C1AF3">
        <w:t>e</w:t>
      </w:r>
      <w:r>
        <w:t xml:space="preserve"> tako da svaka sljedeća karta ide u sljedeći kup (1. karta u </w:t>
      </w:r>
      <w:r w:rsidR="00DF050E">
        <w:t>kup 0</w:t>
      </w:r>
      <w:r>
        <w:t xml:space="preserve">, 2. karta u </w:t>
      </w:r>
      <w:r w:rsidR="00DF050E">
        <w:t>kup 1</w:t>
      </w:r>
      <w:r>
        <w:t xml:space="preserve">, </w:t>
      </w:r>
      <w:r w:rsidR="00DF050E">
        <w:t>3</w:t>
      </w:r>
      <w:r>
        <w:t xml:space="preserve">. karta u </w:t>
      </w:r>
      <w:r w:rsidR="00DF050E">
        <w:t>kup 2</w:t>
      </w:r>
      <w:r>
        <w:t xml:space="preserve">, 4. karta u </w:t>
      </w:r>
      <w:r w:rsidR="00DF050E">
        <w:t>kup 3</w:t>
      </w:r>
      <w:r>
        <w:t xml:space="preserve">, 5. karta u </w:t>
      </w:r>
      <w:r w:rsidR="00DF050E">
        <w:t>kup 4</w:t>
      </w:r>
      <w:r>
        <w:t>, 6. kar</w:t>
      </w:r>
      <w:r w:rsidR="00435148">
        <w:t>ta</w:t>
      </w:r>
      <w:r>
        <w:t xml:space="preserve"> u </w:t>
      </w:r>
      <w:r w:rsidR="00DF050E">
        <w:t>kup 0</w:t>
      </w:r>
      <w:r>
        <w:t xml:space="preserve">,…). Dok dijeli svoje karte zamoli pomagača da zapamti kup u kojem je vidio svoju kartu. </w:t>
      </w:r>
    </w:p>
    <w:p w14:paraId="0AE2919E" w14:textId="4278B160" w:rsidR="004D02F4" w:rsidRDefault="004D02F4" w:rsidP="004D02F4">
      <w:pPr>
        <w:pStyle w:val="ListParagraph"/>
      </w:pPr>
      <w:r>
        <w:t>7. Izvoditelj zamoli pomagača da još jednom pokaže u kojem stupcu je vidio svoju kartu (može se odabrati kup pod brojem 0,1,2,3,4). Označimo broj kupa sa slovom R.</w:t>
      </w:r>
    </w:p>
    <w:p w14:paraId="5E7C11B3" w14:textId="227ED513" w:rsidR="004D02F4" w:rsidRDefault="004D02F4" w:rsidP="004D02F4">
      <w:pPr>
        <w:pStyle w:val="ListParagraph"/>
      </w:pPr>
      <w:r>
        <w:t>8. Izvoditelj okrene kupove licem prema dolje.</w:t>
      </w:r>
    </w:p>
    <w:p w14:paraId="6E494E20" w14:textId="6B5A2C35" w:rsidR="004D02F4" w:rsidRDefault="003A06B8" w:rsidP="004D02F4">
      <w:pPr>
        <w:pStyle w:val="ListParagraph"/>
      </w:pPr>
      <w:r>
        <w:t>9</w:t>
      </w:r>
      <w:r w:rsidR="004D02F4">
        <w:t>. Izvoditelj kupi karte na isti način na koji je to napravio prvi put</w:t>
      </w:r>
      <w:r w:rsidR="007B383A">
        <w:t>.</w:t>
      </w:r>
    </w:p>
    <w:p w14:paraId="0D470129" w14:textId="4DA6AD9A" w:rsidR="004D02F4" w:rsidRDefault="003A06B8" w:rsidP="6AB2BAE2">
      <w:pPr>
        <w:pStyle w:val="ListParagraph"/>
      </w:pPr>
      <w:r>
        <w:t>10</w:t>
      </w:r>
      <w:r w:rsidR="004D02F4">
        <w:t>. Izvoditelj sada može dijeliti karte tako da bu</w:t>
      </w:r>
      <w:r w:rsidR="007E2E67">
        <w:t>d</w:t>
      </w:r>
      <w:r w:rsidR="004D02F4">
        <w:t xml:space="preserve">u otkrivene ili skrivene </w:t>
      </w:r>
      <w:r w:rsidR="00022DED">
        <w:t xml:space="preserve">te složene </w:t>
      </w:r>
      <w:r w:rsidR="004D02F4">
        <w:t>u obliku kvadrata. Prvo dijeli gornji red od 5 karata, pa redom sve ostale redove.</w:t>
      </w:r>
    </w:p>
    <w:tbl>
      <w:tblPr>
        <w:tblStyle w:val="TableGrid"/>
        <w:tblpPr w:leftFromText="180" w:rightFromText="180" w:vertAnchor="text" w:horzAnchor="page" w:tblpX="2195" w:tblpY="51"/>
        <w:tblW w:w="0" w:type="auto"/>
        <w:tblLook w:val="04A0" w:firstRow="1" w:lastRow="0" w:firstColumn="1" w:lastColumn="0" w:noHBand="0" w:noVBand="1"/>
      </w:tblPr>
      <w:tblGrid>
        <w:gridCol w:w="1511"/>
        <w:gridCol w:w="1510"/>
        <w:gridCol w:w="1510"/>
        <w:gridCol w:w="1510"/>
        <w:gridCol w:w="1511"/>
        <w:gridCol w:w="1464"/>
      </w:tblGrid>
      <w:tr w:rsidR="005D4EAA" w14:paraId="417BDE0E" w14:textId="77777777" w:rsidTr="005D4EAA"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</w:tcPr>
          <w:p w14:paraId="25228D95" w14:textId="77777777" w:rsidR="005D4EAA" w:rsidRDefault="005D4EAA" w:rsidP="005D4EAA">
            <w:pPr>
              <w:jc w:val="center"/>
              <w:rPr>
                <w:lang w:val="hr-HR"/>
              </w:rPr>
            </w:pP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99E40C1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S0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270BBA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S1</w:t>
            </w:r>
          </w:p>
        </w:tc>
        <w:tc>
          <w:tcPr>
            <w:tcW w:w="1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F9895A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S2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173709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S3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A71921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S4</w:t>
            </w:r>
          </w:p>
        </w:tc>
      </w:tr>
      <w:tr w:rsidR="005D4EAA" w14:paraId="78370CA3" w14:textId="77777777" w:rsidTr="005D4EAA"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8029B79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R0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7134960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9F2A83D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D2D071F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3771DBC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BBC773C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5</w:t>
            </w:r>
          </w:p>
        </w:tc>
      </w:tr>
      <w:tr w:rsidR="005D4EAA" w14:paraId="02AD51A0" w14:textId="77777777" w:rsidTr="005D4EAA"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ECD33B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R1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706EC1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E55A061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5F680E9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CBC22B0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88BB50B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10</w:t>
            </w:r>
          </w:p>
        </w:tc>
      </w:tr>
      <w:tr w:rsidR="005D4EAA" w14:paraId="5AC4FDE3" w14:textId="77777777" w:rsidTr="005D4EAA"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E210672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R2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011A68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11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95EF435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12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ACB425C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13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2BDAA9A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14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1468E12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15</w:t>
            </w:r>
          </w:p>
        </w:tc>
      </w:tr>
      <w:tr w:rsidR="005D4EAA" w14:paraId="1065F8F7" w14:textId="77777777" w:rsidTr="005D4EAA"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24CD3E4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R3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869B747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16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AA91CC0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17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4C0B231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18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F80BD5E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19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38EDA880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20</w:t>
            </w:r>
          </w:p>
        </w:tc>
      </w:tr>
      <w:tr w:rsidR="005D4EAA" w14:paraId="3F060793" w14:textId="77777777" w:rsidTr="005D4EAA">
        <w:tc>
          <w:tcPr>
            <w:tcW w:w="151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30CD3A1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R4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E1F8E4D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21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BA2C609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22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5E942B99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23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5596ECF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24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2FD006D" w14:textId="77777777" w:rsidR="005D4EAA" w:rsidRDefault="005D4EAA" w:rsidP="005D4EAA">
            <w:pPr>
              <w:jc w:val="center"/>
              <w:rPr>
                <w:lang w:val="hr-HR"/>
              </w:rPr>
            </w:pPr>
            <w:r>
              <w:rPr>
                <w:lang w:val="hr-HR"/>
              </w:rPr>
              <w:t>25</w:t>
            </w:r>
          </w:p>
        </w:tc>
      </w:tr>
    </w:tbl>
    <w:p w14:paraId="46560724" w14:textId="77777777" w:rsidR="005D4EAA" w:rsidRPr="00EA1CAA" w:rsidRDefault="005D4EAA" w:rsidP="6AB2BAE2">
      <w:pPr>
        <w:pStyle w:val="ListParagraph"/>
      </w:pPr>
    </w:p>
    <w:p w14:paraId="78044C25" w14:textId="6780D2F1" w:rsidR="004D02F4" w:rsidRDefault="003A06B8" w:rsidP="004D02F4">
      <w:pPr>
        <w:pStyle w:val="ListParagraph"/>
      </w:pPr>
      <w:r>
        <w:t>11</w:t>
      </w:r>
      <w:r w:rsidR="004D02F4">
        <w:t xml:space="preserve">. Izvoditelj zna da je tražena karta u redu broj R i stupcu broj S. </w:t>
      </w:r>
    </w:p>
    <w:p w14:paraId="57EA27DE" w14:textId="4555CD7F" w:rsidR="004D02F4" w:rsidRDefault="003A06B8" w:rsidP="004D02F4">
      <w:pPr>
        <w:pStyle w:val="ListParagraph"/>
      </w:pPr>
      <w:r>
        <w:t>12</w:t>
      </w:r>
      <w:r w:rsidR="004D02F4">
        <w:t>. Izvoditelj može to otkriti da zna koja je karta bila odabrana ili se može malo pretvarati da trik nije gotov kako bi trik bio maštovitiji</w:t>
      </w:r>
      <w:r w:rsidR="00F561B1">
        <w:t xml:space="preserve"> i zanimljiviji</w:t>
      </w:r>
      <w:r w:rsidR="004D02F4">
        <w:t xml:space="preserve"> (može postavljati dodatna pitanja i polako uzimati karte dok ne dođe do one koju je odabrao pomagač)</w:t>
      </w:r>
      <w:r w:rsidR="007B383A">
        <w:t>.</w:t>
      </w:r>
    </w:p>
    <w:p w14:paraId="171D5049" w14:textId="77777777" w:rsidR="001A2554" w:rsidRDefault="001A2554" w:rsidP="004D02F4">
      <w:pPr>
        <w:rPr>
          <w:sz w:val="24"/>
          <w:szCs w:val="24"/>
        </w:rPr>
      </w:pPr>
    </w:p>
    <w:p w14:paraId="702302E4" w14:textId="77777777" w:rsidR="001A2554" w:rsidRDefault="001A2554" w:rsidP="004D02F4">
      <w:pPr>
        <w:rPr>
          <w:sz w:val="24"/>
          <w:szCs w:val="24"/>
        </w:rPr>
      </w:pPr>
    </w:p>
    <w:p w14:paraId="5BAC0B1F" w14:textId="77777777" w:rsidR="001A2554" w:rsidRDefault="001A2554" w:rsidP="004D02F4">
      <w:pPr>
        <w:rPr>
          <w:sz w:val="24"/>
          <w:szCs w:val="24"/>
        </w:rPr>
      </w:pPr>
    </w:p>
    <w:p w14:paraId="3C7C5CFD" w14:textId="77777777" w:rsidR="001A2554" w:rsidRDefault="001A2554" w:rsidP="004D02F4">
      <w:pPr>
        <w:rPr>
          <w:sz w:val="24"/>
          <w:szCs w:val="24"/>
        </w:rPr>
      </w:pPr>
    </w:p>
    <w:p w14:paraId="5083520D" w14:textId="43771FC0" w:rsidR="0029563B" w:rsidRDefault="00F70E31" w:rsidP="004D02F4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B94D27">
        <w:rPr>
          <w:sz w:val="24"/>
          <w:szCs w:val="24"/>
        </w:rPr>
        <w:t>Poopćenje trika</w:t>
      </w:r>
    </w:p>
    <w:p w14:paraId="6B6E951D" w14:textId="77777777" w:rsidR="007B3B58" w:rsidRDefault="007B3B58" w:rsidP="004D02F4">
      <w:pPr>
        <w:rPr>
          <w:sz w:val="24"/>
          <w:szCs w:val="24"/>
        </w:rPr>
      </w:pPr>
    </w:p>
    <w:p w14:paraId="29F5D508" w14:textId="4D60DFAF" w:rsidR="007B3B58" w:rsidRPr="007B3B58" w:rsidRDefault="007B3B58" w:rsidP="007B3B58">
      <w:pPr>
        <w:pStyle w:val="ListParagraph"/>
        <w:numPr>
          <w:ilvl w:val="0"/>
          <w:numId w:val="6"/>
        </w:numPr>
        <w:rPr>
          <w:sz w:val="24"/>
          <w:szCs w:val="24"/>
        </w:rPr>
      </w:pPr>
      <w:r>
        <w:t>Izvoditelj trika zamoli pomagača da kaže jedan broj od 1 do 25</w:t>
      </w:r>
      <w:r w:rsidR="002C7869">
        <w:t xml:space="preserve"> i označimo taj broj sa B.</w:t>
      </w:r>
    </w:p>
    <w:p w14:paraId="6E4F3F51" w14:textId="030430AD" w:rsidR="002C7869" w:rsidRDefault="002C7869" w:rsidP="6AB2BAE2">
      <w:pPr>
        <w:pStyle w:val="ListParagraph"/>
        <w:numPr>
          <w:ilvl w:val="0"/>
          <w:numId w:val="6"/>
        </w:numPr>
        <w:rPr>
          <w:rFonts w:eastAsiaTheme="minorEastAsia"/>
        </w:rPr>
      </w:pPr>
      <w:r>
        <w:t>Podijelimo broj (B-1) s brojem 5. Rezultat je broj R i ostatak S.</w:t>
      </w:r>
    </w:p>
    <w:p w14:paraId="61B0B0A8" w14:textId="68713F5F" w:rsidR="001A2554" w:rsidRDefault="001A2554" w:rsidP="001A2554">
      <w:pPr>
        <w:pStyle w:val="ListParagraph"/>
        <w:numPr>
          <w:ilvl w:val="0"/>
          <w:numId w:val="6"/>
        </w:numPr>
      </w:pPr>
      <w:r>
        <w:t>Izvoditelj trika zamoli pomoćnika da dobro promiješa karte.</w:t>
      </w:r>
    </w:p>
    <w:p w14:paraId="5275F54C" w14:textId="16856F3B" w:rsidR="001A2554" w:rsidRDefault="001A2554" w:rsidP="001A2554">
      <w:pPr>
        <w:pStyle w:val="ListParagraph"/>
        <w:numPr>
          <w:ilvl w:val="0"/>
          <w:numId w:val="6"/>
        </w:numPr>
      </w:pPr>
      <w:r>
        <w:t>Izvoditelj raspodijeli u 5 kupova po 5 karata okrenutih licem prema gore. Dok dijeli karte izvoditelj zamoli pomagača da zapamti jednu od karata i da zapamti u kojem je kupu završila</w:t>
      </w:r>
      <w:r w:rsidR="00764408">
        <w:t>.</w:t>
      </w:r>
    </w:p>
    <w:p w14:paraId="12503D67" w14:textId="5C32047D" w:rsidR="001A2554" w:rsidRDefault="001A2554" w:rsidP="001A2554">
      <w:pPr>
        <w:pStyle w:val="ListParagraph"/>
        <w:numPr>
          <w:ilvl w:val="0"/>
          <w:numId w:val="6"/>
        </w:numPr>
      </w:pPr>
      <w:r>
        <w:t>Izvoditelj okrene kupove licem prema dolje i zamoli pomagača da mu pokaže u kojem je kupu njegova karta.</w:t>
      </w:r>
    </w:p>
    <w:p w14:paraId="2B505543" w14:textId="05E3092E" w:rsidR="001A2554" w:rsidRDefault="001A2554" w:rsidP="001A2554">
      <w:pPr>
        <w:pStyle w:val="ListParagraph"/>
        <w:numPr>
          <w:ilvl w:val="0"/>
          <w:numId w:val="6"/>
        </w:numPr>
      </w:pPr>
      <w:r>
        <w:t xml:space="preserve">Izvoditelj zapamti u kojem od 5 kupova se nalazila karta (može se odabrati kup pod brojem 0.1,2,3,4). </w:t>
      </w:r>
    </w:p>
    <w:p w14:paraId="43E3B1B3" w14:textId="2B4F361D" w:rsidR="001A2554" w:rsidRDefault="001A2554" w:rsidP="001A2554">
      <w:pPr>
        <w:pStyle w:val="ListParagraph"/>
        <w:numPr>
          <w:ilvl w:val="0"/>
          <w:numId w:val="6"/>
        </w:numPr>
      </w:pPr>
      <w:r>
        <w:t>Izvoditelj redom pokupi kupove, ali pazi da odabrani kup stavi na mjesto S koje smo izračunali ranije</w:t>
      </w:r>
      <w:r w:rsidR="00764408">
        <w:t>.</w:t>
      </w:r>
    </w:p>
    <w:p w14:paraId="1124E903" w14:textId="4B64A63C" w:rsidR="001A2554" w:rsidRDefault="001A2554" w:rsidP="001A2554">
      <w:pPr>
        <w:pStyle w:val="ListParagraph"/>
        <w:numPr>
          <w:ilvl w:val="0"/>
          <w:numId w:val="6"/>
        </w:numPr>
      </w:pPr>
      <w:r>
        <w:t>Izvoditelj redom dijeli karte licem prema gore u 5 kupova tako da svaka sljedeća karta ide u sljedeći kup. Dok dijeli svoje karte zamoli pomagača da zapamti kup u kojem je vidio svoju kartu.</w:t>
      </w:r>
    </w:p>
    <w:p w14:paraId="500BC86B" w14:textId="6F4A19A5" w:rsidR="001A2554" w:rsidRDefault="001A2554" w:rsidP="001A2554">
      <w:pPr>
        <w:pStyle w:val="ListParagraph"/>
        <w:numPr>
          <w:ilvl w:val="0"/>
          <w:numId w:val="6"/>
        </w:numPr>
      </w:pPr>
      <w:r>
        <w:t>Izvoditelj okrene kupove licem prema dolje.</w:t>
      </w:r>
    </w:p>
    <w:p w14:paraId="6F1490C7" w14:textId="08C6C495" w:rsidR="001A2554" w:rsidRDefault="001A2554" w:rsidP="001A2554">
      <w:pPr>
        <w:pStyle w:val="ListParagraph"/>
        <w:numPr>
          <w:ilvl w:val="0"/>
          <w:numId w:val="6"/>
        </w:numPr>
      </w:pPr>
      <w:r>
        <w:t xml:space="preserve">Izvoditelj zamoli pomagača da još jednom pokaže u kojem stupcu je vidio svoju kartu (može se odabrati kup pod brojem 0,1,2,3,4). </w:t>
      </w:r>
    </w:p>
    <w:p w14:paraId="03030F51" w14:textId="3FA20F67" w:rsidR="001A2554" w:rsidRDefault="001A2554" w:rsidP="001A2554">
      <w:pPr>
        <w:pStyle w:val="ListParagraph"/>
        <w:numPr>
          <w:ilvl w:val="0"/>
          <w:numId w:val="6"/>
        </w:numPr>
      </w:pPr>
      <w:r>
        <w:t>Izvoditelj redom pokupi kupove, ali pazi da odabrani kup stavi na mjesto R</w:t>
      </w:r>
      <w:r w:rsidR="003B143E">
        <w:t>.</w:t>
      </w:r>
      <w:r>
        <w:t xml:space="preserve"> </w:t>
      </w:r>
    </w:p>
    <w:p w14:paraId="751C6173" w14:textId="7C070407" w:rsidR="001A2554" w:rsidRDefault="001A2554" w:rsidP="6AB2BAE2">
      <w:pPr>
        <w:pStyle w:val="ListParagraph"/>
        <w:numPr>
          <w:ilvl w:val="0"/>
          <w:numId w:val="6"/>
        </w:numPr>
        <w:rPr>
          <w:rFonts w:eastAsiaTheme="minorEastAsia"/>
        </w:rPr>
      </w:pPr>
      <w:r>
        <w:t>Izvoditelj sada može predati pomagaču kup karata da pronađe sam svoju kartu na mjestu koja se nalazi na mjestu B=R*5+S+1.</w:t>
      </w:r>
    </w:p>
    <w:p w14:paraId="325AD52B" w14:textId="77777777" w:rsidR="001A2554" w:rsidRDefault="001A2554" w:rsidP="001A2554">
      <w:pPr>
        <w:pStyle w:val="ListParagraph"/>
      </w:pPr>
    </w:p>
    <w:p w14:paraId="61C319E4" w14:textId="77777777" w:rsidR="007B3B58" w:rsidRPr="002C7869" w:rsidRDefault="007B3B58" w:rsidP="002C7869">
      <w:pPr>
        <w:ind w:left="360"/>
        <w:rPr>
          <w:sz w:val="24"/>
          <w:szCs w:val="24"/>
        </w:rPr>
      </w:pPr>
    </w:p>
    <w:sectPr w:rsidR="007B3B58" w:rsidRPr="002C7869" w:rsidSect="004D5B6F">
      <w:headerReference w:type="even" r:id="rId10"/>
      <w:headerReference w:type="default" r:id="rId11"/>
      <w:headerReference w:type="first" r:id="rId12"/>
      <w:pgSz w:w="11906" w:h="16838"/>
      <w:pgMar w:top="1762" w:right="1133" w:bottom="1440" w:left="1440" w:header="85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FD181" w14:textId="77777777" w:rsidR="00083A58" w:rsidRDefault="00083A58" w:rsidP="004D5B6F">
      <w:pPr>
        <w:spacing w:after="0" w:line="240" w:lineRule="auto"/>
      </w:pPr>
      <w:r>
        <w:separator/>
      </w:r>
    </w:p>
  </w:endnote>
  <w:endnote w:type="continuationSeparator" w:id="0">
    <w:p w14:paraId="738B1CA5" w14:textId="77777777" w:rsidR="00083A58" w:rsidRDefault="00083A58" w:rsidP="004D5B6F">
      <w:pPr>
        <w:spacing w:after="0" w:line="240" w:lineRule="auto"/>
      </w:pPr>
      <w:r>
        <w:continuationSeparator/>
      </w:r>
    </w:p>
  </w:endnote>
  <w:endnote w:type="continuationNotice" w:id="1">
    <w:p w14:paraId="62112222" w14:textId="77777777" w:rsidR="00083A58" w:rsidRDefault="00083A58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4634FE" w14:textId="77777777" w:rsidR="00083A58" w:rsidRDefault="00083A58" w:rsidP="004D5B6F">
      <w:pPr>
        <w:spacing w:after="0" w:line="240" w:lineRule="auto"/>
      </w:pPr>
      <w:r>
        <w:separator/>
      </w:r>
    </w:p>
  </w:footnote>
  <w:footnote w:type="continuationSeparator" w:id="0">
    <w:p w14:paraId="7E574AB2" w14:textId="77777777" w:rsidR="00083A58" w:rsidRDefault="00083A58" w:rsidP="004D5B6F">
      <w:pPr>
        <w:spacing w:after="0" w:line="240" w:lineRule="auto"/>
      </w:pPr>
      <w:r>
        <w:continuationSeparator/>
      </w:r>
    </w:p>
  </w:footnote>
  <w:footnote w:type="continuationNotice" w:id="1">
    <w:p w14:paraId="35817573" w14:textId="77777777" w:rsidR="00083A58" w:rsidRDefault="00083A58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3BC746" w14:textId="77777777" w:rsidR="00871605" w:rsidRDefault="00000000">
    <w:pPr>
      <w:pStyle w:val="Header"/>
    </w:pPr>
    <w:r>
      <w:rPr>
        <w:noProof/>
        <w:lang w:eastAsia="hr-HR"/>
      </w:rPr>
      <w:pict w14:anchorId="00B501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2" o:spid="_x0000_s1026" type="#_x0000_t75" style="position:absolute;margin-left:0;margin-top:0;width:466.6pt;height:410.55pt;z-index:-251658239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D7DF74" w14:textId="7B3EC905" w:rsidR="004E4CB6" w:rsidRDefault="00565F6B" w:rsidP="004E4CB6">
    <w:pPr>
      <w:pStyle w:val="Header"/>
      <w:tabs>
        <w:tab w:val="clear" w:pos="9026"/>
        <w:tab w:val="right" w:pos="9072"/>
      </w:tabs>
      <w:ind w:right="-306" w:firstLine="6946"/>
    </w:pPr>
    <w:r>
      <w:rPr>
        <w:noProof/>
      </w:rPr>
      <w:drawing>
        <wp:inline distT="0" distB="0" distL="0" distR="0" wp14:anchorId="3B0308FC" wp14:editId="2D0D889D">
          <wp:extent cx="1767840" cy="883920"/>
          <wp:effectExtent l="0" t="0" r="381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7840" cy="883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1A41252" w14:textId="77777777" w:rsidR="004D5B6F" w:rsidRDefault="00000000" w:rsidP="004D5B6F">
    <w:pPr>
      <w:pStyle w:val="Header"/>
      <w:tabs>
        <w:tab w:val="clear" w:pos="4513"/>
        <w:tab w:val="clear" w:pos="9026"/>
        <w:tab w:val="right" w:pos="284"/>
      </w:tabs>
      <w:ind w:left="-284" w:right="-306"/>
    </w:pPr>
    <w:r>
      <w:rPr>
        <w:noProof/>
        <w:lang w:eastAsia="hr-HR"/>
      </w:rPr>
      <w:pict w14:anchorId="7E7C731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3" o:spid="_x0000_s1027" type="#_x0000_t75" style="position:absolute;left:0;text-align:left;margin-left:-51.4pt;margin-top:76.7pt;width:557.2pt;height:490.25pt;z-index:-251658238;mso-position-horizontal-relative:margin;mso-position-vertical-relative:margin" o:allowincell="f">
          <v:imagedata r:id="rId2" o:title="spirala crven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FDF1D" w14:textId="77777777" w:rsidR="00871605" w:rsidRDefault="00000000">
    <w:pPr>
      <w:pStyle w:val="Header"/>
    </w:pPr>
    <w:r>
      <w:rPr>
        <w:noProof/>
        <w:lang w:eastAsia="hr-HR"/>
      </w:rPr>
      <w:pict w14:anchorId="0758A3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3974671" o:spid="_x0000_s1025" type="#_x0000_t75" style="position:absolute;margin-left:0;margin-top:0;width:466.6pt;height:410.55pt;z-index:-251658240;mso-position-horizontal:center;mso-position-horizontal-relative:margin;mso-position-vertical:center;mso-position-vertical-relative:margin" o:allowincell="f">
          <v:imagedata r:id="rId1" o:title="spirala crven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CF3FDC"/>
    <w:multiLevelType w:val="hybridMultilevel"/>
    <w:tmpl w:val="11CC2C9E"/>
    <w:lvl w:ilvl="0" w:tplc="C4684F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DB72D3A"/>
    <w:multiLevelType w:val="hybridMultilevel"/>
    <w:tmpl w:val="8572CC08"/>
    <w:lvl w:ilvl="0" w:tplc="D794F2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0B207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ABA16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0EED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46CE7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0E7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E780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85E0E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8617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CA86B89"/>
    <w:multiLevelType w:val="hybridMultilevel"/>
    <w:tmpl w:val="753CE214"/>
    <w:lvl w:ilvl="0" w:tplc="A9D265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1265D7"/>
    <w:multiLevelType w:val="hybridMultilevel"/>
    <w:tmpl w:val="ADECEA4C"/>
    <w:lvl w:ilvl="0" w:tplc="2FB8067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28603C"/>
    <w:multiLevelType w:val="hybridMultilevel"/>
    <w:tmpl w:val="B6008F0A"/>
    <w:lvl w:ilvl="0" w:tplc="C22EFB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FB2D19"/>
    <w:multiLevelType w:val="hybridMultilevel"/>
    <w:tmpl w:val="8F18F5E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05954881">
    <w:abstractNumId w:val="1"/>
  </w:num>
  <w:num w:numId="2" w16cid:durableId="409621387">
    <w:abstractNumId w:val="2"/>
  </w:num>
  <w:num w:numId="3" w16cid:durableId="338965364">
    <w:abstractNumId w:val="3"/>
  </w:num>
  <w:num w:numId="4" w16cid:durableId="457994496">
    <w:abstractNumId w:val="4"/>
  </w:num>
  <w:num w:numId="5" w16cid:durableId="1538350915">
    <w:abstractNumId w:val="0"/>
  </w:num>
  <w:num w:numId="6" w16cid:durableId="122946206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C8F"/>
    <w:rsid w:val="00022DED"/>
    <w:rsid w:val="00083A58"/>
    <w:rsid w:val="00107ACC"/>
    <w:rsid w:val="00132EB9"/>
    <w:rsid w:val="001645AF"/>
    <w:rsid w:val="001A2554"/>
    <w:rsid w:val="001C1AF3"/>
    <w:rsid w:val="001E76EF"/>
    <w:rsid w:val="0029563B"/>
    <w:rsid w:val="002A6029"/>
    <w:rsid w:val="002C7869"/>
    <w:rsid w:val="00360857"/>
    <w:rsid w:val="003A06B8"/>
    <w:rsid w:val="003B143E"/>
    <w:rsid w:val="003D4B4E"/>
    <w:rsid w:val="00411804"/>
    <w:rsid w:val="004240ED"/>
    <w:rsid w:val="00435148"/>
    <w:rsid w:val="00496366"/>
    <w:rsid w:val="004D02F4"/>
    <w:rsid w:val="004D5B6F"/>
    <w:rsid w:val="004E4CB6"/>
    <w:rsid w:val="00554986"/>
    <w:rsid w:val="00565F6B"/>
    <w:rsid w:val="005D4EAA"/>
    <w:rsid w:val="005D5ACD"/>
    <w:rsid w:val="0061135B"/>
    <w:rsid w:val="006220A8"/>
    <w:rsid w:val="0065288E"/>
    <w:rsid w:val="00672003"/>
    <w:rsid w:val="00675572"/>
    <w:rsid w:val="00680B60"/>
    <w:rsid w:val="00764408"/>
    <w:rsid w:val="007B383A"/>
    <w:rsid w:val="007B3B58"/>
    <w:rsid w:val="007E2E67"/>
    <w:rsid w:val="00871605"/>
    <w:rsid w:val="008801CB"/>
    <w:rsid w:val="00935C8F"/>
    <w:rsid w:val="00A0608D"/>
    <w:rsid w:val="00A503B9"/>
    <w:rsid w:val="00B07A8C"/>
    <w:rsid w:val="00B94D27"/>
    <w:rsid w:val="00BB6DFC"/>
    <w:rsid w:val="00C40D85"/>
    <w:rsid w:val="00C50D88"/>
    <w:rsid w:val="00CC0467"/>
    <w:rsid w:val="00D02D87"/>
    <w:rsid w:val="00DC211B"/>
    <w:rsid w:val="00DF050E"/>
    <w:rsid w:val="00EA1CAA"/>
    <w:rsid w:val="00EA270B"/>
    <w:rsid w:val="00F35416"/>
    <w:rsid w:val="00F477F5"/>
    <w:rsid w:val="00F561B1"/>
    <w:rsid w:val="00F70E31"/>
    <w:rsid w:val="00FF3CE3"/>
    <w:rsid w:val="154F447C"/>
    <w:rsid w:val="2709262D"/>
    <w:rsid w:val="2F151E06"/>
    <w:rsid w:val="2FE6E522"/>
    <w:rsid w:val="3B2997C9"/>
    <w:rsid w:val="45AFBA3A"/>
    <w:rsid w:val="467437F6"/>
    <w:rsid w:val="4CE3797A"/>
    <w:rsid w:val="4F730CCE"/>
    <w:rsid w:val="5919EF14"/>
    <w:rsid w:val="59A8D425"/>
    <w:rsid w:val="610BD89C"/>
    <w:rsid w:val="6AB2BAE2"/>
    <w:rsid w:val="7BA37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C5E633"/>
  <w15:chartTrackingRefBased/>
  <w15:docId w15:val="{0B6955DD-58C1-4675-9D62-C5D1E67F5B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D5B6F"/>
  </w:style>
  <w:style w:type="paragraph" w:styleId="Footer">
    <w:name w:val="footer"/>
    <w:basedOn w:val="Normal"/>
    <w:link w:val="FooterChar"/>
    <w:uiPriority w:val="99"/>
    <w:unhideWhenUsed/>
    <w:rsid w:val="004D5B6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D5B6F"/>
  </w:style>
  <w:style w:type="paragraph" w:styleId="ListParagraph">
    <w:name w:val="List Paragraph"/>
    <w:basedOn w:val="Normal"/>
    <w:qFormat/>
    <w:rsid w:val="00935C8F"/>
    <w:pPr>
      <w:ind w:left="720"/>
      <w:contextualSpacing/>
    </w:pPr>
  </w:style>
  <w:style w:type="table" w:styleId="TableGrid">
    <w:name w:val="Table Grid"/>
    <w:basedOn w:val="TableNormal"/>
    <w:uiPriority w:val="39"/>
    <w:rsid w:val="004D02F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66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8612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8503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360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08116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vona\OneDrive%20-%20Sveu&#269;ili&#353;te%20u%20Rijeci\InAMath\InAMath%20provedba%20projekta\radni%20materijali\1.%20razred\Matemati&#269;ki%20trikovi%20s%20kartama\Radni%20listic%20-%20misaoni%20eksperiment.dotx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lf_Registration_Enabled xmlns="a6ab76a3-83c0-4fd1-9310-8277f7fcc0cb" xsi:nil="true"/>
    <LMS_Mappings xmlns="a6ab76a3-83c0-4fd1-9310-8277f7fcc0cb" xsi:nil="true"/>
    <Teams_Channel_Section_Location xmlns="a6ab76a3-83c0-4fd1-9310-8277f7fcc0cb" xsi:nil="true"/>
    <Math_Settings xmlns="a6ab76a3-83c0-4fd1-9310-8277f7fcc0cb" xsi:nil="true"/>
    <AppVersion xmlns="a6ab76a3-83c0-4fd1-9310-8277f7fcc0cb" xsi:nil="true"/>
    <Invited_Leaders xmlns="a6ab76a3-83c0-4fd1-9310-8277f7fcc0cb" xsi:nil="true"/>
    <Invited_Members xmlns="a6ab76a3-83c0-4fd1-9310-8277f7fcc0cb" xsi:nil="true"/>
    <Templates xmlns="a6ab76a3-83c0-4fd1-9310-8277f7fcc0cb" xsi:nil="true"/>
    <Has_Leaders_Only_SectionGroup xmlns="a6ab76a3-83c0-4fd1-9310-8277f7fcc0cb" xsi:nil="true"/>
    <Distribution_Groups xmlns="a6ab76a3-83c0-4fd1-9310-8277f7fcc0cb" xsi:nil="true"/>
    <TeamsChannelId xmlns="a6ab76a3-83c0-4fd1-9310-8277f7fcc0cb" xsi:nil="true"/>
    <CultureName xmlns="a6ab76a3-83c0-4fd1-9310-8277f7fcc0cb" xsi:nil="true"/>
    <Owner xmlns="a6ab76a3-83c0-4fd1-9310-8277f7fcc0cb">
      <UserInfo>
        <DisplayName/>
        <AccountId xsi:nil="true"/>
        <AccountType/>
      </UserInfo>
    </Owner>
    <Leaders xmlns="a6ab76a3-83c0-4fd1-9310-8277f7fcc0cb">
      <UserInfo>
        <DisplayName/>
        <AccountId xsi:nil="true"/>
        <AccountType/>
      </UserInfo>
    </Leaders>
    <IsNotebookLocked xmlns="a6ab76a3-83c0-4fd1-9310-8277f7fcc0cb" xsi:nil="true"/>
    <DefaultSectionNames xmlns="a6ab76a3-83c0-4fd1-9310-8277f7fcc0cb" xsi:nil="true"/>
    <Is_Collaboration_Space_Locked xmlns="a6ab76a3-83c0-4fd1-9310-8277f7fcc0cb" xsi:nil="true"/>
    <Members xmlns="a6ab76a3-83c0-4fd1-9310-8277f7fcc0cb">
      <UserInfo>
        <DisplayName/>
        <AccountId xsi:nil="true"/>
        <AccountType/>
      </UserInfo>
    </Members>
    <Member_Groups xmlns="a6ab76a3-83c0-4fd1-9310-8277f7fcc0cb">
      <UserInfo>
        <DisplayName/>
        <AccountId xsi:nil="true"/>
        <AccountType/>
      </UserInfo>
    </Member_Groups>
    <NotebookType xmlns="a6ab76a3-83c0-4fd1-9310-8277f7fcc0cb" xsi:nil="true"/>
    <FolderType xmlns="a6ab76a3-83c0-4fd1-9310-8277f7fcc0c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07B458E19C89449AF5522DEF9AC583" ma:contentTypeVersion="30" ma:contentTypeDescription="Create a new document." ma:contentTypeScope="" ma:versionID="89e2f7d6bfe23dd33a9377bb8f424507">
  <xsd:schema xmlns:xsd="http://www.w3.org/2001/XMLSchema" xmlns:xs="http://www.w3.org/2001/XMLSchema" xmlns:p="http://schemas.microsoft.com/office/2006/metadata/properties" xmlns:ns2="a6ab76a3-83c0-4fd1-9310-8277f7fcc0cb" targetNamespace="http://schemas.microsoft.com/office/2006/metadata/properties" ma:root="true" ma:fieldsID="9927d2db9f3ac30dca3d4118aeb4be90" ns2:_="">
    <xsd:import namespace="a6ab76a3-83c0-4fd1-9310-8277f7fcc0c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NotebookType" minOccurs="0"/>
                <xsd:element ref="ns2:FolderType" minOccurs="0"/>
                <xsd:element ref="ns2:CultureName" minOccurs="0"/>
                <xsd:element ref="ns2:AppVersion" minOccurs="0"/>
                <xsd:element ref="ns2:TeamsChannelId" minOccurs="0"/>
                <xsd:element ref="ns2:Owner" minOccurs="0"/>
                <xsd:element ref="ns2:Math_Settings" minOccurs="0"/>
                <xsd:element ref="ns2:DefaultSectionNames" minOccurs="0"/>
                <xsd:element ref="ns2:Templates" minOccurs="0"/>
                <xsd:element ref="ns2:Leaders" minOccurs="0"/>
                <xsd:element ref="ns2:Members" minOccurs="0"/>
                <xsd:element ref="ns2:Member_Groups" minOccurs="0"/>
                <xsd:element ref="ns2:Distribution_Groups" minOccurs="0"/>
                <xsd:element ref="ns2:LMS_Mappings" minOccurs="0"/>
                <xsd:element ref="ns2:Invited_Leaders" minOccurs="0"/>
                <xsd:element ref="ns2:Invited_Members" minOccurs="0"/>
                <xsd:element ref="ns2:Self_Registration_Enabled" minOccurs="0"/>
                <xsd:element ref="ns2:Has_Leaders_Only_SectionGroup" minOccurs="0"/>
                <xsd:element ref="ns2:Is_Collaboration_Space_Locked" minOccurs="0"/>
                <xsd:element ref="ns2:IsNotebookLocked" minOccurs="0"/>
                <xsd:element ref="ns2:Teams_Channel_Section_Locatio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b76a3-83c0-4fd1-9310-8277f7fcc0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NotebookType" ma:index="10" nillable="true" ma:displayName="Notebook Type" ma:internalName="NotebookType">
      <xsd:simpleType>
        <xsd:restriction base="dms:Text"/>
      </xsd:simpleType>
    </xsd:element>
    <xsd:element name="FolderType" ma:index="11" nillable="true" ma:displayName="Folder Type" ma:internalName="FolderType">
      <xsd:simpleType>
        <xsd:restriction base="dms:Text"/>
      </xsd:simpleType>
    </xsd:element>
    <xsd:element name="CultureName" ma:index="12" nillable="true" ma:displayName="Culture Name" ma:internalName="CultureName">
      <xsd:simpleType>
        <xsd:restriction base="dms:Text"/>
      </xsd:simpleType>
    </xsd:element>
    <xsd:element name="AppVersion" ma:index="13" nillable="true" ma:displayName="App Version" ma:internalName="AppVersion">
      <xsd:simpleType>
        <xsd:restriction base="dms:Text"/>
      </xsd:simpleType>
    </xsd:element>
    <xsd:element name="TeamsChannelId" ma:index="14" nillable="true" ma:displayName="Teams Channel Id" ma:internalName="TeamsChannelId">
      <xsd:simpleType>
        <xsd:restriction base="dms:Text"/>
      </xsd:simpleType>
    </xsd:element>
    <xsd:element name="Owner" ma:index="1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6" nillable="true" ma:displayName="Math Settings" ma:internalName="Math_Settings">
      <xsd:simpleType>
        <xsd:restriction base="dms:Text"/>
      </xsd:simpleType>
    </xsd:element>
    <xsd:element name="DefaultSectionNames" ma:index="1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18" nillable="true" ma:displayName="Templates" ma:internalName="Templates">
      <xsd:simpleType>
        <xsd:restriction base="dms:Note">
          <xsd:maxLength value="255"/>
        </xsd:restriction>
      </xsd:simpleType>
    </xsd:element>
    <xsd:element name="Leaders" ma:index="19" nillable="true" ma:displayName="Leaders" ma:internalName="Lead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s" ma:index="20" nillable="true" ma:displayName="Members" ma:internalName="Memb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ember_Groups" ma:index="21" nillable="true" ma:displayName="Member Groups" ma:internalName="Member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Leaders" ma:index="24" nillable="true" ma:displayName="Invited Leaders" ma:internalName="Invited_Leaders">
      <xsd:simpleType>
        <xsd:restriction base="dms:Note">
          <xsd:maxLength value="255"/>
        </xsd:restriction>
      </xsd:simpleType>
    </xsd:element>
    <xsd:element name="Invited_Members" ma:index="25" nillable="true" ma:displayName="Invited Members" ma:internalName="Invited_Members">
      <xsd:simpleType>
        <xsd:restriction base="dms:Note">
          <xsd:maxLength value="255"/>
        </xsd:restriction>
      </xsd:simpleType>
    </xsd:element>
    <xsd:element name="Self_Registration_Enabled" ma:index="26" nillable="true" ma:displayName="Self Registration Enabled" ma:internalName="Self_Registration_Enabled">
      <xsd:simpleType>
        <xsd:restriction base="dms:Boolean"/>
      </xsd:simpleType>
    </xsd:element>
    <xsd:element name="Has_Leaders_Only_SectionGroup" ma:index="27" nillable="true" ma:displayName="Has Leaders Only SectionGroup" ma:internalName="Has_Leaders_Only_SectionGroup">
      <xsd:simpleType>
        <xsd:restriction base="dms:Boolean"/>
      </xsd:simpleType>
    </xsd:element>
    <xsd:element name="Is_Collaboration_Space_Locked" ma:index="28" nillable="true" ma:displayName="Is Collaboration Space Locked" ma:internalName="Is_Collaboration_Space_Locked">
      <xsd:simpleType>
        <xsd:restriction base="dms:Boolean"/>
      </xsd:simpleType>
    </xsd:element>
    <xsd:element name="IsNotebookLocked" ma:index="29" nillable="true" ma:displayName="Is Notebook Locked" ma:internalName="IsNotebookLocked">
      <xsd:simpleType>
        <xsd:restriction base="dms:Boolean"/>
      </xsd:simpleType>
    </xsd:element>
    <xsd:element name="Teams_Channel_Section_Location" ma:index="30" nillable="true" ma:displayName="Teams Channel Section Location" ma:internalName="Teams_Channel_Section_Location">
      <xsd:simpleType>
        <xsd:restriction base="dms:Text"/>
      </xsd:simpleType>
    </xsd:element>
    <xsd:element name="MediaServiceAutoTags" ma:index="31" nillable="true" ma:displayName="Tags" ma:internalName="MediaServiceAutoTags" ma:readOnly="true">
      <xsd:simpleType>
        <xsd:restriction base="dms:Text"/>
      </xsd:simpleType>
    </xsd:element>
    <xsd:element name="MediaServiceOCR" ma:index="3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3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37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FF2D8D4-0A47-42EA-BEA3-D6DF89E31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7610640-D0EC-4BF5-A9E5-FF45688D1D4C}">
  <ds:schemaRefs>
    <ds:schemaRef ds:uri="http://schemas.microsoft.com/office/2006/metadata/properties"/>
    <ds:schemaRef ds:uri="http://schemas.microsoft.com/office/infopath/2007/PartnerControls"/>
    <ds:schemaRef ds:uri="a6ab76a3-83c0-4fd1-9310-8277f7fcc0cb"/>
  </ds:schemaRefs>
</ds:datastoreItem>
</file>

<file path=customXml/itemProps3.xml><?xml version="1.0" encoding="utf-8"?>
<ds:datastoreItem xmlns:ds="http://schemas.openxmlformats.org/officeDocument/2006/customXml" ds:itemID="{15785A1A-BE42-41B0-8FE5-CD8C436CF2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6ab76a3-83c0-4fd1-9310-8277f7fcc0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Radni listic - misaoni eksperiment</Template>
  <TotalTime>0</TotalTime>
  <Pages>2</Pages>
  <Words>493</Words>
  <Characters>2815</Characters>
  <Application>Microsoft Office Word</Application>
  <DocSecurity>0</DocSecurity>
  <Lines>23</Lines>
  <Paragraphs>6</Paragraphs>
  <ScaleCrop>false</ScaleCrop>
  <Company/>
  <LinksUpToDate>false</LinksUpToDate>
  <CharactersWithSpaces>3302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Ivona Traunkar</dc:creator>
  <cp:keywords/>
  <dc:description/>
  <cp:lastModifiedBy>Vedrana Mikulić Crnković</cp:lastModifiedBy>
  <cp:revision>25</cp:revision>
  <dcterms:created xsi:type="dcterms:W3CDTF">2022-06-05T16:07:00Z</dcterms:created>
  <dcterms:modified xsi:type="dcterms:W3CDTF">2022-08-20T08:05:00Z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0x0101006307B458E19C89449AF5522DEF9AC583</vt:lpwstr>
  </property>
</Properties>
</file>