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653F" w14:textId="155A9D84" w:rsidR="00935C8F" w:rsidRPr="0011224B" w:rsidRDefault="00CE6295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SCRATCH THE SURFACE!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6"/>
      </w:tblGrid>
      <w:tr w:rsidR="00FE3E6F" w14:paraId="5A02DEFE" w14:textId="77777777" w:rsidTr="009A08E2">
        <w:trPr>
          <w:trHeight w:val="8775"/>
        </w:trPr>
        <w:tc>
          <w:tcPr>
            <w:tcW w:w="9846" w:type="dxa"/>
          </w:tcPr>
          <w:p w14:paraId="36B37407" w14:textId="3B270AD5" w:rsidR="00BA5A55" w:rsidRDefault="00BA5A55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76F52C5A" w:rsidR="00FE3E6F" w:rsidRPr="00BA5A55" w:rsidRDefault="00BA5A55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ECE37B1" wp14:editId="449FE4A2">
                  <wp:extent cx="6115050" cy="567826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osarka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2" t="12129" r="37225" b="7426"/>
                          <a:stretch/>
                        </pic:blipFill>
                        <pic:spPr bwMode="auto">
                          <a:xfrm>
                            <a:off x="0" y="0"/>
                            <a:ext cx="6123289" cy="568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6F" w14:paraId="7C2F0660" w14:textId="77777777" w:rsidTr="009A08E2">
        <w:trPr>
          <w:trHeight w:val="3138"/>
        </w:trPr>
        <w:tc>
          <w:tcPr>
            <w:tcW w:w="9846" w:type="dxa"/>
          </w:tcPr>
          <w:p w14:paraId="04AC2BAE" w14:textId="77777777" w:rsidR="00FE3E6F" w:rsidRDefault="00FE3E6F" w:rsidP="00641681">
            <w:pPr>
              <w:rPr>
                <w:sz w:val="24"/>
                <w:szCs w:val="24"/>
              </w:rPr>
            </w:pPr>
          </w:p>
          <w:p w14:paraId="3BB9A6C3" w14:textId="77777777" w:rsidR="00DF51CF" w:rsidRDefault="009A08E2" w:rsidP="00DF51CF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DF51CF" w:rsidRPr="6BA508A6">
              <w:rPr>
                <w:sz w:val="24"/>
                <w:szCs w:val="24"/>
              </w:rPr>
              <w:t>Measure!</w:t>
            </w:r>
          </w:p>
          <w:p w14:paraId="5C3F6BFE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081ED15C" w14:textId="22EDFBF5" w:rsidR="00DF51CF" w:rsidRDefault="00DF51CF" w:rsidP="00DF51CF">
            <w:pPr>
              <w:rPr>
                <w:sz w:val="24"/>
                <w:szCs w:val="24"/>
              </w:rPr>
            </w:pPr>
            <w:r w:rsidRPr="6BA508A6">
              <w:rPr>
                <w:i/>
                <w:iCs/>
                <w:sz w:val="24"/>
                <w:szCs w:val="24"/>
              </w:rPr>
              <w:t>a =</w:t>
            </w:r>
            <w:r w:rsidRPr="6BA508A6">
              <w:rPr>
                <w:sz w:val="24"/>
                <w:szCs w:val="24"/>
              </w:rPr>
              <w:t xml:space="preserve"> _______ feet                </w:t>
            </w:r>
            <w:r w:rsidRPr="6BA508A6">
              <w:rPr>
                <w:i/>
                <w:iCs/>
                <w:sz w:val="24"/>
                <w:szCs w:val="24"/>
              </w:rPr>
              <w:t>b =</w:t>
            </w:r>
            <w:r w:rsidRPr="6BA508A6">
              <w:rPr>
                <w:sz w:val="24"/>
                <w:szCs w:val="24"/>
              </w:rPr>
              <w:t xml:space="preserve"> _______ feet  </w:t>
            </w:r>
            <w:r>
              <w:br/>
            </w:r>
          </w:p>
          <w:p w14:paraId="215260FC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705F5D9D" w14:textId="77777777" w:rsidR="00DF51CF" w:rsidRDefault="00DF51CF" w:rsidP="00DF51CF">
            <w:pPr>
              <w:spacing w:line="259" w:lineRule="auto"/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2. Measure!</w:t>
            </w:r>
          </w:p>
          <w:p w14:paraId="15974779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679DB51C" w14:textId="77777777" w:rsidR="00DF51CF" w:rsidRDefault="00DF51CF" w:rsidP="00DF51CF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A foot = __________ cm</w:t>
            </w:r>
            <w:r>
              <w:br/>
            </w:r>
          </w:p>
          <w:p w14:paraId="048CDCD4" w14:textId="2839F04E" w:rsidR="009A08E2" w:rsidRDefault="009A08E2" w:rsidP="00641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465EA700" w14:textId="63D75190" w:rsidR="009A08E2" w:rsidRDefault="009A08E2" w:rsidP="00641681">
            <w:pPr>
              <w:rPr>
                <w:sz w:val="24"/>
                <w:szCs w:val="24"/>
              </w:rPr>
            </w:pPr>
          </w:p>
          <w:p w14:paraId="5660E664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1280D535" w14:textId="6F581391" w:rsidR="00DF51CF" w:rsidRDefault="007A4DFD" w:rsidP="00DF51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A08E2">
              <w:rPr>
                <w:sz w:val="24"/>
                <w:szCs w:val="24"/>
              </w:rPr>
              <w:t xml:space="preserve">. </w:t>
            </w:r>
            <w:r w:rsidR="00DF51CF">
              <w:rPr>
                <w:sz w:val="24"/>
                <w:szCs w:val="24"/>
              </w:rPr>
              <w:t>Calculate</w:t>
            </w:r>
            <w:r w:rsidR="00DF51CF" w:rsidRPr="6BA508A6">
              <w:rPr>
                <w:sz w:val="24"/>
                <w:szCs w:val="24"/>
              </w:rPr>
              <w:t xml:space="preserve">!                        </w:t>
            </w:r>
          </w:p>
          <w:p w14:paraId="738001AE" w14:textId="0E2590BB" w:rsidR="00DF51CF" w:rsidRDefault="00DF51CF" w:rsidP="00DF51CF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 xml:space="preserve">                                              CALCULATION</w:t>
            </w:r>
            <w:r>
              <w:rPr>
                <w:sz w:val="24"/>
                <w:szCs w:val="24"/>
              </w:rPr>
              <w:t>:</w:t>
            </w:r>
          </w:p>
          <w:p w14:paraId="10CD6F98" w14:textId="77777777" w:rsidR="00DF51CF" w:rsidRDefault="00DF51CF" w:rsidP="00DF51CF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343EC59A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672F854D" w14:textId="77777777" w:rsidR="00DF51CF" w:rsidRDefault="00DF51CF" w:rsidP="00DF51CF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cm</w:t>
            </w:r>
            <w:r>
              <w:rPr>
                <w:sz w:val="24"/>
                <w:szCs w:val="24"/>
              </w:rPr>
              <w:br/>
            </w:r>
          </w:p>
          <w:p w14:paraId="7FC1FF2A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5066E0E6" w14:textId="0D29FBD4" w:rsidR="00DF51CF" w:rsidRDefault="00DF51CF" w:rsidP="00DF51CF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3. Calculate the surface area  of shap</w:t>
            </w:r>
            <w:r>
              <w:rPr>
                <w:sz w:val="24"/>
                <w:szCs w:val="24"/>
              </w:rPr>
              <w:t>e</w:t>
            </w:r>
            <w:r w:rsidRPr="6BA508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A.</w:t>
            </w:r>
          </w:p>
          <w:p w14:paraId="1EAEB1AF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15CEAE1A" w14:textId="528716D4" w:rsidR="00DF51CF" w:rsidRDefault="00DF51CF" w:rsidP="00DF51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CALCULATION:</w:t>
            </w:r>
          </w:p>
          <w:p w14:paraId="34F9C70E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6D5632FC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1EEED1A7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4AEDC0EB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1E0EDBA1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3B0C6450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65712D13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41DB0DD7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0BAEC614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4AF19FFE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3293ABFD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6639E525" w14:textId="50251C43" w:rsidR="00DF51CF" w:rsidRPr="009A08E2" w:rsidRDefault="00DF51CF" w:rsidP="00DF51CF">
            <w:pPr>
              <w:rPr>
                <w:sz w:val="24"/>
                <w:szCs w:val="24"/>
                <w:vertAlign w:val="superscript"/>
              </w:rPr>
            </w:pPr>
            <w:r>
              <w:rPr>
                <w:i/>
                <w:sz w:val="24"/>
                <w:szCs w:val="24"/>
              </w:rPr>
              <w:t>A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                                                                                                                                         </w:t>
            </w:r>
          </w:p>
          <w:p w14:paraId="1E3BEE3B" w14:textId="5618AD48" w:rsidR="009A08E2" w:rsidRPr="00343902" w:rsidRDefault="009A08E2" w:rsidP="00641681">
            <w:pPr>
              <w:rPr>
                <w:sz w:val="24"/>
                <w:szCs w:val="24"/>
              </w:rPr>
            </w:pPr>
          </w:p>
        </w:tc>
      </w:tr>
      <w:tr w:rsidR="009A08E2" w14:paraId="41C011A5" w14:textId="77777777" w:rsidTr="009A08E2">
        <w:trPr>
          <w:trHeight w:val="3586"/>
        </w:trPr>
        <w:tc>
          <w:tcPr>
            <w:tcW w:w="9846" w:type="dxa"/>
          </w:tcPr>
          <w:p w14:paraId="35F18C8B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239C8CD7" w14:textId="406A0A15" w:rsidR="00DF51CF" w:rsidRDefault="00151622" w:rsidP="00DF51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A08E2">
              <w:rPr>
                <w:sz w:val="24"/>
                <w:szCs w:val="24"/>
              </w:rPr>
              <w:t xml:space="preserve">. </w:t>
            </w:r>
            <w:r w:rsidR="00DF51CF" w:rsidRPr="6BA508A6">
              <w:rPr>
                <w:sz w:val="24"/>
                <w:szCs w:val="24"/>
              </w:rPr>
              <w:t>Take a look at the results of the rest of your group and write down the square areas for shapes A, B, C, D, E.</w:t>
            </w:r>
          </w:p>
          <w:p w14:paraId="47D3D897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2528F372" w14:textId="77777777" w:rsidR="00DF51CF" w:rsidRDefault="00DF51CF" w:rsidP="00DF51CF">
            <w:pPr>
              <w:rPr>
                <w:sz w:val="24"/>
                <w:szCs w:val="24"/>
                <w:vertAlign w:val="superscript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 xml:space="preserve">B </w:t>
            </w:r>
            <w:r w:rsidRPr="009A08E2">
              <w:rPr>
                <w:i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</w:t>
            </w:r>
          </w:p>
          <w:p w14:paraId="2F10270B" w14:textId="77777777" w:rsidR="00DF51CF" w:rsidRDefault="00DF51CF" w:rsidP="00DF51CF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br/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</w:t>
            </w:r>
            <w:r>
              <w:rPr>
                <w:i/>
                <w:sz w:val="24"/>
                <w:szCs w:val="24"/>
              </w:rPr>
              <w:t>E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19B6A78A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0F462B1C" w14:textId="77777777" w:rsidR="00DF51CF" w:rsidRDefault="00DF51CF" w:rsidP="00DF51CF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5. Calculate the total square area.</w:t>
            </w:r>
            <w:r>
              <w:br/>
            </w:r>
          </w:p>
          <w:p w14:paraId="11F079B6" w14:textId="77777777" w:rsidR="00DF51CF" w:rsidRDefault="00DF51CF" w:rsidP="00DF51CF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 xml:space="preserve">CALCULATION: </w:t>
            </w:r>
          </w:p>
          <w:p w14:paraId="5179F8DB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4F4CDD2C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52CDC53D" w14:textId="5E0386CA" w:rsidR="00DF51CF" w:rsidRDefault="00DF51CF" w:rsidP="00DF51CF">
            <w:pPr>
              <w:rPr>
                <w:sz w:val="24"/>
                <w:szCs w:val="24"/>
              </w:rPr>
            </w:pPr>
          </w:p>
          <w:p w14:paraId="4856E86C" w14:textId="491F466F" w:rsidR="00DF51CF" w:rsidRDefault="00DF51CF" w:rsidP="00DF51CF">
            <w:pPr>
              <w:rPr>
                <w:sz w:val="24"/>
                <w:szCs w:val="24"/>
              </w:rPr>
            </w:pPr>
          </w:p>
          <w:p w14:paraId="4FDDE9F0" w14:textId="0F647F52" w:rsidR="00DF51CF" w:rsidRDefault="00DF51CF" w:rsidP="00DF51CF">
            <w:pPr>
              <w:rPr>
                <w:sz w:val="24"/>
                <w:szCs w:val="24"/>
              </w:rPr>
            </w:pPr>
          </w:p>
          <w:p w14:paraId="5414DAE1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3B149059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1EF28259" w14:textId="77777777" w:rsidR="00DF51CF" w:rsidRDefault="00DF51CF" w:rsidP="00DF51CF">
            <w:pPr>
              <w:rPr>
                <w:sz w:val="24"/>
                <w:szCs w:val="24"/>
              </w:rPr>
            </w:pPr>
          </w:p>
          <w:p w14:paraId="495E4D16" w14:textId="587F45E8" w:rsidR="009A08E2" w:rsidRPr="00FE3E6F" w:rsidRDefault="00DF51CF" w:rsidP="00DF51CF">
            <w:pPr>
              <w:rPr>
                <w:sz w:val="24"/>
                <w:szCs w:val="24"/>
              </w:rPr>
            </w:pPr>
            <w:r w:rsidRPr="009A08E2">
              <w:rPr>
                <w:i/>
                <w:sz w:val="24"/>
                <w:szCs w:val="24"/>
              </w:rPr>
              <w:t>A+B+C+D+E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r w:rsidR="009A08E2">
              <w:rPr>
                <w:sz w:val="24"/>
                <w:szCs w:val="24"/>
                <w:vertAlign w:val="superscript"/>
              </w:rPr>
              <w:br/>
            </w:r>
          </w:p>
        </w:tc>
      </w:tr>
    </w:tbl>
    <w:p w14:paraId="68207F9B" w14:textId="76BE441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A70A5" w14:textId="77777777" w:rsidR="008B1E25" w:rsidRDefault="008B1E25" w:rsidP="004D5B6F">
      <w:pPr>
        <w:spacing w:after="0" w:line="240" w:lineRule="auto"/>
      </w:pPr>
      <w:r>
        <w:separator/>
      </w:r>
    </w:p>
  </w:endnote>
  <w:endnote w:type="continuationSeparator" w:id="0">
    <w:p w14:paraId="3DEFFF13" w14:textId="77777777" w:rsidR="008B1E25" w:rsidRDefault="008B1E25" w:rsidP="004D5B6F">
      <w:pPr>
        <w:spacing w:after="0" w:line="240" w:lineRule="auto"/>
      </w:pPr>
      <w:r>
        <w:continuationSeparator/>
      </w:r>
    </w:p>
  </w:endnote>
  <w:endnote w:type="continuationNotice" w:id="1">
    <w:p w14:paraId="543ABFDF" w14:textId="77777777" w:rsidR="008B1E25" w:rsidRDefault="008B1E2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56861" w14:textId="77777777" w:rsidR="008B1E25" w:rsidRDefault="008B1E25" w:rsidP="004D5B6F">
      <w:pPr>
        <w:spacing w:after="0" w:line="240" w:lineRule="auto"/>
      </w:pPr>
      <w:r>
        <w:separator/>
      </w:r>
    </w:p>
  </w:footnote>
  <w:footnote w:type="continuationSeparator" w:id="0">
    <w:p w14:paraId="5D0716AD" w14:textId="77777777" w:rsidR="008B1E25" w:rsidRDefault="008B1E25" w:rsidP="004D5B6F">
      <w:pPr>
        <w:spacing w:after="0" w:line="240" w:lineRule="auto"/>
      </w:pPr>
      <w:r>
        <w:continuationSeparator/>
      </w:r>
    </w:p>
  </w:footnote>
  <w:footnote w:type="continuationNotice" w:id="1">
    <w:p w14:paraId="6DBC5413" w14:textId="77777777" w:rsidR="008B1E25" w:rsidRDefault="008B1E2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000000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000000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0pt;height:70pt">
          <v:imagedata r:id="rId1" o:title="logo crno- crveni"/>
        </v:shape>
      </w:pict>
    </w:r>
  </w:p>
  <w:p w14:paraId="51A41252" w14:textId="77777777" w:rsidR="004D5B6F" w:rsidRDefault="00000000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000000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7986197">
    <w:abstractNumId w:val="4"/>
  </w:num>
  <w:num w:numId="2" w16cid:durableId="520168338">
    <w:abstractNumId w:val="5"/>
  </w:num>
  <w:num w:numId="3" w16cid:durableId="1477144372">
    <w:abstractNumId w:val="6"/>
  </w:num>
  <w:num w:numId="4" w16cid:durableId="1129124993">
    <w:abstractNumId w:val="9"/>
  </w:num>
  <w:num w:numId="5" w16cid:durableId="1425764240">
    <w:abstractNumId w:val="1"/>
  </w:num>
  <w:num w:numId="6" w16cid:durableId="302975755">
    <w:abstractNumId w:val="8"/>
  </w:num>
  <w:num w:numId="7" w16cid:durableId="864681991">
    <w:abstractNumId w:val="7"/>
  </w:num>
  <w:num w:numId="8" w16cid:durableId="890924603">
    <w:abstractNumId w:val="0"/>
  </w:num>
  <w:num w:numId="9" w16cid:durableId="1297251148">
    <w:abstractNumId w:val="3"/>
  </w:num>
  <w:num w:numId="10" w16cid:durableId="1845588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C8F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1622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335F97"/>
    <w:rsid w:val="00343902"/>
    <w:rsid w:val="003900CF"/>
    <w:rsid w:val="003B4D20"/>
    <w:rsid w:val="003C4746"/>
    <w:rsid w:val="00403EC4"/>
    <w:rsid w:val="00411804"/>
    <w:rsid w:val="00462541"/>
    <w:rsid w:val="004816DC"/>
    <w:rsid w:val="00482577"/>
    <w:rsid w:val="00483F7A"/>
    <w:rsid w:val="004D0BA4"/>
    <w:rsid w:val="004D5B6F"/>
    <w:rsid w:val="004E4CB6"/>
    <w:rsid w:val="00550797"/>
    <w:rsid w:val="00553F76"/>
    <w:rsid w:val="00575097"/>
    <w:rsid w:val="00592935"/>
    <w:rsid w:val="006220A8"/>
    <w:rsid w:val="00641681"/>
    <w:rsid w:val="00647674"/>
    <w:rsid w:val="00666A5B"/>
    <w:rsid w:val="006B2DD4"/>
    <w:rsid w:val="006C21A6"/>
    <w:rsid w:val="007018A4"/>
    <w:rsid w:val="007670E2"/>
    <w:rsid w:val="00770C1E"/>
    <w:rsid w:val="00784ECF"/>
    <w:rsid w:val="007854E7"/>
    <w:rsid w:val="007A4DFD"/>
    <w:rsid w:val="007C355B"/>
    <w:rsid w:val="007E5554"/>
    <w:rsid w:val="00807CA6"/>
    <w:rsid w:val="00862E1C"/>
    <w:rsid w:val="0087090D"/>
    <w:rsid w:val="00871605"/>
    <w:rsid w:val="008801CB"/>
    <w:rsid w:val="00893C92"/>
    <w:rsid w:val="008B1E25"/>
    <w:rsid w:val="008D155A"/>
    <w:rsid w:val="009232CC"/>
    <w:rsid w:val="009243F5"/>
    <w:rsid w:val="00935C8F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C0990"/>
    <w:rsid w:val="00AF0702"/>
    <w:rsid w:val="00BA5A55"/>
    <w:rsid w:val="00BD6ECE"/>
    <w:rsid w:val="00C24E1F"/>
    <w:rsid w:val="00C26E38"/>
    <w:rsid w:val="00C426CC"/>
    <w:rsid w:val="00C437F9"/>
    <w:rsid w:val="00C50D88"/>
    <w:rsid w:val="00C6443C"/>
    <w:rsid w:val="00C77561"/>
    <w:rsid w:val="00CC0467"/>
    <w:rsid w:val="00CE6295"/>
    <w:rsid w:val="00CF1EFC"/>
    <w:rsid w:val="00D000EA"/>
    <w:rsid w:val="00D525F1"/>
    <w:rsid w:val="00D60D1F"/>
    <w:rsid w:val="00D6426C"/>
    <w:rsid w:val="00DF025B"/>
    <w:rsid w:val="00DF51CF"/>
    <w:rsid w:val="00E21800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4</cp:revision>
  <cp:lastPrinted>2022-05-23T09:16:00Z</cp:lastPrinted>
  <dcterms:created xsi:type="dcterms:W3CDTF">2022-05-23T09:01:00Z</dcterms:created>
  <dcterms:modified xsi:type="dcterms:W3CDTF">2022-11-02T14:14:00Z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