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653F" w14:textId="6152285F" w:rsidR="00935C8F" w:rsidRPr="0011224B" w:rsidRDefault="00D6426C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ZAGREBI PO POVRŠINI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E3E6F" w14:paraId="5A02DEFE" w14:textId="77777777" w:rsidTr="009A08E2">
        <w:trPr>
          <w:trHeight w:val="8775"/>
        </w:trPr>
        <w:tc>
          <w:tcPr>
            <w:tcW w:w="9846" w:type="dxa"/>
          </w:tcPr>
          <w:p w14:paraId="16C3BE36" w14:textId="04BF8154" w:rsidR="00D3248B" w:rsidRDefault="00D3248B" w:rsidP="00BA5A55">
            <w:pPr>
              <w:jc w:val="both"/>
              <w:rPr>
                <w:noProof/>
                <w:sz w:val="24"/>
                <w:szCs w:val="24"/>
                <w:lang w:val="en-US"/>
              </w:rPr>
            </w:pPr>
          </w:p>
          <w:p w14:paraId="436D7A8A" w14:textId="1303E062" w:rsidR="00FE3E6F" w:rsidRPr="00BA5A55" w:rsidRDefault="00BA5A55" w:rsidP="00BA5A55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0" distB="0" distL="0" distR="0" wp14:anchorId="1ECE37B1" wp14:editId="1C594F7A">
                  <wp:extent cx="6536046" cy="5826642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osarka1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84" t="10798" r="31926" b="7923"/>
                          <a:stretch/>
                        </pic:blipFill>
                        <pic:spPr bwMode="auto">
                          <a:xfrm>
                            <a:off x="0" y="0"/>
                            <a:ext cx="6564705" cy="5852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E6F" w14:paraId="7C2F0660" w14:textId="77777777" w:rsidTr="009A08E2">
        <w:trPr>
          <w:trHeight w:val="3138"/>
        </w:trPr>
        <w:tc>
          <w:tcPr>
            <w:tcW w:w="9846" w:type="dxa"/>
          </w:tcPr>
          <w:p w14:paraId="04AC2BAE" w14:textId="77777777" w:rsidR="00FE3E6F" w:rsidRDefault="00FE3E6F" w:rsidP="00641681">
            <w:pPr>
              <w:rPr>
                <w:sz w:val="24"/>
                <w:szCs w:val="24"/>
              </w:rPr>
            </w:pPr>
          </w:p>
          <w:p w14:paraId="772E1202" w14:textId="77777777" w:rsidR="00302523" w:rsidRDefault="009A08E2" w:rsidP="00302523">
            <w:pPr>
              <w:spacing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302523" w:rsidRPr="6BA508A6">
              <w:rPr>
                <w:sz w:val="24"/>
                <w:szCs w:val="24"/>
              </w:rPr>
              <w:t>Measure!</w:t>
            </w:r>
          </w:p>
          <w:p w14:paraId="3D75D462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5A7E7218" w14:textId="590E4DE0" w:rsidR="00302523" w:rsidRDefault="00302523" w:rsidP="00302523">
            <w:pPr>
              <w:rPr>
                <w:sz w:val="24"/>
                <w:szCs w:val="24"/>
              </w:rPr>
            </w:pPr>
            <w:r w:rsidRPr="6BA508A6">
              <w:rPr>
                <w:i/>
                <w:iCs/>
                <w:sz w:val="24"/>
                <w:szCs w:val="24"/>
              </w:rPr>
              <w:t>a =</w:t>
            </w:r>
            <w:r w:rsidRPr="6BA508A6">
              <w:rPr>
                <w:sz w:val="24"/>
                <w:szCs w:val="24"/>
              </w:rPr>
              <w:t xml:space="preserve"> _______ feet                </w:t>
            </w:r>
            <w:r w:rsidRPr="6BA508A6">
              <w:rPr>
                <w:i/>
                <w:iCs/>
                <w:sz w:val="24"/>
                <w:szCs w:val="24"/>
              </w:rPr>
              <w:t>b =</w:t>
            </w:r>
            <w:r w:rsidRPr="6BA508A6">
              <w:rPr>
                <w:sz w:val="24"/>
                <w:szCs w:val="24"/>
              </w:rPr>
              <w:t xml:space="preserve"> _______ feet  </w:t>
            </w:r>
            <w:r>
              <w:rPr>
                <w:sz w:val="24"/>
                <w:szCs w:val="24"/>
              </w:rPr>
              <w:br/>
            </w:r>
          </w:p>
          <w:p w14:paraId="7342D354" w14:textId="05A697DD" w:rsidR="00302523" w:rsidRDefault="00302523" w:rsidP="00302523">
            <w:pPr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c</w:t>
            </w:r>
            <w:r w:rsidRPr="6BA508A6">
              <w:rPr>
                <w:i/>
                <w:iCs/>
                <w:sz w:val="24"/>
                <w:szCs w:val="24"/>
              </w:rPr>
              <w:t xml:space="preserve"> =</w:t>
            </w:r>
            <w:r w:rsidRPr="6BA508A6">
              <w:rPr>
                <w:sz w:val="24"/>
                <w:szCs w:val="24"/>
              </w:rPr>
              <w:t xml:space="preserve"> _______ feet                </w:t>
            </w:r>
            <w:r>
              <w:rPr>
                <w:i/>
                <w:iCs/>
                <w:sz w:val="24"/>
                <w:szCs w:val="24"/>
              </w:rPr>
              <w:t>d</w:t>
            </w:r>
            <w:r w:rsidRPr="6BA508A6">
              <w:rPr>
                <w:i/>
                <w:iCs/>
                <w:sz w:val="24"/>
                <w:szCs w:val="24"/>
              </w:rPr>
              <w:t xml:space="preserve"> =</w:t>
            </w:r>
            <w:r w:rsidRPr="6BA508A6">
              <w:rPr>
                <w:sz w:val="24"/>
                <w:szCs w:val="24"/>
              </w:rPr>
              <w:t xml:space="preserve"> _______ feet  </w:t>
            </w:r>
            <w:r>
              <w:br/>
            </w:r>
          </w:p>
          <w:p w14:paraId="65B2213E" w14:textId="77777777" w:rsidR="00302523" w:rsidRDefault="00302523" w:rsidP="00302523">
            <w:pPr>
              <w:spacing w:line="259" w:lineRule="auto"/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>2. Measure!</w:t>
            </w:r>
          </w:p>
          <w:p w14:paraId="7DB23EBB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3A1D8BC3" w14:textId="77777777" w:rsidR="00302523" w:rsidRDefault="00302523" w:rsidP="00302523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>A foot = __________ cm</w:t>
            </w:r>
            <w:r>
              <w:br/>
            </w:r>
          </w:p>
          <w:p w14:paraId="465EA700" w14:textId="1A878D30" w:rsidR="009A08E2" w:rsidRDefault="009A08E2" w:rsidP="00641681">
            <w:pPr>
              <w:rPr>
                <w:sz w:val="24"/>
                <w:szCs w:val="24"/>
              </w:rPr>
            </w:pPr>
          </w:p>
          <w:p w14:paraId="2E80B6A8" w14:textId="3387BE1B" w:rsidR="009A08E2" w:rsidRDefault="009A08E2" w:rsidP="009A08E2">
            <w:pPr>
              <w:rPr>
                <w:sz w:val="24"/>
                <w:szCs w:val="24"/>
              </w:rPr>
            </w:pPr>
          </w:p>
          <w:p w14:paraId="772B3D91" w14:textId="0956D65C" w:rsidR="00302523" w:rsidRDefault="00302523" w:rsidP="003025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Calculate</w:t>
            </w:r>
            <w:r w:rsidRPr="6BA508A6">
              <w:rPr>
                <w:sz w:val="24"/>
                <w:szCs w:val="24"/>
              </w:rPr>
              <w:t xml:space="preserve">!                        </w:t>
            </w:r>
          </w:p>
          <w:p w14:paraId="50E5DDCF" w14:textId="77777777" w:rsidR="00302523" w:rsidRDefault="00302523" w:rsidP="00302523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 xml:space="preserve">                                              CALCULATION</w:t>
            </w:r>
            <w:r>
              <w:rPr>
                <w:sz w:val="24"/>
                <w:szCs w:val="24"/>
              </w:rPr>
              <w:t>:</w:t>
            </w:r>
          </w:p>
          <w:p w14:paraId="1D7B2B0A" w14:textId="77777777" w:rsidR="00302523" w:rsidRDefault="00302523" w:rsidP="00302523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192ED422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1385AFAD" w14:textId="6A198C46" w:rsidR="00302523" w:rsidRDefault="00302523" w:rsidP="00302523">
            <w:pPr>
              <w:rPr>
                <w:sz w:val="24"/>
                <w:szCs w:val="24"/>
              </w:rPr>
            </w:pPr>
            <w:r w:rsidRPr="00BA5A55">
              <w:rPr>
                <w:i/>
                <w:sz w:val="24"/>
                <w:szCs w:val="24"/>
              </w:rPr>
              <w:t>b =</w:t>
            </w:r>
            <w:r>
              <w:rPr>
                <w:sz w:val="24"/>
                <w:szCs w:val="24"/>
              </w:rPr>
              <w:t xml:space="preserve"> _______ cm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  <w:r>
              <w:rPr>
                <w:i/>
                <w:sz w:val="24"/>
                <w:szCs w:val="24"/>
              </w:rPr>
              <w:t>c</w:t>
            </w:r>
            <w:r w:rsidRPr="00BA5A55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 cm</w:t>
            </w:r>
            <w:r>
              <w:rPr>
                <w:sz w:val="24"/>
                <w:szCs w:val="24"/>
              </w:rPr>
              <w:br/>
            </w:r>
          </w:p>
          <w:p w14:paraId="0AB12F0E" w14:textId="77777777" w:rsidR="00302523" w:rsidRDefault="00302523" w:rsidP="00302523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</w:t>
            </w:r>
            <w:r w:rsidRPr="00BA5A55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 cm</w:t>
            </w:r>
          </w:p>
          <w:p w14:paraId="348CEA5A" w14:textId="4A66F032" w:rsidR="00302523" w:rsidRPr="00302523" w:rsidRDefault="00302523" w:rsidP="00302523">
            <w:pPr>
              <w:rPr>
                <w:b/>
                <w:bCs/>
                <w:sz w:val="24"/>
                <w:szCs w:val="24"/>
              </w:rPr>
            </w:pPr>
          </w:p>
          <w:p w14:paraId="1D075BE9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3E5DAB9F" w14:textId="7684A52C" w:rsidR="00302523" w:rsidRDefault="00302523" w:rsidP="00302523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>3. Calculate the surface area  of shap</w:t>
            </w:r>
            <w:r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 w:rsidRPr="6BA508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 and C</w:t>
            </w:r>
            <w:r>
              <w:rPr>
                <w:sz w:val="24"/>
                <w:szCs w:val="24"/>
              </w:rPr>
              <w:t>.</w:t>
            </w:r>
          </w:p>
          <w:p w14:paraId="2A8DD286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1DD21767" w14:textId="77777777" w:rsidR="00302523" w:rsidRDefault="00302523" w:rsidP="003025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CALCULATION:</w:t>
            </w:r>
          </w:p>
          <w:p w14:paraId="1FD89127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7BEBE0C0" w14:textId="231A26B4" w:rsidR="009A08E2" w:rsidRDefault="009A08E2" w:rsidP="009A08E2">
            <w:pPr>
              <w:rPr>
                <w:sz w:val="24"/>
                <w:szCs w:val="24"/>
              </w:rPr>
            </w:pPr>
          </w:p>
          <w:p w14:paraId="3420C913" w14:textId="7A120076" w:rsidR="009A08E2" w:rsidRDefault="009A08E2" w:rsidP="009A08E2">
            <w:pPr>
              <w:rPr>
                <w:sz w:val="24"/>
                <w:szCs w:val="24"/>
              </w:rPr>
            </w:pPr>
          </w:p>
          <w:p w14:paraId="1FA8B2BE" w14:textId="77777777" w:rsidR="00633938" w:rsidRDefault="00633938" w:rsidP="009A08E2">
            <w:pPr>
              <w:rPr>
                <w:sz w:val="24"/>
                <w:szCs w:val="24"/>
              </w:rPr>
            </w:pPr>
          </w:p>
          <w:p w14:paraId="3AB42549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065A8DB2" w14:textId="77777777" w:rsidR="00302523" w:rsidRDefault="00302523" w:rsidP="009A08E2">
            <w:pPr>
              <w:rPr>
                <w:sz w:val="24"/>
                <w:szCs w:val="24"/>
              </w:rPr>
            </w:pPr>
          </w:p>
          <w:p w14:paraId="46C95191" w14:textId="344AF1B5" w:rsidR="009A08E2" w:rsidRDefault="009A08E2" w:rsidP="009A08E2">
            <w:pPr>
              <w:rPr>
                <w:sz w:val="24"/>
                <w:szCs w:val="24"/>
              </w:rPr>
            </w:pPr>
          </w:p>
          <w:p w14:paraId="3A2771EA" w14:textId="77777777" w:rsidR="009A08E2" w:rsidRDefault="009A08E2" w:rsidP="009A08E2">
            <w:pPr>
              <w:rPr>
                <w:sz w:val="24"/>
                <w:szCs w:val="24"/>
              </w:rPr>
            </w:pPr>
          </w:p>
          <w:p w14:paraId="0A76A3EB" w14:textId="047B2C6A" w:rsidR="009A08E2" w:rsidRDefault="009A08E2" w:rsidP="009A08E2">
            <w:pPr>
              <w:rPr>
                <w:sz w:val="24"/>
                <w:szCs w:val="24"/>
              </w:rPr>
            </w:pPr>
          </w:p>
          <w:p w14:paraId="5B9D58F4" w14:textId="69184521" w:rsidR="009A08E2" w:rsidRPr="009A08E2" w:rsidRDefault="00D3248B" w:rsidP="00641681">
            <w:pPr>
              <w:rPr>
                <w:sz w:val="24"/>
                <w:szCs w:val="24"/>
                <w:vertAlign w:val="superscript"/>
              </w:rPr>
            </w:pPr>
            <w:r>
              <w:rPr>
                <w:i/>
                <w:sz w:val="24"/>
                <w:szCs w:val="24"/>
              </w:rPr>
              <w:t>B</w:t>
            </w:r>
            <w:r w:rsidR="009A08E2" w:rsidRPr="009A08E2">
              <w:rPr>
                <w:i/>
                <w:sz w:val="24"/>
                <w:szCs w:val="24"/>
              </w:rPr>
              <w:t xml:space="preserve"> =</w:t>
            </w:r>
            <w:r w:rsidR="009A08E2">
              <w:rPr>
                <w:sz w:val="24"/>
                <w:szCs w:val="24"/>
              </w:rPr>
              <w:t xml:space="preserve"> _________ cm</w:t>
            </w:r>
            <w:r w:rsidR="009A08E2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  <w:vertAlign w:val="superscript"/>
              </w:rPr>
              <w:t xml:space="preserve">                                                                                                                                                        </w:t>
            </w:r>
            <w:r>
              <w:rPr>
                <w:i/>
                <w:sz w:val="24"/>
                <w:szCs w:val="24"/>
              </w:rPr>
              <w:t>C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1E3BEE3B" w14:textId="2E6108DA" w:rsidR="009A08E2" w:rsidRPr="00343902" w:rsidRDefault="009A08E2" w:rsidP="00641681">
            <w:pPr>
              <w:rPr>
                <w:sz w:val="24"/>
                <w:szCs w:val="24"/>
              </w:rPr>
            </w:pPr>
          </w:p>
        </w:tc>
      </w:tr>
      <w:tr w:rsidR="009A08E2" w14:paraId="41C011A5" w14:textId="77777777" w:rsidTr="009A08E2">
        <w:trPr>
          <w:trHeight w:val="3586"/>
        </w:trPr>
        <w:tc>
          <w:tcPr>
            <w:tcW w:w="9846" w:type="dxa"/>
          </w:tcPr>
          <w:p w14:paraId="35F18C8B" w14:textId="77777777" w:rsidR="009A08E2" w:rsidRDefault="009A08E2" w:rsidP="00641681">
            <w:pPr>
              <w:rPr>
                <w:sz w:val="24"/>
                <w:szCs w:val="24"/>
              </w:rPr>
            </w:pPr>
          </w:p>
          <w:p w14:paraId="63CE1F6A" w14:textId="77777777" w:rsidR="00302523" w:rsidRDefault="009A08E2" w:rsidP="003025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302523" w:rsidRPr="6BA508A6">
              <w:rPr>
                <w:sz w:val="24"/>
                <w:szCs w:val="24"/>
              </w:rPr>
              <w:t>Take a look at the results of the rest of your group and write down the square areas for shapes A, B, C, D, E.</w:t>
            </w:r>
          </w:p>
          <w:p w14:paraId="75980689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643FBE96" w14:textId="77777777" w:rsidR="00302523" w:rsidRDefault="00302523" w:rsidP="00302523">
            <w:pPr>
              <w:rPr>
                <w:sz w:val="24"/>
                <w:szCs w:val="24"/>
                <w:vertAlign w:val="superscript"/>
              </w:rPr>
            </w:pPr>
            <w:r w:rsidRPr="009A08E2">
              <w:rPr>
                <w:i/>
                <w:sz w:val="24"/>
                <w:szCs w:val="24"/>
              </w:rPr>
              <w:t>A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</w:t>
            </w:r>
            <w:r>
              <w:rPr>
                <w:i/>
                <w:sz w:val="24"/>
                <w:szCs w:val="24"/>
              </w:rPr>
              <w:t xml:space="preserve">B </w:t>
            </w:r>
            <w:r w:rsidRPr="009A08E2">
              <w:rPr>
                <w:i/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</w:t>
            </w:r>
            <w:r>
              <w:rPr>
                <w:i/>
                <w:sz w:val="24"/>
                <w:szCs w:val="24"/>
              </w:rPr>
              <w:t>C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      </w:t>
            </w:r>
          </w:p>
          <w:p w14:paraId="7C7F7467" w14:textId="77777777" w:rsidR="00302523" w:rsidRDefault="00302523" w:rsidP="00302523">
            <w:pPr>
              <w:rPr>
                <w:sz w:val="24"/>
                <w:szCs w:val="24"/>
                <w:vertAlign w:val="superscript"/>
              </w:rPr>
            </w:pPr>
            <w:r>
              <w:rPr>
                <w:sz w:val="24"/>
                <w:szCs w:val="24"/>
                <w:vertAlign w:val="superscript"/>
              </w:rPr>
              <w:br/>
              <w:t xml:space="preserve"> </w:t>
            </w:r>
            <w:r>
              <w:rPr>
                <w:i/>
                <w:sz w:val="24"/>
                <w:szCs w:val="24"/>
              </w:rPr>
              <w:t>D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 xml:space="preserve">2         </w:t>
            </w:r>
            <w:r>
              <w:rPr>
                <w:i/>
                <w:sz w:val="24"/>
                <w:szCs w:val="24"/>
              </w:rPr>
              <w:t>E</w:t>
            </w:r>
            <w:r w:rsidRPr="009A08E2">
              <w:rPr>
                <w:i/>
                <w:sz w:val="24"/>
                <w:szCs w:val="24"/>
              </w:rPr>
              <w:t xml:space="preserve">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  <w:p w14:paraId="40A1938C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11A62CB7" w14:textId="77777777" w:rsidR="00302523" w:rsidRDefault="00302523" w:rsidP="00302523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>5. Calculate the total square area.</w:t>
            </w:r>
            <w:r>
              <w:br/>
            </w:r>
          </w:p>
          <w:p w14:paraId="2F0E2D91" w14:textId="77777777" w:rsidR="00302523" w:rsidRDefault="00302523" w:rsidP="00302523">
            <w:pPr>
              <w:rPr>
                <w:sz w:val="24"/>
                <w:szCs w:val="24"/>
              </w:rPr>
            </w:pPr>
            <w:r w:rsidRPr="6BA508A6">
              <w:rPr>
                <w:sz w:val="24"/>
                <w:szCs w:val="24"/>
              </w:rPr>
              <w:t xml:space="preserve">CALCULATION: </w:t>
            </w:r>
          </w:p>
          <w:p w14:paraId="5547CF09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3EDE686F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75592DD5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79403777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2F9CD06F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2DF50413" w14:textId="77777777" w:rsidR="00302523" w:rsidRDefault="00302523" w:rsidP="00302523">
            <w:pPr>
              <w:rPr>
                <w:sz w:val="24"/>
                <w:szCs w:val="24"/>
              </w:rPr>
            </w:pPr>
          </w:p>
          <w:p w14:paraId="495E4D16" w14:textId="2BAA06E6" w:rsidR="00633938" w:rsidRPr="00FE3E6F" w:rsidRDefault="00302523" w:rsidP="00302523">
            <w:pPr>
              <w:rPr>
                <w:sz w:val="24"/>
                <w:szCs w:val="24"/>
              </w:rPr>
            </w:pPr>
            <w:r w:rsidRPr="009A08E2">
              <w:rPr>
                <w:i/>
                <w:sz w:val="24"/>
                <w:szCs w:val="24"/>
              </w:rPr>
              <w:t>A+B+C+D+E =</w:t>
            </w:r>
            <w:r>
              <w:rPr>
                <w:sz w:val="24"/>
                <w:szCs w:val="24"/>
              </w:rPr>
              <w:t xml:space="preserve"> _________ cm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  <w:vertAlign w:val="superscript"/>
              </w:rPr>
              <w:br/>
            </w:r>
          </w:p>
        </w:tc>
      </w:tr>
    </w:tbl>
    <w:p w14:paraId="68207F9B" w14:textId="76BE4415" w:rsidR="00935C8F" w:rsidRPr="008801CB" w:rsidRDefault="00935C8F" w:rsidP="00D000EA">
      <w:pPr>
        <w:rPr>
          <w:sz w:val="24"/>
          <w:szCs w:val="24"/>
        </w:rPr>
      </w:pPr>
    </w:p>
    <w:sectPr w:rsidR="00935C8F" w:rsidRPr="008801CB" w:rsidSect="00D525F1">
      <w:headerReference w:type="even" r:id="rId11"/>
      <w:headerReference w:type="default" r:id="rId12"/>
      <w:headerReference w:type="first" r:id="rId13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2809F" w14:textId="77777777" w:rsidR="007F4466" w:rsidRDefault="007F4466" w:rsidP="004D5B6F">
      <w:pPr>
        <w:spacing w:after="0" w:line="240" w:lineRule="auto"/>
      </w:pPr>
      <w:r>
        <w:separator/>
      </w:r>
    </w:p>
  </w:endnote>
  <w:endnote w:type="continuationSeparator" w:id="0">
    <w:p w14:paraId="365FE8D2" w14:textId="77777777" w:rsidR="007F4466" w:rsidRDefault="007F4466" w:rsidP="004D5B6F">
      <w:pPr>
        <w:spacing w:after="0" w:line="240" w:lineRule="auto"/>
      </w:pPr>
      <w:r>
        <w:continuationSeparator/>
      </w:r>
    </w:p>
  </w:endnote>
  <w:endnote w:type="continuationNotice" w:id="1">
    <w:p w14:paraId="2503E023" w14:textId="77777777" w:rsidR="007F4466" w:rsidRDefault="007F44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F9E95" w14:textId="77777777" w:rsidR="007F4466" w:rsidRDefault="007F4466" w:rsidP="004D5B6F">
      <w:pPr>
        <w:spacing w:after="0" w:line="240" w:lineRule="auto"/>
      </w:pPr>
      <w:r>
        <w:separator/>
      </w:r>
    </w:p>
  </w:footnote>
  <w:footnote w:type="continuationSeparator" w:id="0">
    <w:p w14:paraId="35E53A4E" w14:textId="77777777" w:rsidR="007F4466" w:rsidRDefault="007F4466" w:rsidP="004D5B6F">
      <w:pPr>
        <w:spacing w:after="0" w:line="240" w:lineRule="auto"/>
      </w:pPr>
      <w:r>
        <w:continuationSeparator/>
      </w:r>
    </w:p>
  </w:footnote>
  <w:footnote w:type="continuationNotice" w:id="1">
    <w:p w14:paraId="679FDA8A" w14:textId="77777777" w:rsidR="007F4466" w:rsidRDefault="007F44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000000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7777777" w:rsidR="004E4CB6" w:rsidRDefault="00000000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0pt;height:70pt">
          <v:imagedata r:id="rId1" o:title="logo crno- crveni"/>
        </v:shape>
      </w:pict>
    </w:r>
  </w:p>
  <w:p w14:paraId="51A41252" w14:textId="77777777" w:rsidR="004D5B6F" w:rsidRDefault="00000000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000000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5074886">
    <w:abstractNumId w:val="4"/>
  </w:num>
  <w:num w:numId="2" w16cid:durableId="353462059">
    <w:abstractNumId w:val="5"/>
  </w:num>
  <w:num w:numId="3" w16cid:durableId="820004224">
    <w:abstractNumId w:val="6"/>
  </w:num>
  <w:num w:numId="4" w16cid:durableId="1202522395">
    <w:abstractNumId w:val="9"/>
  </w:num>
  <w:num w:numId="5" w16cid:durableId="366875794">
    <w:abstractNumId w:val="1"/>
  </w:num>
  <w:num w:numId="6" w16cid:durableId="240532605">
    <w:abstractNumId w:val="8"/>
  </w:num>
  <w:num w:numId="7" w16cid:durableId="929703435">
    <w:abstractNumId w:val="7"/>
  </w:num>
  <w:num w:numId="8" w16cid:durableId="534656011">
    <w:abstractNumId w:val="0"/>
  </w:num>
  <w:num w:numId="9" w16cid:durableId="1043335600">
    <w:abstractNumId w:val="3"/>
  </w:num>
  <w:num w:numId="10" w16cid:durableId="5459884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C8F"/>
    <w:rsid w:val="00061521"/>
    <w:rsid w:val="0006580B"/>
    <w:rsid w:val="00065C83"/>
    <w:rsid w:val="00073667"/>
    <w:rsid w:val="00083E4F"/>
    <w:rsid w:val="000A1C50"/>
    <w:rsid w:val="000A604C"/>
    <w:rsid w:val="000D1134"/>
    <w:rsid w:val="0011224B"/>
    <w:rsid w:val="00132EB9"/>
    <w:rsid w:val="0014676A"/>
    <w:rsid w:val="00152B55"/>
    <w:rsid w:val="00167276"/>
    <w:rsid w:val="001A1FDE"/>
    <w:rsid w:val="001C27A2"/>
    <w:rsid w:val="002110C4"/>
    <w:rsid w:val="00220702"/>
    <w:rsid w:val="002316E3"/>
    <w:rsid w:val="0023269D"/>
    <w:rsid w:val="00280ED8"/>
    <w:rsid w:val="002A5063"/>
    <w:rsid w:val="002C4C5B"/>
    <w:rsid w:val="00302523"/>
    <w:rsid w:val="00335F97"/>
    <w:rsid w:val="00343902"/>
    <w:rsid w:val="003900CF"/>
    <w:rsid w:val="003B4D20"/>
    <w:rsid w:val="003C4746"/>
    <w:rsid w:val="00403EC4"/>
    <w:rsid w:val="00411804"/>
    <w:rsid w:val="00462541"/>
    <w:rsid w:val="004816DC"/>
    <w:rsid w:val="00482577"/>
    <w:rsid w:val="00483F7A"/>
    <w:rsid w:val="004D0BA4"/>
    <w:rsid w:val="004D5B6F"/>
    <w:rsid w:val="004E4CB6"/>
    <w:rsid w:val="00550797"/>
    <w:rsid w:val="00553F76"/>
    <w:rsid w:val="00575097"/>
    <w:rsid w:val="00592935"/>
    <w:rsid w:val="006220A8"/>
    <w:rsid w:val="00633938"/>
    <w:rsid w:val="00641681"/>
    <w:rsid w:val="00647674"/>
    <w:rsid w:val="00666A5B"/>
    <w:rsid w:val="006846D0"/>
    <w:rsid w:val="006B2DD4"/>
    <w:rsid w:val="006C21A6"/>
    <w:rsid w:val="007018A4"/>
    <w:rsid w:val="007670E2"/>
    <w:rsid w:val="00770C1E"/>
    <w:rsid w:val="00784ECF"/>
    <w:rsid w:val="007854E7"/>
    <w:rsid w:val="007C355B"/>
    <w:rsid w:val="007E5554"/>
    <w:rsid w:val="007F4466"/>
    <w:rsid w:val="00807CA6"/>
    <w:rsid w:val="00862E1C"/>
    <w:rsid w:val="0087090D"/>
    <w:rsid w:val="00871605"/>
    <w:rsid w:val="008801CB"/>
    <w:rsid w:val="00893C92"/>
    <w:rsid w:val="008D155A"/>
    <w:rsid w:val="009232CC"/>
    <w:rsid w:val="009243F5"/>
    <w:rsid w:val="00935C8F"/>
    <w:rsid w:val="00982BDA"/>
    <w:rsid w:val="00996044"/>
    <w:rsid w:val="009A08E2"/>
    <w:rsid w:val="009C41D0"/>
    <w:rsid w:val="009C4BAA"/>
    <w:rsid w:val="009D1451"/>
    <w:rsid w:val="00A16BB3"/>
    <w:rsid w:val="00A4618F"/>
    <w:rsid w:val="00A532A8"/>
    <w:rsid w:val="00A94EBC"/>
    <w:rsid w:val="00AA38AC"/>
    <w:rsid w:val="00AC0990"/>
    <w:rsid w:val="00AF0702"/>
    <w:rsid w:val="00BA5A55"/>
    <w:rsid w:val="00BD6ECE"/>
    <w:rsid w:val="00C26E38"/>
    <w:rsid w:val="00C426CC"/>
    <w:rsid w:val="00C437F9"/>
    <w:rsid w:val="00C50D88"/>
    <w:rsid w:val="00C6443C"/>
    <w:rsid w:val="00C77561"/>
    <w:rsid w:val="00CC0467"/>
    <w:rsid w:val="00CF1EFC"/>
    <w:rsid w:val="00D000EA"/>
    <w:rsid w:val="00D3248B"/>
    <w:rsid w:val="00D525F1"/>
    <w:rsid w:val="00D60D1F"/>
    <w:rsid w:val="00D6426C"/>
    <w:rsid w:val="00DF025B"/>
    <w:rsid w:val="00E21800"/>
    <w:rsid w:val="00E25763"/>
    <w:rsid w:val="00E71CC9"/>
    <w:rsid w:val="00E83529"/>
    <w:rsid w:val="00E85FA0"/>
    <w:rsid w:val="00EF2472"/>
    <w:rsid w:val="00F477F5"/>
    <w:rsid w:val="00F75CD3"/>
    <w:rsid w:val="00F80DA2"/>
    <w:rsid w:val="00F90B64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A0AB112D9BC54B9308B3C5A18B6323" ma:contentTypeVersion="14" ma:contentTypeDescription="Create a new document." ma:contentTypeScope="" ma:versionID="9bb84b2af8dc7a9826833510144ccad2">
  <xsd:schema xmlns:xsd="http://www.w3.org/2001/XMLSchema" xmlns:xs="http://www.w3.org/2001/XMLSchema" xmlns:p="http://schemas.microsoft.com/office/2006/metadata/properties" xmlns:ns3="e765b9dd-e833-44ca-9cd3-f58338cba3f9" xmlns:ns4="3b5c8081-8115-4fff-9793-7617ce2fb108" targetNamespace="http://schemas.microsoft.com/office/2006/metadata/properties" ma:root="true" ma:fieldsID="e3894ed72c7c4c7c6a098a8f51c523d3" ns3:_="" ns4:_="">
    <xsd:import namespace="e765b9dd-e833-44ca-9cd3-f58338cba3f9"/>
    <xsd:import namespace="3b5c8081-8115-4fff-9793-7617ce2fb1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b9dd-e833-44ca-9cd3-f58338cba3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5c8081-8115-4fff-9793-7617ce2fb10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CB043D-9C3B-49A1-90F7-7569B4452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65b9dd-e833-44ca-9cd3-f58338cba3f9"/>
    <ds:schemaRef ds:uri="3b5c8081-8115-4fff-9793-7617ce2fb1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2</Pages>
  <Words>140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4</cp:revision>
  <dcterms:created xsi:type="dcterms:W3CDTF">2022-05-23T09:21:00Z</dcterms:created>
  <dcterms:modified xsi:type="dcterms:W3CDTF">2022-11-02T13:29:00Z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0x0101000FA0AB112D9BC54B9308B3C5A18B6323</vt:lpwstr>
  </property>
</Properties>
</file>