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2B653F" w14:textId="6152285F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E3E6F" w14:paraId="5A02DEFE" w14:textId="77777777" w:rsidTr="009A08E2">
        <w:trPr>
          <w:trHeight w:val="8775"/>
        </w:trPr>
        <w:tc>
          <w:tcPr>
            <w:tcW w:w="9846" w:type="dxa"/>
          </w:tcPr>
          <w:p w14:paraId="16C3BE36" w14:textId="04BF8154" w:rsidR="00D3248B" w:rsidRDefault="00D3248B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1303E062" w:rsidR="00FE3E6F" w:rsidRPr="00BA5A55" w:rsidRDefault="00BA5A55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ECE37B1" wp14:editId="1C594F7A">
                  <wp:extent cx="6536046" cy="5826642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osarka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4" t="10798" r="31926" b="7923"/>
                          <a:stretch/>
                        </pic:blipFill>
                        <pic:spPr bwMode="auto">
                          <a:xfrm>
                            <a:off x="0" y="0"/>
                            <a:ext cx="6564705" cy="585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6F" w14:paraId="7C2F0660" w14:textId="77777777" w:rsidTr="009A08E2">
        <w:trPr>
          <w:trHeight w:val="3138"/>
        </w:trPr>
        <w:tc>
          <w:tcPr>
            <w:tcW w:w="9846" w:type="dxa"/>
          </w:tcPr>
          <w:p w14:paraId="04AC2BAE" w14:textId="77777777" w:rsidR="00FE3E6F" w:rsidRDefault="00FE3E6F" w:rsidP="00641681">
            <w:pPr>
              <w:rPr>
                <w:sz w:val="24"/>
                <w:szCs w:val="24"/>
              </w:rPr>
            </w:pPr>
          </w:p>
          <w:p w14:paraId="4ACD4E89" w14:textId="21044F75" w:rsidR="00BA5A55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Izmjeri!</w:t>
            </w:r>
          </w:p>
          <w:p w14:paraId="6BAEDF1E" w14:textId="77777777" w:rsidR="00BA5A55" w:rsidRDefault="00BA5A55" w:rsidP="00641681">
            <w:pPr>
              <w:rPr>
                <w:sz w:val="24"/>
                <w:szCs w:val="24"/>
              </w:rPr>
            </w:pPr>
          </w:p>
          <w:p w14:paraId="220F63B4" w14:textId="5C90051A" w:rsidR="00BA5A55" w:rsidRDefault="00BA5A55" w:rsidP="00641681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 w:rsidR="00D3248B">
              <w:rPr>
                <w:sz w:val="24"/>
                <w:szCs w:val="24"/>
              </w:rPr>
              <w:t xml:space="preserve"> _______ stopala                  </w:t>
            </w: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stopala</w:t>
            </w:r>
            <w:r w:rsidR="00D3248B">
              <w:rPr>
                <w:sz w:val="24"/>
                <w:szCs w:val="24"/>
              </w:rPr>
              <w:br/>
            </w:r>
            <w:r w:rsidR="00D3248B">
              <w:rPr>
                <w:sz w:val="24"/>
                <w:szCs w:val="24"/>
              </w:rPr>
              <w:br/>
            </w:r>
            <w:r w:rsidR="00D3248B">
              <w:rPr>
                <w:i/>
                <w:sz w:val="24"/>
                <w:szCs w:val="24"/>
              </w:rPr>
              <w:t>c</w:t>
            </w:r>
            <w:r w:rsidR="00D3248B" w:rsidRPr="00BA5A55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 stopala                  </w:t>
            </w:r>
            <w:r w:rsidR="00D3248B">
              <w:rPr>
                <w:i/>
                <w:sz w:val="24"/>
                <w:szCs w:val="24"/>
              </w:rPr>
              <w:t>d</w:t>
            </w:r>
            <w:r w:rsidR="00D3248B" w:rsidRPr="00BA5A55">
              <w:rPr>
                <w:i/>
                <w:sz w:val="24"/>
                <w:szCs w:val="24"/>
              </w:rPr>
              <w:t xml:space="preserve"> =</w:t>
            </w:r>
            <w:r w:rsidR="00D3248B">
              <w:rPr>
                <w:sz w:val="24"/>
                <w:szCs w:val="24"/>
              </w:rPr>
              <w:t xml:space="preserve"> _______ stopala</w:t>
            </w:r>
          </w:p>
          <w:p w14:paraId="0267AE06" w14:textId="29264DD9" w:rsidR="009A08E2" w:rsidRDefault="009A08E2" w:rsidP="00641681">
            <w:pPr>
              <w:rPr>
                <w:sz w:val="24"/>
                <w:szCs w:val="24"/>
              </w:rPr>
            </w:pPr>
          </w:p>
          <w:p w14:paraId="3733D47B" w14:textId="06088C1E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Izmjeri! </w:t>
            </w:r>
          </w:p>
          <w:p w14:paraId="10F40BFB" w14:textId="7D7C4EAF" w:rsidR="009A08E2" w:rsidRDefault="009A08E2" w:rsidP="00641681">
            <w:pPr>
              <w:rPr>
                <w:sz w:val="24"/>
                <w:szCs w:val="24"/>
              </w:rPr>
            </w:pPr>
          </w:p>
          <w:p w14:paraId="048CDCD4" w14:textId="77777777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stopalo = __________ cm</w:t>
            </w:r>
            <w:r>
              <w:rPr>
                <w:sz w:val="24"/>
                <w:szCs w:val="24"/>
              </w:rPr>
              <w:br/>
            </w:r>
          </w:p>
          <w:p w14:paraId="465EA700" w14:textId="65B22AA0" w:rsidR="009A08E2" w:rsidRDefault="009A08E2" w:rsidP="00641681">
            <w:pPr>
              <w:rPr>
                <w:sz w:val="24"/>
                <w:szCs w:val="24"/>
              </w:rPr>
            </w:pPr>
          </w:p>
          <w:p w14:paraId="2E80B6A8" w14:textId="3387BE1B" w:rsidR="009A08E2" w:rsidRDefault="009A08E2" w:rsidP="009A08E2">
            <w:pPr>
              <w:rPr>
                <w:sz w:val="24"/>
                <w:szCs w:val="24"/>
              </w:rPr>
            </w:pPr>
          </w:p>
          <w:p w14:paraId="1031009D" w14:textId="6C9CDF0A" w:rsidR="009A08E2" w:rsidRDefault="00633938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A08E2">
              <w:rPr>
                <w:sz w:val="24"/>
                <w:szCs w:val="24"/>
              </w:rPr>
              <w:t xml:space="preserve">. Izračunaj!                         </w:t>
            </w:r>
          </w:p>
          <w:p w14:paraId="2D1ABE1C" w14:textId="4A49BD2A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RAČUN: </w:t>
            </w:r>
          </w:p>
          <w:p w14:paraId="5E6C1B61" w14:textId="589B5612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5A41E101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6953B79A" w14:textId="484379AC" w:rsidR="009A08E2" w:rsidRDefault="009A08E2" w:rsidP="009A08E2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cm</w:t>
            </w:r>
            <w:r w:rsidR="00D3248B">
              <w:rPr>
                <w:sz w:val="24"/>
                <w:szCs w:val="24"/>
              </w:rPr>
              <w:br/>
            </w:r>
          </w:p>
          <w:p w14:paraId="0B9CB27F" w14:textId="0889C0A2" w:rsidR="00D3248B" w:rsidRDefault="00D3248B" w:rsidP="00D3248B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  <w:r>
              <w:rPr>
                <w:sz w:val="24"/>
                <w:szCs w:val="24"/>
              </w:rPr>
              <w:br/>
            </w:r>
          </w:p>
          <w:p w14:paraId="20B4A618" w14:textId="707054C0" w:rsidR="00D3248B" w:rsidRDefault="00D3248B" w:rsidP="009A08E2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0DA14166" w14:textId="495B6AAC" w:rsidR="009A08E2" w:rsidRDefault="009A08E2" w:rsidP="009A08E2">
            <w:pPr>
              <w:rPr>
                <w:sz w:val="24"/>
                <w:szCs w:val="24"/>
              </w:rPr>
            </w:pPr>
          </w:p>
          <w:p w14:paraId="67462619" w14:textId="74369680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Izračunaj površinu </w:t>
            </w:r>
            <w:r w:rsidR="00D3248B">
              <w:rPr>
                <w:sz w:val="24"/>
                <w:szCs w:val="24"/>
              </w:rPr>
              <w:t>likova B i C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</w:p>
          <w:p w14:paraId="79099582" w14:textId="09308B57" w:rsidR="009A08E2" w:rsidRDefault="009A08E2" w:rsidP="009A08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265E3E8E" w14:textId="08929F09" w:rsidR="009A08E2" w:rsidRDefault="009A08E2" w:rsidP="009A08E2">
            <w:pPr>
              <w:rPr>
                <w:sz w:val="24"/>
                <w:szCs w:val="24"/>
              </w:rPr>
            </w:pPr>
          </w:p>
          <w:p w14:paraId="7BEBE0C0" w14:textId="231A26B4" w:rsidR="009A08E2" w:rsidRDefault="009A08E2" w:rsidP="009A08E2">
            <w:pPr>
              <w:rPr>
                <w:sz w:val="24"/>
                <w:szCs w:val="24"/>
              </w:rPr>
            </w:pPr>
          </w:p>
          <w:p w14:paraId="3420C913" w14:textId="7A120076" w:rsidR="009A08E2" w:rsidRDefault="009A08E2" w:rsidP="009A08E2">
            <w:pPr>
              <w:rPr>
                <w:sz w:val="24"/>
                <w:szCs w:val="24"/>
              </w:rPr>
            </w:pPr>
          </w:p>
          <w:p w14:paraId="1FA8B2BE" w14:textId="77777777" w:rsidR="00633938" w:rsidRDefault="00633938" w:rsidP="009A08E2">
            <w:pPr>
              <w:rPr>
                <w:sz w:val="24"/>
                <w:szCs w:val="24"/>
              </w:rPr>
            </w:pPr>
          </w:p>
          <w:p w14:paraId="3AB42549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2AE7BC55" w14:textId="1730C187" w:rsidR="009A08E2" w:rsidRDefault="009A08E2" w:rsidP="009A08E2">
            <w:pPr>
              <w:rPr>
                <w:sz w:val="24"/>
                <w:szCs w:val="24"/>
              </w:rPr>
            </w:pPr>
          </w:p>
          <w:p w14:paraId="43DA9F5E" w14:textId="14EFAA0D" w:rsidR="009A08E2" w:rsidRDefault="009A08E2" w:rsidP="009A08E2">
            <w:pPr>
              <w:rPr>
                <w:sz w:val="24"/>
                <w:szCs w:val="24"/>
              </w:rPr>
            </w:pPr>
          </w:p>
          <w:p w14:paraId="443731CC" w14:textId="147E27CB" w:rsidR="009A08E2" w:rsidRDefault="009A08E2" w:rsidP="009A08E2">
            <w:pPr>
              <w:rPr>
                <w:sz w:val="24"/>
                <w:szCs w:val="24"/>
              </w:rPr>
            </w:pPr>
          </w:p>
          <w:p w14:paraId="46C95191" w14:textId="344AF1B5" w:rsidR="009A08E2" w:rsidRDefault="009A08E2" w:rsidP="009A08E2">
            <w:pPr>
              <w:rPr>
                <w:sz w:val="24"/>
                <w:szCs w:val="24"/>
              </w:rPr>
            </w:pPr>
          </w:p>
          <w:p w14:paraId="3A2771EA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0A76A3EB" w14:textId="047B2C6A" w:rsidR="009A08E2" w:rsidRDefault="009A08E2" w:rsidP="009A08E2">
            <w:pPr>
              <w:rPr>
                <w:sz w:val="24"/>
                <w:szCs w:val="24"/>
              </w:rPr>
            </w:pPr>
          </w:p>
          <w:p w14:paraId="5B9D58F4" w14:textId="69184521" w:rsidR="009A08E2" w:rsidRPr="009A08E2" w:rsidRDefault="00D3248B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</w:rPr>
              <w:t>B</w:t>
            </w:r>
            <w:r w:rsidR="009A08E2" w:rsidRPr="009A08E2">
              <w:rPr>
                <w:i/>
                <w:sz w:val="24"/>
                <w:szCs w:val="24"/>
              </w:rPr>
              <w:t xml:space="preserve"> =</w:t>
            </w:r>
            <w:r w:rsidR="009A08E2">
              <w:rPr>
                <w:sz w:val="24"/>
                <w:szCs w:val="24"/>
              </w:rPr>
              <w:t xml:space="preserve"> _________ cm</w:t>
            </w:r>
            <w:r w:rsidR="009A08E2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E3BEE3B" w14:textId="2E6108DA" w:rsidR="009A08E2" w:rsidRPr="00343902" w:rsidRDefault="009A08E2" w:rsidP="00641681">
            <w:pPr>
              <w:rPr>
                <w:sz w:val="24"/>
                <w:szCs w:val="24"/>
              </w:rPr>
            </w:pPr>
          </w:p>
        </w:tc>
      </w:tr>
      <w:tr w:rsidR="009A08E2" w14:paraId="41C011A5" w14:textId="77777777" w:rsidTr="009A08E2">
        <w:trPr>
          <w:trHeight w:val="3586"/>
        </w:trPr>
        <w:tc>
          <w:tcPr>
            <w:tcW w:w="9846" w:type="dxa"/>
          </w:tcPr>
          <w:p w14:paraId="35F18C8B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30CE73DF" w14:textId="6C75E5E5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Pogledaj rezultate ostatka tvoje grupe i zapiši površine likova A, B, C, D, E.</w:t>
            </w:r>
          </w:p>
          <w:p w14:paraId="02017223" w14:textId="0C846A95" w:rsidR="009A08E2" w:rsidRDefault="009A08E2" w:rsidP="00641681">
            <w:pPr>
              <w:rPr>
                <w:sz w:val="24"/>
                <w:szCs w:val="24"/>
              </w:rPr>
            </w:pPr>
          </w:p>
          <w:p w14:paraId="4E33577B" w14:textId="121138B1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="00D3248B">
              <w:rPr>
                <w:sz w:val="24"/>
                <w:szCs w:val="24"/>
                <w:vertAlign w:val="superscript"/>
              </w:rPr>
              <w:t xml:space="preserve">         </w:t>
            </w:r>
            <w:r>
              <w:rPr>
                <w:sz w:val="24"/>
                <w:szCs w:val="24"/>
                <w:vertAlign w:val="superscript"/>
              </w:rPr>
              <w:t xml:space="preserve">  </w:t>
            </w:r>
            <w:r>
              <w:rPr>
                <w:i/>
                <w:sz w:val="24"/>
                <w:szCs w:val="24"/>
              </w:rPr>
              <w:t xml:space="preserve">B </w:t>
            </w:r>
            <w:r w:rsidRPr="009A08E2">
              <w:rPr>
                <w:i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</w:t>
            </w:r>
          </w:p>
          <w:p w14:paraId="01FA0D4A" w14:textId="22AFDCA2" w:rsidR="009A08E2" w:rsidRDefault="009A08E2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br/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</w:t>
            </w:r>
            <w:r>
              <w:rPr>
                <w:i/>
                <w:sz w:val="24"/>
                <w:szCs w:val="24"/>
              </w:rPr>
              <w:t>E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70C0A30" w14:textId="4FAFE940" w:rsidR="009A08E2" w:rsidRDefault="009A08E2" w:rsidP="00641681">
            <w:pPr>
              <w:rPr>
                <w:sz w:val="24"/>
                <w:szCs w:val="24"/>
              </w:rPr>
            </w:pPr>
          </w:p>
          <w:p w14:paraId="5B6A3EE3" w14:textId="10BBDCEC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Izračunaj ukupnu površinu.</w:t>
            </w:r>
            <w:r>
              <w:rPr>
                <w:sz w:val="24"/>
                <w:szCs w:val="24"/>
              </w:rPr>
              <w:br/>
            </w:r>
          </w:p>
          <w:p w14:paraId="47ECC077" w14:textId="317D5136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RAČUN:</w:t>
            </w:r>
          </w:p>
          <w:p w14:paraId="0D628A91" w14:textId="59256191" w:rsidR="009A08E2" w:rsidRDefault="009A08E2" w:rsidP="00641681">
            <w:pPr>
              <w:rPr>
                <w:sz w:val="24"/>
                <w:szCs w:val="24"/>
              </w:rPr>
            </w:pPr>
          </w:p>
          <w:p w14:paraId="0A1CD6EA" w14:textId="59AF01C7" w:rsidR="00633938" w:rsidRDefault="00633938" w:rsidP="00641681">
            <w:pPr>
              <w:rPr>
                <w:sz w:val="24"/>
                <w:szCs w:val="24"/>
              </w:rPr>
            </w:pPr>
          </w:p>
          <w:p w14:paraId="29E40A08" w14:textId="2C61AD79" w:rsidR="00633938" w:rsidRDefault="00633938" w:rsidP="00641681">
            <w:pPr>
              <w:rPr>
                <w:sz w:val="24"/>
                <w:szCs w:val="24"/>
              </w:rPr>
            </w:pPr>
          </w:p>
          <w:p w14:paraId="3A48C942" w14:textId="5814845B" w:rsidR="00633938" w:rsidRDefault="00633938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4B9BF4AB" w14:textId="3906121F" w:rsidR="009A08E2" w:rsidRDefault="009A08E2" w:rsidP="00641681">
            <w:pPr>
              <w:rPr>
                <w:sz w:val="24"/>
                <w:szCs w:val="24"/>
              </w:rPr>
            </w:pPr>
          </w:p>
          <w:p w14:paraId="20321BE4" w14:textId="3D64B014" w:rsidR="009A08E2" w:rsidRDefault="009A08E2" w:rsidP="00641681">
            <w:pPr>
              <w:rPr>
                <w:sz w:val="24"/>
                <w:szCs w:val="24"/>
              </w:rPr>
            </w:pPr>
          </w:p>
          <w:p w14:paraId="495E4D16" w14:textId="1D55F862" w:rsidR="00633938" w:rsidRPr="00FE3E6F" w:rsidRDefault="009A08E2" w:rsidP="00633938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A+B+C+D+E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bookmarkStart w:id="0" w:name="_GoBack"/>
            <w:bookmarkEnd w:id="0"/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945733" w14:textId="77777777" w:rsidR="00575097" w:rsidRDefault="00575097" w:rsidP="004D5B6F">
      <w:pPr>
        <w:spacing w:after="0" w:line="240" w:lineRule="auto"/>
      </w:pPr>
      <w:r>
        <w:separator/>
      </w:r>
    </w:p>
  </w:endnote>
  <w:endnote w:type="continuationSeparator" w:id="0">
    <w:p w14:paraId="4406411B" w14:textId="77777777" w:rsidR="00575097" w:rsidRDefault="00575097" w:rsidP="004D5B6F">
      <w:pPr>
        <w:spacing w:after="0" w:line="240" w:lineRule="auto"/>
      </w:pPr>
      <w:r>
        <w:continuationSeparator/>
      </w:r>
    </w:p>
  </w:endnote>
  <w:endnote w:type="continuationNotice" w:id="1">
    <w:p w14:paraId="767DBF5F" w14:textId="77777777" w:rsidR="00575097" w:rsidRDefault="005750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DA001" w14:textId="77777777" w:rsidR="00575097" w:rsidRDefault="00575097" w:rsidP="004D5B6F">
      <w:pPr>
        <w:spacing w:after="0" w:line="240" w:lineRule="auto"/>
      </w:pPr>
      <w:r>
        <w:separator/>
      </w:r>
    </w:p>
  </w:footnote>
  <w:footnote w:type="continuationSeparator" w:id="0">
    <w:p w14:paraId="43327672" w14:textId="77777777" w:rsidR="00575097" w:rsidRDefault="00575097" w:rsidP="004D5B6F">
      <w:pPr>
        <w:spacing w:after="0" w:line="240" w:lineRule="auto"/>
      </w:pPr>
      <w:r>
        <w:continuationSeparator/>
      </w:r>
    </w:p>
  </w:footnote>
  <w:footnote w:type="continuationNotice" w:id="1">
    <w:p w14:paraId="73DC8BE7" w14:textId="77777777" w:rsidR="00575097" w:rsidRDefault="005750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3BC746" w14:textId="77777777" w:rsidR="00871605" w:rsidRDefault="00917EBB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7DF74" w14:textId="77777777" w:rsidR="004E4CB6" w:rsidRDefault="00917EBB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6" type="#_x0000_t75" style="width:139.5pt;height:69.75pt">
          <v:imagedata r:id="rId1" o:title="logo crno- crveni"/>
        </v:shape>
      </w:pict>
    </w:r>
  </w:p>
  <w:p w14:paraId="51A41252" w14:textId="77777777" w:rsidR="004D5B6F" w:rsidRDefault="00917EBB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FDF1D" w14:textId="77777777" w:rsidR="00871605" w:rsidRDefault="00917EBB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C8F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35F97"/>
    <w:rsid w:val="00343902"/>
    <w:rsid w:val="003900CF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50797"/>
    <w:rsid w:val="00553F76"/>
    <w:rsid w:val="00575097"/>
    <w:rsid w:val="00592935"/>
    <w:rsid w:val="006220A8"/>
    <w:rsid w:val="00633938"/>
    <w:rsid w:val="00641681"/>
    <w:rsid w:val="00647674"/>
    <w:rsid w:val="00666A5B"/>
    <w:rsid w:val="006B2DD4"/>
    <w:rsid w:val="006C21A6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A5A55"/>
    <w:rsid w:val="00BD6ECE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3248B"/>
    <w:rsid w:val="00D525F1"/>
    <w:rsid w:val="00D60D1F"/>
    <w:rsid w:val="00D6426C"/>
    <w:rsid w:val="00DF025B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3b5c8081-8115-4fff-9793-7617ce2fb108"/>
    <ds:schemaRef ds:uri="e765b9dd-e833-44ca-9cd3-f58338cba3f9"/>
  </ds:schemaRefs>
</ds:datastoreItem>
</file>

<file path=customXml/itemProps3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132</Words>
  <Characters>758</Characters>
  <Application>Microsoft Office Word</Application>
  <DocSecurity>4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2</cp:revision>
  <dcterms:created xsi:type="dcterms:W3CDTF">2022-05-23T09:21:00Z</dcterms:created>
  <dcterms:modified xsi:type="dcterms:W3CDTF">2022-05-23T09:21:00Z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