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B653F" w14:textId="195FB29C" w:rsidR="00935C8F" w:rsidRPr="0011224B" w:rsidRDefault="00D6426C" w:rsidP="0011224B">
      <w:pPr>
        <w:jc w:val="center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ZAGREBI PO POVRŠINI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E3E6F" w14:paraId="5A02DEFE" w14:textId="77777777" w:rsidTr="00641681">
        <w:trPr>
          <w:trHeight w:val="4161"/>
        </w:trPr>
        <w:tc>
          <w:tcPr>
            <w:tcW w:w="9323" w:type="dxa"/>
          </w:tcPr>
          <w:p w14:paraId="2DB603D2" w14:textId="77777777" w:rsidR="009D1451" w:rsidRDefault="009D1451" w:rsidP="009D1451">
            <w:pPr>
              <w:pStyle w:val="ListParagraph"/>
              <w:rPr>
                <w:sz w:val="24"/>
                <w:szCs w:val="24"/>
              </w:rPr>
            </w:pPr>
            <w:r w:rsidRPr="009D1451">
              <w:rPr>
                <w:sz w:val="24"/>
                <w:szCs w:val="24"/>
              </w:rPr>
              <w:t xml:space="preserve">1. </w:t>
            </w:r>
            <w:r>
              <w:rPr>
                <w:noProof/>
              </w:rPr>
              <w:drawing>
                <wp:anchor distT="0" distB="0" distL="114300" distR="114300" simplePos="0" relativeHeight="251659266" behindDoc="1" locked="0" layoutInCell="1" allowOverlap="1" wp14:anchorId="396C56BD" wp14:editId="15AD0606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184150</wp:posOffset>
                  </wp:positionV>
                  <wp:extent cx="6645910" cy="1935480"/>
                  <wp:effectExtent l="0" t="0" r="2540" b="7620"/>
                  <wp:wrapNone/>
                  <wp:docPr id="2" name="Picture 2" descr="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able&#10;&#10;Description automatically generated with medium confidence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48" b="14683"/>
                          <a:stretch/>
                        </pic:blipFill>
                        <pic:spPr bwMode="auto">
                          <a:xfrm>
                            <a:off x="0" y="0"/>
                            <a:ext cx="6645910" cy="1935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CCDA750" w14:textId="77777777" w:rsidR="009D1451" w:rsidRDefault="009D1451" w:rsidP="009D1451">
            <w:pPr>
              <w:pStyle w:val="ListParagraph"/>
              <w:rPr>
                <w:sz w:val="24"/>
                <w:szCs w:val="24"/>
              </w:rPr>
            </w:pPr>
          </w:p>
          <w:p w14:paraId="1A8ED131" w14:textId="77777777" w:rsidR="009D1451" w:rsidRDefault="009D1451" w:rsidP="009D1451">
            <w:pPr>
              <w:pStyle w:val="ListParagraph"/>
              <w:rPr>
                <w:sz w:val="24"/>
                <w:szCs w:val="24"/>
              </w:rPr>
            </w:pPr>
          </w:p>
          <w:p w14:paraId="26AC93BB" w14:textId="77777777" w:rsidR="009D1451" w:rsidRDefault="009D1451" w:rsidP="009D1451">
            <w:pPr>
              <w:pStyle w:val="ListParagraph"/>
              <w:rPr>
                <w:sz w:val="24"/>
                <w:szCs w:val="24"/>
              </w:rPr>
            </w:pPr>
          </w:p>
          <w:p w14:paraId="7AEAC534" w14:textId="77777777" w:rsidR="009D1451" w:rsidRDefault="009D1451" w:rsidP="009D1451">
            <w:pPr>
              <w:pStyle w:val="ListParagraph"/>
              <w:rPr>
                <w:sz w:val="24"/>
                <w:szCs w:val="24"/>
              </w:rPr>
            </w:pPr>
          </w:p>
          <w:p w14:paraId="5A014565" w14:textId="77777777" w:rsidR="009D1451" w:rsidRDefault="009D1451" w:rsidP="009D1451">
            <w:pPr>
              <w:pStyle w:val="ListParagraph"/>
              <w:rPr>
                <w:sz w:val="24"/>
                <w:szCs w:val="24"/>
              </w:rPr>
            </w:pPr>
          </w:p>
          <w:p w14:paraId="31958CBA" w14:textId="77777777" w:rsidR="009D1451" w:rsidRDefault="009D1451" w:rsidP="009D1451">
            <w:pPr>
              <w:pStyle w:val="ListParagraph"/>
              <w:rPr>
                <w:sz w:val="24"/>
                <w:szCs w:val="24"/>
              </w:rPr>
            </w:pPr>
          </w:p>
          <w:p w14:paraId="4C6D0E1D" w14:textId="77777777" w:rsidR="009D1451" w:rsidRDefault="009D1451" w:rsidP="009D1451">
            <w:pPr>
              <w:pStyle w:val="ListParagraph"/>
              <w:rPr>
                <w:sz w:val="24"/>
                <w:szCs w:val="24"/>
              </w:rPr>
            </w:pPr>
          </w:p>
          <w:p w14:paraId="74A55D94" w14:textId="77777777" w:rsidR="009D1451" w:rsidRDefault="009D1451" w:rsidP="009D1451">
            <w:pPr>
              <w:pStyle w:val="ListParagraph"/>
              <w:rPr>
                <w:sz w:val="24"/>
                <w:szCs w:val="24"/>
              </w:rPr>
            </w:pPr>
          </w:p>
          <w:p w14:paraId="3D4623EE" w14:textId="77777777" w:rsidR="009D1451" w:rsidRDefault="009D1451" w:rsidP="009D1451">
            <w:pPr>
              <w:pStyle w:val="ListParagraph"/>
              <w:rPr>
                <w:sz w:val="24"/>
                <w:szCs w:val="24"/>
              </w:rPr>
            </w:pPr>
          </w:p>
          <w:p w14:paraId="116E2D45" w14:textId="77777777" w:rsidR="009D1451" w:rsidRPr="009D1451" w:rsidRDefault="009D1451" w:rsidP="009D1451">
            <w:pPr>
              <w:rPr>
                <w:sz w:val="24"/>
                <w:szCs w:val="24"/>
              </w:rPr>
            </w:pPr>
          </w:p>
          <w:p w14:paraId="76F42B66" w14:textId="0C396897" w:rsidR="009C41D0" w:rsidRPr="009D1451" w:rsidRDefault="00D6426C" w:rsidP="009D1451">
            <w:pPr>
              <w:pStyle w:val="ListParagraph"/>
              <w:rPr>
                <w:sz w:val="24"/>
                <w:szCs w:val="24"/>
              </w:rPr>
            </w:pPr>
            <w:r w:rsidRPr="009D1451">
              <w:rPr>
                <w:sz w:val="24"/>
                <w:szCs w:val="24"/>
              </w:rPr>
              <w:t>Broj</w:t>
            </w:r>
            <w:r w:rsidR="00083E4F" w:rsidRPr="009D1451">
              <w:rPr>
                <w:sz w:val="24"/>
                <w:szCs w:val="24"/>
              </w:rPr>
              <w:t xml:space="preserve"> </w:t>
            </w:r>
            <w:r w:rsidR="00FE3E6F" w:rsidRPr="009D1451">
              <w:rPr>
                <w:sz w:val="24"/>
                <w:szCs w:val="24"/>
              </w:rPr>
              <w:t xml:space="preserve">kvadratića: ________                              </w:t>
            </w:r>
            <w:r w:rsidR="009C41D0" w:rsidRPr="009D1451">
              <w:rPr>
                <w:sz w:val="24"/>
                <w:szCs w:val="24"/>
              </w:rPr>
              <w:t xml:space="preserve">    </w:t>
            </w:r>
            <w:r w:rsidR="00FE3E6F" w:rsidRPr="009D1451">
              <w:rPr>
                <w:sz w:val="24"/>
                <w:szCs w:val="24"/>
              </w:rPr>
              <w:t>Broj kvadratića: ________</w:t>
            </w:r>
          </w:p>
          <w:p w14:paraId="436D7A8A" w14:textId="409032A8" w:rsidR="00FE3E6F" w:rsidRDefault="00FE3E6F" w:rsidP="009C41D0">
            <w:pPr>
              <w:pStyle w:val="List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Površina: __________                                         Površina: __________</w:t>
            </w:r>
          </w:p>
        </w:tc>
      </w:tr>
      <w:tr w:rsidR="00FE3E6F" w14:paraId="7C2F0660" w14:textId="77777777" w:rsidTr="00F80DA2">
        <w:trPr>
          <w:trHeight w:val="3138"/>
        </w:trPr>
        <w:tc>
          <w:tcPr>
            <w:tcW w:w="9323" w:type="dxa"/>
          </w:tcPr>
          <w:p w14:paraId="524ABEBB" w14:textId="77777777" w:rsidR="00641681" w:rsidRDefault="00641681" w:rsidP="00641681"/>
          <w:p w14:paraId="058A8364" w14:textId="7D11528B" w:rsidR="00FE3E6F" w:rsidRPr="009D1451" w:rsidRDefault="00FE3E6F" w:rsidP="009D1451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9D1451">
              <w:rPr>
                <w:sz w:val="24"/>
                <w:szCs w:val="24"/>
              </w:rPr>
              <w:t>Formula za površinu pravokutnika: _______________</w:t>
            </w:r>
          </w:p>
          <w:p w14:paraId="2E089028" w14:textId="2D6E3DA2" w:rsidR="00FE3E6F" w:rsidRDefault="00FE3E6F" w:rsidP="00FE3E6F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Izračunaj površinu kvadrata.</w:t>
            </w:r>
          </w:p>
          <w:p w14:paraId="793F31B6" w14:textId="77777777" w:rsidR="00641681" w:rsidRPr="00641681" w:rsidRDefault="00641681" w:rsidP="00641681">
            <w:pPr>
              <w:pStyle w:val="ListParagraph"/>
              <w:rPr>
                <w:sz w:val="24"/>
                <w:szCs w:val="24"/>
              </w:rPr>
            </w:pPr>
          </w:p>
          <w:p w14:paraId="529CD0AF" w14:textId="047841A8" w:rsidR="00641681" w:rsidRPr="00641681" w:rsidRDefault="00167276" w:rsidP="00641681">
            <w:pPr>
              <w:pStyle w:val="ListParagraph"/>
              <w:rPr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1" behindDoc="1" locked="0" layoutInCell="1" allowOverlap="1" wp14:anchorId="22F7A26F" wp14:editId="35031701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116205</wp:posOffset>
                  </wp:positionV>
                  <wp:extent cx="1733550" cy="1743075"/>
                  <wp:effectExtent l="0" t="0" r="0" b="9525"/>
                  <wp:wrapTight wrapText="bothSides">
                    <wp:wrapPolygon edited="0">
                      <wp:start x="0" y="0"/>
                      <wp:lineTo x="0" y="21482"/>
                      <wp:lineTo x="21363" y="21482"/>
                      <wp:lineTo x="2136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41681">
              <w:rPr>
                <w:sz w:val="24"/>
                <w:szCs w:val="24"/>
              </w:rPr>
              <w:t xml:space="preserve">    </w:t>
            </w:r>
            <w:r w:rsidR="00641681" w:rsidRPr="00641681">
              <w:rPr>
                <w:sz w:val="24"/>
                <w:szCs w:val="24"/>
              </w:rPr>
              <w:t>RAČUN:</w:t>
            </w:r>
          </w:p>
          <w:p w14:paraId="63B51588" w14:textId="6450BDC6" w:rsidR="00167276" w:rsidRDefault="00167276" w:rsidP="00167276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088D4CD2" w14:textId="583D5F68" w:rsidR="00FE3E6F" w:rsidRPr="00343902" w:rsidRDefault="00FE3E6F" w:rsidP="00FE3E6F">
            <w:pPr>
              <w:pStyle w:val="ListParagraph"/>
              <w:rPr>
                <w:sz w:val="24"/>
                <w:szCs w:val="24"/>
              </w:rPr>
            </w:pPr>
          </w:p>
          <w:p w14:paraId="45820474" w14:textId="77777777" w:rsidR="00FE3E6F" w:rsidRDefault="00FE3E6F" w:rsidP="00167276">
            <w:pPr>
              <w:pStyle w:val="ListParagraph"/>
              <w:rPr>
                <w:sz w:val="24"/>
                <w:szCs w:val="24"/>
              </w:rPr>
            </w:pPr>
          </w:p>
          <w:p w14:paraId="1CAF016D" w14:textId="57DDF4C5" w:rsidR="00FE3E6F" w:rsidRDefault="00FE3E6F" w:rsidP="00167276">
            <w:pPr>
              <w:rPr>
                <w:sz w:val="24"/>
                <w:szCs w:val="24"/>
              </w:rPr>
            </w:pPr>
          </w:p>
          <w:p w14:paraId="7AE731F8" w14:textId="6C307092" w:rsidR="00FE3E6F" w:rsidRDefault="00FE3E6F" w:rsidP="00167276">
            <w:pPr>
              <w:rPr>
                <w:sz w:val="24"/>
                <w:szCs w:val="24"/>
              </w:rPr>
            </w:pPr>
          </w:p>
          <w:p w14:paraId="2C87CD0D" w14:textId="77777777" w:rsidR="00FE3E6F" w:rsidRDefault="00FE3E6F" w:rsidP="004816DC">
            <w:pPr>
              <w:jc w:val="center"/>
              <w:rPr>
                <w:sz w:val="24"/>
                <w:szCs w:val="24"/>
              </w:rPr>
            </w:pPr>
          </w:p>
          <w:p w14:paraId="49C14527" w14:textId="77777777" w:rsidR="00FE3E6F" w:rsidRDefault="00FE3E6F" w:rsidP="004816DC">
            <w:pPr>
              <w:jc w:val="center"/>
              <w:rPr>
                <w:sz w:val="24"/>
                <w:szCs w:val="24"/>
              </w:rPr>
            </w:pPr>
          </w:p>
          <w:p w14:paraId="4CE81EE5" w14:textId="77777777" w:rsidR="00FE3E6F" w:rsidRDefault="00FE3E6F" w:rsidP="004816DC">
            <w:pPr>
              <w:jc w:val="center"/>
              <w:rPr>
                <w:sz w:val="24"/>
                <w:szCs w:val="24"/>
              </w:rPr>
            </w:pPr>
          </w:p>
          <w:p w14:paraId="5AF8FEB0" w14:textId="4D74B9B8" w:rsidR="00FE3E6F" w:rsidRDefault="00FE3E6F" w:rsidP="00641681">
            <w:pPr>
              <w:rPr>
                <w:sz w:val="24"/>
                <w:szCs w:val="24"/>
              </w:rPr>
            </w:pPr>
          </w:p>
          <w:p w14:paraId="1E3BEE3B" w14:textId="7D204B63" w:rsidR="00FE3E6F" w:rsidRPr="00343902" w:rsidRDefault="00FE3E6F" w:rsidP="00641681">
            <w:pPr>
              <w:rPr>
                <w:sz w:val="24"/>
                <w:szCs w:val="24"/>
              </w:rPr>
            </w:pPr>
          </w:p>
        </w:tc>
      </w:tr>
      <w:tr w:rsidR="00FE3E6F" w14:paraId="41C011A5" w14:textId="77777777" w:rsidTr="00F80DA2">
        <w:trPr>
          <w:trHeight w:val="889"/>
        </w:trPr>
        <w:tc>
          <w:tcPr>
            <w:tcW w:w="9323" w:type="dxa"/>
          </w:tcPr>
          <w:p w14:paraId="0A3BE8DF" w14:textId="77777777" w:rsidR="00641681" w:rsidRDefault="00641681" w:rsidP="00641681">
            <w:pPr>
              <w:rPr>
                <w:sz w:val="24"/>
                <w:szCs w:val="24"/>
              </w:rPr>
            </w:pPr>
          </w:p>
          <w:p w14:paraId="2498B5E5" w14:textId="02F6214E" w:rsidR="00641681" w:rsidRPr="00641681" w:rsidRDefault="00FE3E6F" w:rsidP="00641681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641681">
              <w:rPr>
                <w:sz w:val="24"/>
                <w:szCs w:val="24"/>
              </w:rPr>
              <w:t>Kolika je površina pravokutnika?</w:t>
            </w:r>
            <w:r w:rsidR="00641681">
              <w:rPr>
                <w:sz w:val="24"/>
                <w:szCs w:val="24"/>
              </w:rPr>
              <w:t xml:space="preserve">     </w:t>
            </w:r>
          </w:p>
          <w:p w14:paraId="537B2F44" w14:textId="6421B11B" w:rsidR="00641681" w:rsidRPr="00641681" w:rsidRDefault="00641681" w:rsidP="00641681">
            <w:pPr>
              <w:pStyle w:val="ListParagraph"/>
              <w:rPr>
                <w:sz w:val="24"/>
                <w:szCs w:val="24"/>
              </w:rPr>
            </w:pPr>
            <w:r w:rsidRPr="00641681">
              <w:rPr>
                <w:noProof/>
                <w:lang w:val="en-US"/>
              </w:rPr>
              <w:drawing>
                <wp:anchor distT="0" distB="0" distL="114300" distR="114300" simplePos="0" relativeHeight="251658242" behindDoc="1" locked="0" layoutInCell="1" allowOverlap="1" wp14:anchorId="62EF0CE2" wp14:editId="1CE011FC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108585</wp:posOffset>
                  </wp:positionV>
                  <wp:extent cx="2305050" cy="1495425"/>
                  <wp:effectExtent l="0" t="0" r="0" b="9525"/>
                  <wp:wrapTight wrapText="bothSides">
                    <wp:wrapPolygon edited="0">
                      <wp:start x="0" y="0"/>
                      <wp:lineTo x="0" y="21462"/>
                      <wp:lineTo x="21421" y="21462"/>
                      <wp:lineTo x="21421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41681">
              <w:rPr>
                <w:sz w:val="24"/>
                <w:szCs w:val="24"/>
              </w:rPr>
              <w:t xml:space="preserve">RAČUN: </w:t>
            </w:r>
          </w:p>
          <w:p w14:paraId="6C531012" w14:textId="77777777" w:rsidR="00641681" w:rsidRDefault="00641681" w:rsidP="00641681">
            <w:pPr>
              <w:pStyle w:val="ListParagraph"/>
              <w:rPr>
                <w:sz w:val="24"/>
                <w:szCs w:val="24"/>
              </w:rPr>
            </w:pPr>
          </w:p>
          <w:p w14:paraId="12D2360C" w14:textId="77777777" w:rsidR="00641681" w:rsidRDefault="00641681" w:rsidP="00641681">
            <w:pPr>
              <w:pStyle w:val="ListParagraph"/>
              <w:rPr>
                <w:sz w:val="24"/>
                <w:szCs w:val="24"/>
              </w:rPr>
            </w:pPr>
          </w:p>
          <w:p w14:paraId="5CE1621F" w14:textId="77777777" w:rsidR="00641681" w:rsidRDefault="00641681" w:rsidP="00641681">
            <w:pPr>
              <w:pStyle w:val="ListParagraph"/>
              <w:rPr>
                <w:sz w:val="24"/>
                <w:szCs w:val="24"/>
              </w:rPr>
            </w:pPr>
          </w:p>
          <w:p w14:paraId="7E897315" w14:textId="77777777" w:rsidR="00641681" w:rsidRDefault="00641681" w:rsidP="00641681">
            <w:pPr>
              <w:pStyle w:val="ListParagraph"/>
              <w:rPr>
                <w:sz w:val="24"/>
                <w:szCs w:val="24"/>
              </w:rPr>
            </w:pPr>
          </w:p>
          <w:p w14:paraId="742432AD" w14:textId="77777777" w:rsidR="00641681" w:rsidRDefault="00641681" w:rsidP="00641681">
            <w:pPr>
              <w:pStyle w:val="ListParagraph"/>
              <w:rPr>
                <w:sz w:val="24"/>
                <w:szCs w:val="24"/>
              </w:rPr>
            </w:pPr>
          </w:p>
          <w:p w14:paraId="6DA6E3C8" w14:textId="7126FCD2" w:rsidR="00641681" w:rsidRDefault="00641681" w:rsidP="00641681">
            <w:pPr>
              <w:pStyle w:val="ListParagraph"/>
              <w:rPr>
                <w:sz w:val="24"/>
                <w:szCs w:val="24"/>
              </w:rPr>
            </w:pPr>
          </w:p>
          <w:p w14:paraId="7FBDE6D1" w14:textId="387CFB87" w:rsidR="00D525F1" w:rsidRDefault="00D525F1" w:rsidP="00641681">
            <w:pPr>
              <w:pStyle w:val="ListParagraph"/>
              <w:rPr>
                <w:sz w:val="24"/>
                <w:szCs w:val="24"/>
              </w:rPr>
            </w:pPr>
          </w:p>
          <w:p w14:paraId="2DCA3F8A" w14:textId="0094DCCF" w:rsidR="00D525F1" w:rsidRDefault="00D525F1" w:rsidP="00641681">
            <w:pPr>
              <w:pStyle w:val="ListParagraph"/>
              <w:rPr>
                <w:sz w:val="24"/>
                <w:szCs w:val="24"/>
              </w:rPr>
            </w:pPr>
          </w:p>
          <w:p w14:paraId="69E79CA8" w14:textId="0478D718" w:rsidR="00D525F1" w:rsidRDefault="00D525F1" w:rsidP="00641681">
            <w:pPr>
              <w:pStyle w:val="ListParagraph"/>
              <w:rPr>
                <w:sz w:val="24"/>
                <w:szCs w:val="24"/>
              </w:rPr>
            </w:pPr>
          </w:p>
          <w:p w14:paraId="7E84913F" w14:textId="50EEDBA4" w:rsidR="00641681" w:rsidRPr="00641681" w:rsidRDefault="00641681" w:rsidP="00641681">
            <w:pPr>
              <w:rPr>
                <w:sz w:val="24"/>
                <w:szCs w:val="24"/>
              </w:rPr>
            </w:pPr>
          </w:p>
          <w:p w14:paraId="1F14D241" w14:textId="05818735" w:rsidR="00FE3E6F" w:rsidRPr="00FE3E6F" w:rsidRDefault="00FE3E6F" w:rsidP="00FE3E6F">
            <w:pPr>
              <w:rPr>
                <w:sz w:val="24"/>
                <w:szCs w:val="24"/>
              </w:rPr>
            </w:pPr>
          </w:p>
          <w:p w14:paraId="495E4D16" w14:textId="2DD83DCE" w:rsidR="00FE3E6F" w:rsidRPr="00FE3E6F" w:rsidRDefault="00FE3E6F" w:rsidP="00641681">
            <w:pPr>
              <w:rPr>
                <w:sz w:val="24"/>
                <w:szCs w:val="24"/>
              </w:rPr>
            </w:pPr>
          </w:p>
        </w:tc>
      </w:tr>
      <w:tr w:rsidR="00641681" w14:paraId="5418A38D" w14:textId="77777777" w:rsidTr="0076057B">
        <w:trPr>
          <w:trHeight w:val="2687"/>
        </w:trPr>
        <w:tc>
          <w:tcPr>
            <w:tcW w:w="9323" w:type="dxa"/>
          </w:tcPr>
          <w:p w14:paraId="603384BE" w14:textId="7DAC48B1" w:rsidR="00D525F1" w:rsidRPr="00553F76" w:rsidRDefault="00641681" w:rsidP="00D525F1">
            <w:pPr>
              <w:pStyle w:val="ListParagraph"/>
              <w:numPr>
                <w:ilvl w:val="0"/>
                <w:numId w:val="5"/>
              </w:numPr>
              <w:rPr>
                <w:noProof/>
                <w:lang w:val="en-US"/>
              </w:rPr>
            </w:pPr>
            <w:r w:rsidRPr="00D525F1">
              <w:rPr>
                <w:sz w:val="24"/>
                <w:szCs w:val="24"/>
              </w:rPr>
              <w:lastRenderedPageBreak/>
              <w:t>Izračunaj</w:t>
            </w:r>
            <w:r w:rsidR="00D525F1">
              <w:rPr>
                <w:sz w:val="24"/>
                <w:szCs w:val="24"/>
              </w:rPr>
              <w:t xml:space="preserve"> površine sljedećih likova</w:t>
            </w:r>
            <w:r w:rsidRPr="00D525F1">
              <w:rPr>
                <w:sz w:val="24"/>
                <w:szCs w:val="24"/>
              </w:rPr>
              <w:t>.</w:t>
            </w:r>
          </w:p>
          <w:tbl>
            <w:tblPr>
              <w:tblStyle w:val="TableGrid"/>
              <w:tblW w:w="0" w:type="auto"/>
              <w:tblBorders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425"/>
              <w:gridCol w:w="4815"/>
            </w:tblGrid>
            <w:tr w:rsidR="00D525F1" w14:paraId="32E36D0C" w14:textId="77777777" w:rsidTr="00553F76">
              <w:tc>
                <w:tcPr>
                  <w:tcW w:w="5420" w:type="dxa"/>
                </w:tcPr>
                <w:p w14:paraId="35C58DE3" w14:textId="7721B8F5" w:rsidR="00D525F1" w:rsidRDefault="00D525F1" w:rsidP="00D525F1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63C18491" wp14:editId="1207885E">
                        <wp:extent cx="2105025" cy="1695450"/>
                        <wp:effectExtent l="0" t="0" r="9525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3"/>
                                <a:srcRect l="7605" t="9502" r="8365" b="99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05025" cy="16954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810" w:type="dxa"/>
                </w:tcPr>
                <w:p w14:paraId="76E10E02" w14:textId="04B22315" w:rsidR="00D525F1" w:rsidRDefault="00D525F1" w:rsidP="00D525F1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40F89234" wp14:editId="3236E9CE">
                        <wp:extent cx="1680845" cy="2943225"/>
                        <wp:effectExtent l="0" t="2540" r="0" b="0"/>
                        <wp:docPr id="12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732" r="10859" b="5730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1680845" cy="2943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525F1" w14:paraId="45DD3967" w14:textId="77777777" w:rsidTr="00553F76">
              <w:tc>
                <w:tcPr>
                  <w:tcW w:w="5420" w:type="dxa"/>
                </w:tcPr>
                <w:p w14:paraId="44475606" w14:textId="035888DD" w:rsidR="00D525F1" w:rsidRDefault="003C4746" w:rsidP="00D525F1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RAČUN:</w:t>
                  </w:r>
                </w:p>
                <w:p w14:paraId="6BADA4BC" w14:textId="77777777" w:rsidR="00D525F1" w:rsidRDefault="00D525F1" w:rsidP="00D525F1">
                  <w:pPr>
                    <w:rPr>
                      <w:sz w:val="24"/>
                      <w:szCs w:val="24"/>
                    </w:rPr>
                  </w:pPr>
                </w:p>
                <w:p w14:paraId="7D79AAE2" w14:textId="77777777" w:rsidR="00D525F1" w:rsidRDefault="00D525F1" w:rsidP="00D525F1">
                  <w:pPr>
                    <w:rPr>
                      <w:sz w:val="24"/>
                      <w:szCs w:val="24"/>
                    </w:rPr>
                  </w:pPr>
                </w:p>
                <w:p w14:paraId="1B557685" w14:textId="77777777" w:rsidR="00D525F1" w:rsidRDefault="00D525F1" w:rsidP="00D525F1">
                  <w:pPr>
                    <w:rPr>
                      <w:sz w:val="24"/>
                      <w:szCs w:val="24"/>
                    </w:rPr>
                  </w:pPr>
                </w:p>
                <w:p w14:paraId="66F536FA" w14:textId="77777777" w:rsidR="00D525F1" w:rsidRDefault="00D525F1" w:rsidP="00D525F1">
                  <w:pPr>
                    <w:rPr>
                      <w:sz w:val="24"/>
                      <w:szCs w:val="24"/>
                    </w:rPr>
                  </w:pPr>
                </w:p>
                <w:p w14:paraId="02BE6C1D" w14:textId="5BFF7C88" w:rsidR="00D525F1" w:rsidRDefault="00D525F1" w:rsidP="00D525F1">
                  <w:pPr>
                    <w:rPr>
                      <w:sz w:val="24"/>
                      <w:szCs w:val="24"/>
                    </w:rPr>
                  </w:pPr>
                </w:p>
                <w:p w14:paraId="47D29D72" w14:textId="77777777" w:rsidR="00D525F1" w:rsidRDefault="00D525F1" w:rsidP="00D525F1">
                  <w:pPr>
                    <w:rPr>
                      <w:sz w:val="24"/>
                      <w:szCs w:val="24"/>
                    </w:rPr>
                  </w:pPr>
                </w:p>
                <w:p w14:paraId="6E4609CC" w14:textId="77777777" w:rsidR="00D525F1" w:rsidRDefault="00D525F1" w:rsidP="00D525F1">
                  <w:pPr>
                    <w:rPr>
                      <w:sz w:val="24"/>
                      <w:szCs w:val="24"/>
                    </w:rPr>
                  </w:pPr>
                </w:p>
                <w:p w14:paraId="3708264C" w14:textId="111C169F" w:rsidR="00D525F1" w:rsidRDefault="00D525F1" w:rsidP="00D525F1">
                  <w:pPr>
                    <w:rPr>
                      <w:sz w:val="24"/>
                      <w:szCs w:val="24"/>
                    </w:rPr>
                  </w:pPr>
                </w:p>
                <w:p w14:paraId="59DB24D3" w14:textId="6049CAD4" w:rsidR="00D525F1" w:rsidRDefault="00D525F1" w:rsidP="00D525F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810" w:type="dxa"/>
                </w:tcPr>
                <w:p w14:paraId="472086B9" w14:textId="3280470F" w:rsidR="00D525F1" w:rsidRDefault="003C4746" w:rsidP="00D525F1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RAČUN:</w:t>
                  </w:r>
                </w:p>
              </w:tc>
            </w:tr>
            <w:tr w:rsidR="003C4746" w14:paraId="6ACCEC26" w14:textId="77777777" w:rsidTr="00553F76">
              <w:tc>
                <w:tcPr>
                  <w:tcW w:w="5420" w:type="dxa"/>
                  <w:vMerge w:val="restart"/>
                </w:tcPr>
                <w:p w14:paraId="1EE66624" w14:textId="77777777" w:rsidR="003C4746" w:rsidRDefault="003C4746" w:rsidP="00D525F1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0BA3CDA6" wp14:editId="261511A7">
                        <wp:extent cx="3324225" cy="2095500"/>
                        <wp:effectExtent l="0" t="0" r="9525" b="0"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4225" cy="2095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B9DFEDA" w14:textId="437F480B" w:rsidR="003C4746" w:rsidRDefault="003C4746" w:rsidP="00D525F1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RAČUN:</w:t>
                  </w:r>
                </w:p>
                <w:p w14:paraId="5746EA34" w14:textId="0A2B091D" w:rsidR="003C4746" w:rsidRDefault="003C4746" w:rsidP="00D525F1">
                  <w:pPr>
                    <w:rPr>
                      <w:sz w:val="24"/>
                      <w:szCs w:val="24"/>
                    </w:rPr>
                  </w:pPr>
                </w:p>
                <w:p w14:paraId="3009561B" w14:textId="4423BC1C" w:rsidR="003C4746" w:rsidRDefault="003C4746" w:rsidP="00D525F1">
                  <w:pPr>
                    <w:rPr>
                      <w:sz w:val="24"/>
                      <w:szCs w:val="24"/>
                    </w:rPr>
                  </w:pPr>
                </w:p>
                <w:p w14:paraId="29F45850" w14:textId="485F8C78" w:rsidR="003C4746" w:rsidRDefault="003C4746" w:rsidP="00D525F1">
                  <w:pPr>
                    <w:rPr>
                      <w:sz w:val="24"/>
                      <w:szCs w:val="24"/>
                    </w:rPr>
                  </w:pPr>
                </w:p>
                <w:p w14:paraId="149CBBA0" w14:textId="5BD6AF68" w:rsidR="003C4746" w:rsidRDefault="003C4746" w:rsidP="00D525F1">
                  <w:pPr>
                    <w:rPr>
                      <w:sz w:val="24"/>
                      <w:szCs w:val="24"/>
                    </w:rPr>
                  </w:pPr>
                </w:p>
                <w:p w14:paraId="00114317" w14:textId="403332EC" w:rsidR="003C4746" w:rsidRDefault="003C4746" w:rsidP="00D525F1">
                  <w:pPr>
                    <w:rPr>
                      <w:sz w:val="24"/>
                      <w:szCs w:val="24"/>
                    </w:rPr>
                  </w:pPr>
                </w:p>
                <w:p w14:paraId="07355E48" w14:textId="77777777" w:rsidR="003C4746" w:rsidRDefault="003C4746" w:rsidP="00D525F1">
                  <w:pPr>
                    <w:rPr>
                      <w:sz w:val="24"/>
                      <w:szCs w:val="24"/>
                    </w:rPr>
                  </w:pPr>
                </w:p>
                <w:p w14:paraId="5693B424" w14:textId="77777777" w:rsidR="003C4746" w:rsidRDefault="003C4746" w:rsidP="00D525F1">
                  <w:pPr>
                    <w:rPr>
                      <w:sz w:val="24"/>
                      <w:szCs w:val="24"/>
                    </w:rPr>
                  </w:pPr>
                </w:p>
                <w:p w14:paraId="7B72AE74" w14:textId="77777777" w:rsidR="003C4746" w:rsidRDefault="003C4746" w:rsidP="00D525F1">
                  <w:pPr>
                    <w:rPr>
                      <w:sz w:val="24"/>
                      <w:szCs w:val="24"/>
                    </w:rPr>
                  </w:pPr>
                </w:p>
                <w:p w14:paraId="799B8F20" w14:textId="77777777" w:rsidR="003C4746" w:rsidRDefault="003C4746" w:rsidP="00D525F1">
                  <w:pPr>
                    <w:rPr>
                      <w:sz w:val="24"/>
                      <w:szCs w:val="24"/>
                    </w:rPr>
                  </w:pPr>
                </w:p>
                <w:p w14:paraId="52F00839" w14:textId="51D4D143" w:rsidR="003C4746" w:rsidRDefault="003C4746" w:rsidP="00D525F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810" w:type="dxa"/>
                </w:tcPr>
                <w:p w14:paraId="5D784A72" w14:textId="673A5E9A" w:rsidR="003C4746" w:rsidRDefault="003C4746" w:rsidP="00D525F1">
                  <w:pPr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lang w:val="en-US"/>
                    </w:rPr>
                    <w:drawing>
                      <wp:inline distT="0" distB="0" distL="0" distR="0" wp14:anchorId="454C2864" wp14:editId="15B65421">
                        <wp:extent cx="2524125" cy="2733675"/>
                        <wp:effectExtent l="0" t="0" r="9525" b="9525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4125" cy="2733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C4746" w14:paraId="14427289" w14:textId="77777777" w:rsidTr="00553F76">
              <w:trPr>
                <w:trHeight w:val="2388"/>
              </w:trPr>
              <w:tc>
                <w:tcPr>
                  <w:tcW w:w="5420" w:type="dxa"/>
                  <w:vMerge/>
                </w:tcPr>
                <w:p w14:paraId="528C6DDB" w14:textId="2E1F0F25" w:rsidR="003C4746" w:rsidRDefault="003C4746" w:rsidP="00D525F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810" w:type="dxa"/>
                </w:tcPr>
                <w:p w14:paraId="7F2A9EDB" w14:textId="77777777" w:rsidR="003C4746" w:rsidRDefault="003C4746" w:rsidP="00D525F1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RAČUN:</w:t>
                  </w:r>
                </w:p>
                <w:p w14:paraId="76B7DF31" w14:textId="77777777" w:rsidR="00553F76" w:rsidRDefault="00553F76" w:rsidP="00D525F1">
                  <w:pPr>
                    <w:rPr>
                      <w:sz w:val="24"/>
                      <w:szCs w:val="24"/>
                    </w:rPr>
                  </w:pPr>
                </w:p>
                <w:p w14:paraId="1F02CEBB" w14:textId="77777777" w:rsidR="00553F76" w:rsidRDefault="00553F76" w:rsidP="00D525F1">
                  <w:pPr>
                    <w:rPr>
                      <w:sz w:val="24"/>
                      <w:szCs w:val="24"/>
                    </w:rPr>
                  </w:pPr>
                </w:p>
                <w:p w14:paraId="230ED0A7" w14:textId="77777777" w:rsidR="00553F76" w:rsidRDefault="00553F76" w:rsidP="00D525F1">
                  <w:pPr>
                    <w:rPr>
                      <w:sz w:val="24"/>
                      <w:szCs w:val="24"/>
                    </w:rPr>
                  </w:pPr>
                </w:p>
                <w:p w14:paraId="3ACD39FF" w14:textId="77777777" w:rsidR="00553F76" w:rsidRDefault="00553F76" w:rsidP="00D525F1">
                  <w:pPr>
                    <w:rPr>
                      <w:sz w:val="24"/>
                      <w:szCs w:val="24"/>
                    </w:rPr>
                  </w:pPr>
                </w:p>
                <w:p w14:paraId="472B8084" w14:textId="77777777" w:rsidR="00553F76" w:rsidRDefault="00553F76" w:rsidP="00D525F1">
                  <w:pPr>
                    <w:rPr>
                      <w:sz w:val="24"/>
                      <w:szCs w:val="24"/>
                    </w:rPr>
                  </w:pPr>
                </w:p>
                <w:p w14:paraId="4E3CA747" w14:textId="77777777" w:rsidR="00553F76" w:rsidRDefault="00553F76" w:rsidP="00D525F1">
                  <w:pPr>
                    <w:rPr>
                      <w:sz w:val="24"/>
                      <w:szCs w:val="24"/>
                    </w:rPr>
                  </w:pPr>
                </w:p>
                <w:p w14:paraId="3DAF9A51" w14:textId="77777777" w:rsidR="00553F76" w:rsidRDefault="00553F76" w:rsidP="00D525F1">
                  <w:pPr>
                    <w:rPr>
                      <w:sz w:val="24"/>
                      <w:szCs w:val="24"/>
                    </w:rPr>
                  </w:pPr>
                </w:p>
                <w:p w14:paraId="7A43167D" w14:textId="77777777" w:rsidR="00553F76" w:rsidRDefault="00553F76" w:rsidP="00D525F1">
                  <w:pPr>
                    <w:rPr>
                      <w:sz w:val="24"/>
                      <w:szCs w:val="24"/>
                    </w:rPr>
                  </w:pPr>
                </w:p>
                <w:p w14:paraId="705F54BB" w14:textId="4A56F88C" w:rsidR="00553F76" w:rsidRDefault="00553F76" w:rsidP="00D525F1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68E3F703" w14:textId="7F4EC314" w:rsidR="00641681" w:rsidRPr="003C4746" w:rsidRDefault="00641681" w:rsidP="003C4746">
            <w:pPr>
              <w:rPr>
                <w:sz w:val="24"/>
                <w:szCs w:val="24"/>
              </w:rPr>
            </w:pPr>
          </w:p>
        </w:tc>
      </w:tr>
    </w:tbl>
    <w:p w14:paraId="68207F9B" w14:textId="41CC5352" w:rsidR="00935C8F" w:rsidRPr="008801CB" w:rsidRDefault="00935C8F" w:rsidP="00D000EA">
      <w:pPr>
        <w:rPr>
          <w:sz w:val="24"/>
          <w:szCs w:val="24"/>
        </w:rPr>
      </w:pPr>
    </w:p>
    <w:sectPr w:rsidR="00935C8F" w:rsidRPr="008801CB" w:rsidSect="00D525F1">
      <w:headerReference w:type="even" r:id="rId17"/>
      <w:headerReference w:type="default" r:id="rId18"/>
      <w:headerReference w:type="first" r:id="rId19"/>
      <w:pgSz w:w="11906" w:h="16838"/>
      <w:pgMar w:top="720" w:right="720" w:bottom="720" w:left="72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45733" w14:textId="77777777" w:rsidR="00575097" w:rsidRDefault="00575097" w:rsidP="004D5B6F">
      <w:pPr>
        <w:spacing w:after="0" w:line="240" w:lineRule="auto"/>
      </w:pPr>
      <w:r>
        <w:separator/>
      </w:r>
    </w:p>
  </w:endnote>
  <w:endnote w:type="continuationSeparator" w:id="0">
    <w:p w14:paraId="4406411B" w14:textId="77777777" w:rsidR="00575097" w:rsidRDefault="00575097" w:rsidP="004D5B6F">
      <w:pPr>
        <w:spacing w:after="0" w:line="240" w:lineRule="auto"/>
      </w:pPr>
      <w:r>
        <w:continuationSeparator/>
      </w:r>
    </w:p>
  </w:endnote>
  <w:endnote w:type="continuationNotice" w:id="1">
    <w:p w14:paraId="767DBF5F" w14:textId="77777777" w:rsidR="00575097" w:rsidRDefault="0057509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DA001" w14:textId="77777777" w:rsidR="00575097" w:rsidRDefault="00575097" w:rsidP="004D5B6F">
      <w:pPr>
        <w:spacing w:after="0" w:line="240" w:lineRule="auto"/>
      </w:pPr>
      <w:r>
        <w:separator/>
      </w:r>
    </w:p>
  </w:footnote>
  <w:footnote w:type="continuationSeparator" w:id="0">
    <w:p w14:paraId="43327672" w14:textId="77777777" w:rsidR="00575097" w:rsidRDefault="00575097" w:rsidP="004D5B6F">
      <w:pPr>
        <w:spacing w:after="0" w:line="240" w:lineRule="auto"/>
      </w:pPr>
      <w:r>
        <w:continuationSeparator/>
      </w:r>
    </w:p>
  </w:footnote>
  <w:footnote w:type="continuationNotice" w:id="1">
    <w:p w14:paraId="73DC8BE7" w14:textId="77777777" w:rsidR="00575097" w:rsidRDefault="0057509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BC746" w14:textId="77777777" w:rsidR="00871605" w:rsidRDefault="00575097">
    <w:pPr>
      <w:pStyle w:val="Header"/>
    </w:pPr>
    <w:r>
      <w:rPr>
        <w:noProof/>
        <w:lang w:eastAsia="hr-HR"/>
      </w:rPr>
      <w:pict w14:anchorId="00B50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2" o:spid="_x0000_s1026" type="#_x0000_t75" style="position:absolute;margin-left:0;margin-top:0;width:466.6pt;height:410.55pt;z-index:-251658239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7DF74" w14:textId="77777777" w:rsidR="004E4CB6" w:rsidRDefault="00575097" w:rsidP="004E4CB6">
    <w:pPr>
      <w:pStyle w:val="Header"/>
      <w:tabs>
        <w:tab w:val="clear" w:pos="9026"/>
        <w:tab w:val="right" w:pos="9072"/>
      </w:tabs>
      <w:ind w:right="-306" w:firstLine="6946"/>
    </w:pPr>
    <w:r>
      <w:pict w14:anchorId="3B030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39.2pt;height:69.6pt">
          <v:imagedata r:id="rId1" o:title="logo crno- crveni"/>
        </v:shape>
      </w:pict>
    </w:r>
  </w:p>
  <w:p w14:paraId="51A41252" w14:textId="77777777" w:rsidR="004D5B6F" w:rsidRDefault="00575097" w:rsidP="004D5B6F">
    <w:pPr>
      <w:pStyle w:val="Header"/>
      <w:tabs>
        <w:tab w:val="clear" w:pos="4513"/>
        <w:tab w:val="clear" w:pos="9026"/>
        <w:tab w:val="right" w:pos="284"/>
      </w:tabs>
      <w:ind w:left="-284" w:right="-306"/>
    </w:pPr>
    <w:r>
      <w:rPr>
        <w:noProof/>
        <w:lang w:eastAsia="hr-HR"/>
      </w:rPr>
      <w:pict w14:anchorId="7E7C731A">
        <v:shape id="WordPictureWatermark253974673" o:spid="_x0000_s1027" type="#_x0000_t75" style="position:absolute;left:0;text-align:left;margin-left:-51.4pt;margin-top:76.7pt;width:557.2pt;height:490.25pt;z-index:-251658238;mso-position-horizontal-relative:margin;mso-position-vertical-relative:margin" o:allowincell="f">
          <v:imagedata r:id="rId2" o:title="spirala crven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FDF1D" w14:textId="77777777" w:rsidR="00871605" w:rsidRDefault="00575097">
    <w:pPr>
      <w:pStyle w:val="Header"/>
    </w:pPr>
    <w:r>
      <w:rPr>
        <w:noProof/>
        <w:lang w:eastAsia="hr-HR"/>
      </w:rPr>
      <w:pict w14:anchorId="0758A3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1" o:spid="_x0000_s1025" type="#_x0000_t75" style="position:absolute;margin-left:0;margin-top:0;width:466.6pt;height:410.55pt;z-index:-251658240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819A4"/>
    <w:multiLevelType w:val="hybridMultilevel"/>
    <w:tmpl w:val="59E2CB2A"/>
    <w:lvl w:ilvl="0" w:tplc="35FC7B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62988"/>
    <w:multiLevelType w:val="hybridMultilevel"/>
    <w:tmpl w:val="34D2A524"/>
    <w:lvl w:ilvl="0" w:tplc="D39485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41BE5"/>
    <w:multiLevelType w:val="hybridMultilevel"/>
    <w:tmpl w:val="D1DED55C"/>
    <w:lvl w:ilvl="0" w:tplc="0994B35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442FB"/>
    <w:multiLevelType w:val="hybridMultilevel"/>
    <w:tmpl w:val="54521ED2"/>
    <w:lvl w:ilvl="0" w:tplc="0994B35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72D3A"/>
    <w:multiLevelType w:val="hybridMultilevel"/>
    <w:tmpl w:val="8572CC08"/>
    <w:lvl w:ilvl="0" w:tplc="D794F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B20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BA1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0EE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6CE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E0E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780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E0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861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CA86B89"/>
    <w:multiLevelType w:val="hybridMultilevel"/>
    <w:tmpl w:val="753CE214"/>
    <w:lvl w:ilvl="0" w:tplc="A9D265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1265D7"/>
    <w:multiLevelType w:val="hybridMultilevel"/>
    <w:tmpl w:val="ADECEA4C"/>
    <w:lvl w:ilvl="0" w:tplc="2FB806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A3124D"/>
    <w:multiLevelType w:val="hybridMultilevel"/>
    <w:tmpl w:val="5650B236"/>
    <w:lvl w:ilvl="0" w:tplc="4C5270E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000A28"/>
    <w:multiLevelType w:val="hybridMultilevel"/>
    <w:tmpl w:val="C680B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28603C"/>
    <w:multiLevelType w:val="hybridMultilevel"/>
    <w:tmpl w:val="B6008F0A"/>
    <w:lvl w:ilvl="0" w:tplc="C22EFB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617551">
    <w:abstractNumId w:val="4"/>
  </w:num>
  <w:num w:numId="2" w16cid:durableId="74280906">
    <w:abstractNumId w:val="5"/>
  </w:num>
  <w:num w:numId="3" w16cid:durableId="2075006792">
    <w:abstractNumId w:val="6"/>
  </w:num>
  <w:num w:numId="4" w16cid:durableId="1253465436">
    <w:abstractNumId w:val="9"/>
  </w:num>
  <w:num w:numId="5" w16cid:durableId="665935854">
    <w:abstractNumId w:val="1"/>
  </w:num>
  <w:num w:numId="6" w16cid:durableId="1240362989">
    <w:abstractNumId w:val="8"/>
  </w:num>
  <w:num w:numId="7" w16cid:durableId="128059703">
    <w:abstractNumId w:val="7"/>
  </w:num>
  <w:num w:numId="8" w16cid:durableId="400757828">
    <w:abstractNumId w:val="0"/>
  </w:num>
  <w:num w:numId="9" w16cid:durableId="1613320664">
    <w:abstractNumId w:val="3"/>
  </w:num>
  <w:num w:numId="10" w16cid:durableId="53248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C8F"/>
    <w:rsid w:val="00061521"/>
    <w:rsid w:val="00065C83"/>
    <w:rsid w:val="00073667"/>
    <w:rsid w:val="00083E4F"/>
    <w:rsid w:val="000A1C50"/>
    <w:rsid w:val="000A604C"/>
    <w:rsid w:val="000D1134"/>
    <w:rsid w:val="0011224B"/>
    <w:rsid w:val="00132EB9"/>
    <w:rsid w:val="0014676A"/>
    <w:rsid w:val="00152B55"/>
    <w:rsid w:val="00167276"/>
    <w:rsid w:val="001A1FDE"/>
    <w:rsid w:val="001C27A2"/>
    <w:rsid w:val="002110C4"/>
    <w:rsid w:val="00220702"/>
    <w:rsid w:val="002316E3"/>
    <w:rsid w:val="0023269D"/>
    <w:rsid w:val="00280ED8"/>
    <w:rsid w:val="002A5063"/>
    <w:rsid w:val="002C4C5B"/>
    <w:rsid w:val="00335F97"/>
    <w:rsid w:val="00343902"/>
    <w:rsid w:val="003900CF"/>
    <w:rsid w:val="003B4D20"/>
    <w:rsid w:val="003C4746"/>
    <w:rsid w:val="00403EC4"/>
    <w:rsid w:val="00411804"/>
    <w:rsid w:val="00462541"/>
    <w:rsid w:val="004816DC"/>
    <w:rsid w:val="00482577"/>
    <w:rsid w:val="00483F7A"/>
    <w:rsid w:val="004D0BA4"/>
    <w:rsid w:val="004D5B6F"/>
    <w:rsid w:val="004E4CB6"/>
    <w:rsid w:val="00550797"/>
    <w:rsid w:val="00553F76"/>
    <w:rsid w:val="00575097"/>
    <w:rsid w:val="00592935"/>
    <w:rsid w:val="006220A8"/>
    <w:rsid w:val="00641681"/>
    <w:rsid w:val="00647674"/>
    <w:rsid w:val="00666A5B"/>
    <w:rsid w:val="006B2DD4"/>
    <w:rsid w:val="006C21A6"/>
    <w:rsid w:val="007018A4"/>
    <w:rsid w:val="007670E2"/>
    <w:rsid w:val="00770C1E"/>
    <w:rsid w:val="00784ECF"/>
    <w:rsid w:val="007854E7"/>
    <w:rsid w:val="007C355B"/>
    <w:rsid w:val="007E5554"/>
    <w:rsid w:val="00807CA6"/>
    <w:rsid w:val="00862E1C"/>
    <w:rsid w:val="0087090D"/>
    <w:rsid w:val="00871605"/>
    <w:rsid w:val="008801CB"/>
    <w:rsid w:val="00893C92"/>
    <w:rsid w:val="008D155A"/>
    <w:rsid w:val="009232CC"/>
    <w:rsid w:val="009243F5"/>
    <w:rsid w:val="00935C8F"/>
    <w:rsid w:val="00982BDA"/>
    <w:rsid w:val="00996044"/>
    <w:rsid w:val="009C41D0"/>
    <w:rsid w:val="009C4BAA"/>
    <w:rsid w:val="009D1451"/>
    <w:rsid w:val="00A16BB3"/>
    <w:rsid w:val="00A4618F"/>
    <w:rsid w:val="00A532A8"/>
    <w:rsid w:val="00A94EBC"/>
    <w:rsid w:val="00AA38AC"/>
    <w:rsid w:val="00AC0990"/>
    <w:rsid w:val="00AF0702"/>
    <w:rsid w:val="00BD6ECE"/>
    <w:rsid w:val="00C26E38"/>
    <w:rsid w:val="00C426CC"/>
    <w:rsid w:val="00C437F9"/>
    <w:rsid w:val="00C50D88"/>
    <w:rsid w:val="00C6443C"/>
    <w:rsid w:val="00C77561"/>
    <w:rsid w:val="00CC0467"/>
    <w:rsid w:val="00CF1EFC"/>
    <w:rsid w:val="00D000EA"/>
    <w:rsid w:val="00D525F1"/>
    <w:rsid w:val="00D60D1F"/>
    <w:rsid w:val="00D6426C"/>
    <w:rsid w:val="00DF025B"/>
    <w:rsid w:val="00E21800"/>
    <w:rsid w:val="00E25763"/>
    <w:rsid w:val="00E71CC9"/>
    <w:rsid w:val="00E83529"/>
    <w:rsid w:val="00E85FA0"/>
    <w:rsid w:val="00EF2472"/>
    <w:rsid w:val="00F477F5"/>
    <w:rsid w:val="00F75CD3"/>
    <w:rsid w:val="00F80DA2"/>
    <w:rsid w:val="00F90B64"/>
    <w:rsid w:val="00FE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C5E633"/>
  <w15:chartTrackingRefBased/>
  <w15:docId w15:val="{268EF8D4-D54A-4087-8396-7FFD54477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B6F"/>
  </w:style>
  <w:style w:type="paragraph" w:styleId="Footer">
    <w:name w:val="footer"/>
    <w:basedOn w:val="Normal"/>
    <w:link w:val="Foot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B6F"/>
  </w:style>
  <w:style w:type="paragraph" w:styleId="ListParagraph">
    <w:name w:val="List Paragraph"/>
    <w:basedOn w:val="Normal"/>
    <w:uiPriority w:val="34"/>
    <w:qFormat/>
    <w:rsid w:val="00935C8F"/>
    <w:pPr>
      <w:ind w:left="720"/>
      <w:contextualSpacing/>
    </w:pPr>
  </w:style>
  <w:style w:type="table" w:styleId="TableGrid">
    <w:name w:val="Table Grid"/>
    <w:basedOn w:val="TableNormal"/>
    <w:uiPriority w:val="39"/>
    <w:rsid w:val="00343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6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3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8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1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na\OneDrive%20-%20Sveu&#269;ili&#353;te%20u%20Rijeci\InAMath\InAMath%20provedba%20projekta\radni%20materijali\1.%20razred\Matemati&#269;ki%20trikovi%20s%20kartama\Radni%20listic%20-%20misaoni%20eksperiment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07B458E19C89449AF5522DEF9AC583" ma:contentTypeVersion="30" ma:contentTypeDescription="Create a new document." ma:contentTypeScope="" ma:versionID="89e2f7d6bfe23dd33a9377bb8f424507">
  <xsd:schema xmlns:xsd="http://www.w3.org/2001/XMLSchema" xmlns:xs="http://www.w3.org/2001/XMLSchema" xmlns:p="http://schemas.microsoft.com/office/2006/metadata/properties" xmlns:ns2="a6ab76a3-83c0-4fd1-9310-8277f7fcc0cb" targetNamespace="http://schemas.microsoft.com/office/2006/metadata/properties" ma:root="true" ma:fieldsID="9927d2db9f3ac30dca3d4118aeb4be90" ns2:_="">
    <xsd:import namespace="a6ab76a3-83c0-4fd1-9310-8277f7fcc0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b76a3-83c0-4fd1-9310-8277f7fcc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msChannelId" ma:index="14" nillable="true" ma:displayName="Teams Channel Id" ma:internalName="TeamsChannelId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6" nillable="true" ma:displayName="Math Settings" ma:internalName="Math_Settings">
      <xsd:simpleType>
        <xsd:restriction base="dms:Text"/>
      </xsd:simple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9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0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1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4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5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7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Teams_Channel_Section_Location" ma:index="30" nillable="true" ma:displayName="Teams Channel Section Location" ma:internalName="Teams_Channel_Section_Location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a6ab76a3-83c0-4fd1-9310-8277f7fcc0cb" xsi:nil="true"/>
    <LMS_Mappings xmlns="a6ab76a3-83c0-4fd1-9310-8277f7fcc0cb" xsi:nil="true"/>
    <Teams_Channel_Section_Location xmlns="a6ab76a3-83c0-4fd1-9310-8277f7fcc0cb" xsi:nil="true"/>
    <Math_Settings xmlns="a6ab76a3-83c0-4fd1-9310-8277f7fcc0cb" xsi:nil="true"/>
    <AppVersion xmlns="a6ab76a3-83c0-4fd1-9310-8277f7fcc0cb" xsi:nil="true"/>
    <Invited_Leaders xmlns="a6ab76a3-83c0-4fd1-9310-8277f7fcc0cb" xsi:nil="true"/>
    <Invited_Members xmlns="a6ab76a3-83c0-4fd1-9310-8277f7fcc0cb" xsi:nil="true"/>
    <Templates xmlns="a6ab76a3-83c0-4fd1-9310-8277f7fcc0cb" xsi:nil="true"/>
    <Has_Leaders_Only_SectionGroup xmlns="a6ab76a3-83c0-4fd1-9310-8277f7fcc0cb" xsi:nil="true"/>
    <Distribution_Groups xmlns="a6ab76a3-83c0-4fd1-9310-8277f7fcc0cb" xsi:nil="true"/>
    <TeamsChannelId xmlns="a6ab76a3-83c0-4fd1-9310-8277f7fcc0cb" xsi:nil="true"/>
    <CultureName xmlns="a6ab76a3-83c0-4fd1-9310-8277f7fcc0cb" xsi:nil="true"/>
    <Owner xmlns="a6ab76a3-83c0-4fd1-9310-8277f7fcc0cb">
      <UserInfo>
        <DisplayName/>
        <AccountId xsi:nil="true"/>
        <AccountType/>
      </UserInfo>
    </Owner>
    <Leaders xmlns="a6ab76a3-83c0-4fd1-9310-8277f7fcc0cb">
      <UserInfo>
        <DisplayName/>
        <AccountId xsi:nil="true"/>
        <AccountType/>
      </UserInfo>
    </Leaders>
    <IsNotebookLocked xmlns="a6ab76a3-83c0-4fd1-9310-8277f7fcc0cb" xsi:nil="true"/>
    <DefaultSectionNames xmlns="a6ab76a3-83c0-4fd1-9310-8277f7fcc0cb" xsi:nil="true"/>
    <Is_Collaboration_Space_Locked xmlns="a6ab76a3-83c0-4fd1-9310-8277f7fcc0cb" xsi:nil="true"/>
    <Members xmlns="a6ab76a3-83c0-4fd1-9310-8277f7fcc0cb">
      <UserInfo>
        <DisplayName/>
        <AccountId xsi:nil="true"/>
        <AccountType/>
      </UserInfo>
    </Members>
    <Member_Groups xmlns="a6ab76a3-83c0-4fd1-9310-8277f7fcc0cb">
      <UserInfo>
        <DisplayName/>
        <AccountId xsi:nil="true"/>
        <AccountType/>
      </UserInfo>
    </Member_Groups>
    <NotebookType xmlns="a6ab76a3-83c0-4fd1-9310-8277f7fcc0cb" xsi:nil="true"/>
    <FolderType xmlns="a6ab76a3-83c0-4fd1-9310-8277f7fcc0cb" xsi:nil="true"/>
  </documentManagement>
</p:properties>
</file>

<file path=customXml/itemProps1.xml><?xml version="1.0" encoding="utf-8"?>
<ds:datastoreItem xmlns:ds="http://schemas.openxmlformats.org/officeDocument/2006/customXml" ds:itemID="{DFF2D8D4-0A47-42EA-BEA3-D6DF89E317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785A1A-BE42-41B0-8FE5-CD8C436CF2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ab76a3-83c0-4fd1-9310-8277f7fcc0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610640-D0EC-4BF5-A9E5-FF45688D1D4C}">
  <ds:schemaRefs>
    <ds:schemaRef ds:uri="http://schemas.microsoft.com/office/2006/metadata/properties"/>
    <ds:schemaRef ds:uri="http://schemas.microsoft.com/office/infopath/2007/PartnerControls"/>
    <ds:schemaRef ds:uri="a6ab76a3-83c0-4fd1-9310-8277f7fcc0c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Radni listic - misaoni eksperiment</Template>
  <TotalTime>0</TotalTime>
  <Pages>2</Pages>
  <Words>71</Words>
  <Characters>407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Traunkar</dc:creator>
  <cp:keywords/>
  <dc:description/>
  <cp:lastModifiedBy>Ivona Traunkar</cp:lastModifiedBy>
  <cp:revision>72</cp:revision>
  <dcterms:created xsi:type="dcterms:W3CDTF">2022-04-14T02:49:00Z</dcterms:created>
  <dcterms:modified xsi:type="dcterms:W3CDTF">2022-05-19T16:38:00Z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0x0101006307B458E19C89449AF5522DEF9AC583</vt:lpwstr>
  </property>
</Properties>
</file>