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5512A5E9" w:rsidP="5512A5E9" w:rsidRDefault="5512A5E9" w14:paraId="7170C7F7" w14:textId="734AE526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i w:val="1"/>
          <w:iCs w:val="1"/>
          <w:sz w:val="24"/>
          <w:szCs w:val="24"/>
        </w:rPr>
      </w:pPr>
      <w:r w:rsidRPr="5512A5E9" w:rsidR="5512A5E9">
        <w:rPr>
          <w:b w:val="1"/>
          <w:bCs w:val="1"/>
          <w:i w:val="1"/>
          <w:iCs w:val="1"/>
          <w:sz w:val="24"/>
          <w:szCs w:val="24"/>
        </w:rPr>
        <w:t xml:space="preserve">SCRATCH THE SURFACE </w:t>
      </w:r>
    </w:p>
    <w:tbl>
      <w:tblPr>
        <w:tblStyle w:val="TableGrid"/>
        <w:tblW w:w="0" w:type="auto"/>
        <w:tblBorders>
          <w:bottom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77"/>
      </w:tblGrid>
      <w:tr w:rsidR="00AB0C8C" w:rsidTr="5512A5E9" w14:paraId="5A02DEFE" w14:textId="77777777">
        <w:trPr>
          <w:trHeight w:val="12744"/>
        </w:trPr>
        <w:tc>
          <w:tcPr>
            <w:tcW w:w="9846" w:type="dxa"/>
            <w:tcMar/>
          </w:tcPr>
          <w:p w:rsidR="00AB0C8C" w:rsidP="5512A5E9" w:rsidRDefault="00AB0C8C" w14:paraId="2EF38128" w14:textId="0156B971">
            <w:pPr>
              <w:jc w:val="both"/>
              <w:rPr>
                <w:noProof w:val="0"/>
                <w:sz w:val="24"/>
                <w:szCs w:val="24"/>
                <w:lang w:val="en-US"/>
              </w:rPr>
            </w:pPr>
            <w:r w:rsidRPr="5512A5E9" w:rsidR="5512A5E9">
              <w:rPr>
                <w:noProof w:val="0"/>
                <w:sz w:val="24"/>
                <w:szCs w:val="24"/>
                <w:lang w:val="en-US"/>
              </w:rPr>
              <w:t>One tin of paint covers the surface of approximately 10 m</w:t>
            </w:r>
            <w:r w:rsidRPr="5512A5E9" w:rsidR="5512A5E9">
              <w:rPr>
                <w:noProof w:val="0"/>
                <w:sz w:val="24"/>
                <w:szCs w:val="24"/>
                <w:vertAlign w:val="superscript"/>
                <w:lang w:val="en-US"/>
              </w:rPr>
              <w:t>2</w:t>
            </w:r>
            <w:r w:rsidRPr="5512A5E9" w:rsidR="5512A5E9">
              <w:rPr>
                <w:noProof w:val="0"/>
                <w:sz w:val="24"/>
                <w:szCs w:val="24"/>
                <w:lang w:val="en-US"/>
              </w:rPr>
              <w:t xml:space="preserve">. How many tins of yellow and blues paint do we have to buy if we want to paint the surface of a handball court as the one shown in the picture? </w:t>
            </w:r>
          </w:p>
          <w:p w:rsidR="00AB0C8C" w:rsidP="5512A5E9" w:rsidRDefault="00AB0C8C" w14:paraId="338CF632" w14:textId="77777777">
            <w:pPr>
              <w:jc w:val="center"/>
              <w:rPr>
                <w:noProof w:val="0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B20212C" wp14:editId="6F4B4597">
                  <wp:extent cx="2133600" cy="3352433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ukometno_cijelo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5" t="2274" r="49060" b="10205"/>
                          <a:stretch/>
                        </pic:blipFill>
                        <pic:spPr bwMode="auto">
                          <a:xfrm>
                            <a:off x="0" y="0"/>
                            <a:ext cx="2159428" cy="339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0C8C" w:rsidP="5512A5E9" w:rsidRDefault="00AB0C8C" w14:paraId="7EB54539" w14:textId="3F1D5BBD">
            <w:pPr>
              <w:rPr>
                <w:noProof w:val="0"/>
                <w:sz w:val="24"/>
                <w:szCs w:val="24"/>
                <w:lang w:val="en-US"/>
              </w:rPr>
            </w:pPr>
            <w:r w:rsidRPr="5512A5E9" w:rsidR="5512A5E9">
              <w:rPr>
                <w:noProof w:val="0"/>
                <w:sz w:val="24"/>
                <w:szCs w:val="24"/>
                <w:lang w:val="en-US"/>
              </w:rPr>
              <w:t>CALCULATION:</w:t>
            </w:r>
          </w:p>
          <w:p w:rsidR="00AB0C8C" w:rsidP="5512A5E9" w:rsidRDefault="00AB0C8C" w14:paraId="7033266B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7A175AFD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47D7FB87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01AEFF89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2A6BAA60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1AC6E04B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32905721" w14:textId="2D8C8235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4040B11A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32B9CA47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200CC041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3386AD89" w14:textId="7D5EDAD5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3AFE1B42" w14:textId="416892CF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63D4F540" w14:textId="67BD0276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59146087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AB0C8C" w14:paraId="2F5753E8" w14:textId="77777777">
            <w:pPr>
              <w:rPr>
                <w:noProof w:val="0"/>
                <w:sz w:val="24"/>
                <w:szCs w:val="24"/>
                <w:lang w:val="en-US"/>
              </w:rPr>
            </w:pPr>
          </w:p>
          <w:p w:rsidR="00AB0C8C" w:rsidP="5512A5E9" w:rsidRDefault="0097048A" w14:paraId="5E373BCF" w14:textId="62C2BA61">
            <w:pPr>
              <w:rPr>
                <w:noProof w:val="0"/>
                <w:sz w:val="24"/>
                <w:szCs w:val="24"/>
                <w:lang w:val="en-US"/>
              </w:rPr>
            </w:pPr>
            <w:r w:rsidRPr="5512A5E9" w:rsidR="5512A5E9">
              <w:rPr>
                <w:noProof w:val="0"/>
                <w:sz w:val="24"/>
                <w:szCs w:val="24"/>
                <w:lang w:val="en-US"/>
              </w:rPr>
              <w:t>ANSWER</w:t>
            </w:r>
            <w:bookmarkStart w:name="_GoBack" w:id="0"/>
            <w:bookmarkEnd w:id="0"/>
            <w:r w:rsidRPr="5512A5E9" w:rsidR="5512A5E9">
              <w:rPr>
                <w:noProof w:val="0"/>
                <w:sz w:val="24"/>
                <w:szCs w:val="24"/>
                <w:lang w:val="en-US"/>
              </w:rPr>
              <w:t xml:space="preserve">: </w:t>
            </w:r>
            <w:r>
              <w:br/>
            </w:r>
            <w:r w:rsidRPr="5512A5E9" w:rsidR="5512A5E9">
              <w:rPr>
                <w:noProof w:val="0"/>
                <w:sz w:val="24"/>
                <w:szCs w:val="24"/>
                <w:lang w:val="en-US"/>
              </w:rPr>
              <w:t>_____________________________________________________________________________________</w:t>
            </w:r>
            <w:r>
              <w:br/>
            </w:r>
          </w:p>
          <w:p w:rsidR="00AB0C8C" w:rsidP="5512A5E9" w:rsidRDefault="00AB0C8C" w14:paraId="3E47E168" w14:textId="77777777">
            <w:pPr>
              <w:rPr>
                <w:noProof w:val="0"/>
                <w:sz w:val="24"/>
                <w:szCs w:val="24"/>
                <w:lang w:val="en-US"/>
              </w:rPr>
            </w:pPr>
            <w:r w:rsidRPr="5512A5E9" w:rsidR="5512A5E9">
              <w:rPr>
                <w:noProof w:val="0"/>
                <w:sz w:val="24"/>
                <w:szCs w:val="24"/>
                <w:lang w:val="en-US"/>
              </w:rPr>
              <w:t>_____________________________________________________________________________________</w:t>
            </w:r>
          </w:p>
          <w:p w:rsidRPr="00AB0C8C" w:rsidR="00AB0C8C" w:rsidP="00AB0C8C" w:rsidRDefault="00AB0C8C" w14:paraId="31EA63DD" w14:textId="41A0F05B">
            <w:pPr>
              <w:rPr>
                <w:sz w:val="24"/>
                <w:szCs w:val="24"/>
              </w:rPr>
            </w:pPr>
            <w:r>
              <w:br/>
            </w:r>
            <w:r w:rsidRPr="5512A5E9" w:rsidR="5512A5E9">
              <w:rPr>
                <w:noProof w:val="0"/>
                <w:sz w:val="24"/>
                <w:szCs w:val="24"/>
                <w:lang w:val="en-US"/>
              </w:rPr>
              <w:t>_____________________________________</w:t>
            </w:r>
            <w:r w:rsidRPr="5512A5E9" w:rsidR="5512A5E9">
              <w:rPr>
                <w:sz w:val="24"/>
                <w:szCs w:val="24"/>
              </w:rPr>
              <w:t>________________________________________________</w:t>
            </w:r>
          </w:p>
        </w:tc>
      </w:tr>
    </w:tbl>
    <w:p w:rsidRPr="008801CB" w:rsidR="00935C8F" w:rsidP="00D000EA" w:rsidRDefault="00935C8F" w14:paraId="68207F9B" w14:textId="5C774C75">
      <w:pPr>
        <w:rPr>
          <w:sz w:val="24"/>
          <w:szCs w:val="24"/>
        </w:rPr>
      </w:pPr>
    </w:p>
    <w:sectPr w:rsidRPr="008801CB" w:rsidR="00935C8F" w:rsidSect="00D525F1">
      <w:headerReference w:type="even" r:id="rId11"/>
      <w:headerReference w:type="default" r:id="rId12"/>
      <w:headerReference w:type="first" r:id="rId13"/>
      <w:pgSz w:w="11906" w:h="16838" w:orient="portrait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6F3" w:rsidP="004D5B6F" w:rsidRDefault="003966F3" w14:paraId="3CCA54DE" w14:textId="77777777">
      <w:pPr>
        <w:spacing w:after="0" w:line="240" w:lineRule="auto"/>
      </w:pPr>
      <w:r>
        <w:separator/>
      </w:r>
    </w:p>
  </w:endnote>
  <w:endnote w:type="continuationSeparator" w:id="0">
    <w:p w:rsidR="003966F3" w:rsidP="004D5B6F" w:rsidRDefault="003966F3" w14:paraId="1AC7007D" w14:textId="77777777">
      <w:pPr>
        <w:spacing w:after="0" w:line="240" w:lineRule="auto"/>
      </w:pPr>
      <w:r>
        <w:continuationSeparator/>
      </w:r>
    </w:p>
  </w:endnote>
  <w:endnote w:type="continuationNotice" w:id="1">
    <w:p w:rsidR="003966F3" w:rsidRDefault="003966F3" w14:paraId="141B0A6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6F3" w:rsidP="004D5B6F" w:rsidRDefault="003966F3" w14:paraId="584F045C" w14:textId="77777777">
      <w:pPr>
        <w:spacing w:after="0" w:line="240" w:lineRule="auto"/>
      </w:pPr>
      <w:r>
        <w:separator/>
      </w:r>
    </w:p>
  </w:footnote>
  <w:footnote w:type="continuationSeparator" w:id="0">
    <w:p w:rsidR="003966F3" w:rsidP="004D5B6F" w:rsidRDefault="003966F3" w14:paraId="10952FC6" w14:textId="77777777">
      <w:pPr>
        <w:spacing w:after="0" w:line="240" w:lineRule="auto"/>
      </w:pPr>
      <w:r>
        <w:continuationSeparator/>
      </w:r>
    </w:p>
  </w:footnote>
  <w:footnote w:type="continuationNotice" w:id="1">
    <w:p w:rsidR="003966F3" w:rsidRDefault="003966F3" w14:paraId="7D47934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605" w:rsidRDefault="0097048A" w14:paraId="493BC746" w14:textId="77777777">
    <w:pPr>
      <w:pStyle w:val="Header"/>
    </w:pPr>
    <w:r>
      <w:rPr>
        <w:noProof/>
        <w:lang w:eastAsia="hr-HR"/>
      </w:rPr>
      <w:pict w14:anchorId="00B5016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3974672" style="position:absolute;margin-left:0;margin-top:0;width:466.6pt;height:410.55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spirala crvena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CB6" w:rsidP="004E4CB6" w:rsidRDefault="0097048A" w14:paraId="01D7DF74" w14:textId="77777777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139.5pt;height:69.75pt" type="#_x0000_t75">
          <v:imagedata o:title="logo crno- crveni" r:id="rId1"/>
        </v:shape>
      </w:pict>
    </w:r>
  </w:p>
  <w:p w:rsidR="004D5B6F" w:rsidP="004D5B6F" w:rsidRDefault="0097048A" w14:paraId="51A41252" w14:textId="77777777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style="position:absolute;left:0;text-align:left;margin-left:-51.4pt;margin-top:76.7pt;width:557.2pt;height:490.25pt;z-index:-251658238;mso-position-horizontal-relative:margin;mso-position-vertical-relative:margin" o:spid="_x0000_s1027" o:allowincell="f" type="#_x0000_t75">
          <v:imagedata gain="19661f" blacklevel="22938f" o:title="spirala crvena" r:id="rId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605" w:rsidRDefault="0097048A" w14:paraId="5A9FDF1D" w14:textId="77777777">
    <w:pPr>
      <w:pStyle w:val="Header"/>
    </w:pPr>
    <w:r>
      <w:rPr>
        <w:noProof/>
        <w:lang w:eastAsia="hr-HR"/>
      </w:rPr>
      <w:pict w14:anchorId="0758A3A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3974671" style="position:absolute;margin-left:0;margin-top:0;width:466.6pt;height:410.55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spirala crvena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8F"/>
    <w:rsid w:val="00031613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966F3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01DA9"/>
    <w:rsid w:val="00550797"/>
    <w:rsid w:val="00553F76"/>
    <w:rsid w:val="00575097"/>
    <w:rsid w:val="00592935"/>
    <w:rsid w:val="006220A8"/>
    <w:rsid w:val="00641681"/>
    <w:rsid w:val="00647674"/>
    <w:rsid w:val="00654539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7048A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B0C8C"/>
    <w:rsid w:val="00AB11A6"/>
    <w:rsid w:val="00AC0990"/>
    <w:rsid w:val="00AF0702"/>
    <w:rsid w:val="00BA5A55"/>
    <w:rsid w:val="00BD6ECE"/>
    <w:rsid w:val="00C26E38"/>
    <w:rsid w:val="00C426CC"/>
    <w:rsid w:val="00C437F9"/>
    <w:rsid w:val="00C50D88"/>
    <w:rsid w:val="00C5251C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  <w:rsid w:val="5512A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268EF8D4-D54A-4087-8396-7FFD54477F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0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04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purl.org/dc/dcmitype/"/>
    <ds:schemaRef ds:uri="3b5c8081-8115-4fff-9793-7617ce2fb108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765b9dd-e833-44ca-9cd3-f58338cba3f9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Radni listic - misaoni eksperiment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Ivona Traunkar</dc:creator>
  <keywords/>
  <dc:description/>
  <lastModifiedBy>Gost korisnik</lastModifiedBy>
  <revision>9</revision>
  <lastPrinted>2022-05-23T12:32:00.0000000Z</lastPrinted>
  <dcterms:created xsi:type="dcterms:W3CDTF">2022-05-23T09:10:00.0000000Z</dcterms:created>
  <dcterms:modified xsi:type="dcterms:W3CDTF">2022-10-05T20:17:40.1119611Z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