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47DAA" w:rsidP="00447DAA" w:rsidRDefault="00447DAA" w14:paraId="442DDB65" w14:textId="77777777">
      <w:pPr>
        <w:jc w:val="center"/>
        <w:rPr>
          <w:b/>
          <w:bCs/>
          <w:sz w:val="96"/>
          <w:szCs w:val="96"/>
        </w:rPr>
      </w:pPr>
    </w:p>
    <w:p w:rsidR="00447DAA" w:rsidP="00447DAA" w:rsidRDefault="00447DAA" w14:paraId="2E468DEE" w14:textId="77777777">
      <w:pPr>
        <w:jc w:val="center"/>
        <w:rPr>
          <w:b/>
          <w:bCs/>
          <w:sz w:val="96"/>
          <w:szCs w:val="96"/>
        </w:rPr>
      </w:pPr>
      <w:r w:rsidRPr="1AC96C45">
        <w:rPr>
          <w:b/>
          <w:bCs/>
          <w:sz w:val="96"/>
          <w:szCs w:val="96"/>
        </w:rPr>
        <w:t>SECRET HUNT</w:t>
      </w:r>
    </w:p>
    <w:p w:rsidR="00447DAA" w:rsidP="00447DAA" w:rsidRDefault="00447DAA" w14:paraId="63BFADF0" w14:textId="77777777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(LOV NA BLAGO)</w:t>
      </w:r>
    </w:p>
    <w:p w:rsidR="00447DAA" w:rsidP="00447DAA" w:rsidRDefault="00447DAA" w14:paraId="4B80BF28" w14:textId="77777777">
      <w:pPr>
        <w:jc w:val="center"/>
        <w:rPr>
          <w:b/>
          <w:bCs/>
          <w:sz w:val="40"/>
          <w:szCs w:val="40"/>
        </w:rPr>
      </w:pPr>
    </w:p>
    <w:p w:rsidR="00447DAA" w:rsidP="00447DAA" w:rsidRDefault="00447DAA" w14:paraId="25323BBF" w14:textId="77777777">
      <w:pPr>
        <w:jc w:val="center"/>
        <w:rPr>
          <w:b/>
          <w:bCs/>
          <w:sz w:val="40"/>
          <w:szCs w:val="40"/>
        </w:rPr>
      </w:pPr>
    </w:p>
    <w:p w:rsidR="00447DAA" w:rsidP="00447DAA" w:rsidRDefault="00447DAA" w14:paraId="132ADC8A" w14:textId="77777777">
      <w:r>
        <w:br w:type="page"/>
      </w:r>
    </w:p>
    <w:p w:rsidR="00447DAA" w:rsidP="00447DAA" w:rsidRDefault="00447DAA" w14:paraId="6E5B5EEA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="00447DAA" w:rsidP="00447DAA" w:rsidRDefault="00447DAA" w14:paraId="42552D78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="00447DAA" w:rsidP="00447DAA" w:rsidRDefault="00447DAA" w14:paraId="58BE352D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Pr="0049013D" w:rsidR="00447DAA" w:rsidP="00447DAA" w:rsidRDefault="00447DAA" w14:paraId="140ADE5C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  <w:r w:rsidRPr="0049013D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>TRAG 1</w:t>
      </w:r>
    </w:p>
    <w:p w:rsidRPr="0049013D" w:rsidR="00447DAA" w:rsidP="00447DAA" w:rsidRDefault="00447DAA" w14:paraId="00012F31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  <w:r w:rsidRPr="0049013D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Cezar je svoje poruke </w:t>
      </w:r>
      <w:r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šifrirao tako da je svako slovo </w:t>
      </w:r>
      <w:r w:rsidRPr="0049013D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>zamijenio slovom koje je 3 mjesta nakon njega u abecedi. Pogodi broj manji od 10 i otkrij tajnu poruku!</w:t>
      </w:r>
    </w:p>
    <w:p w:rsidRPr="0049013D" w:rsidR="00447DAA" w:rsidP="00447DAA" w:rsidRDefault="00447DAA" w14:paraId="487C0E04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9013D" w:rsidR="00447DAA" w:rsidP="00447DAA" w:rsidRDefault="00447DAA" w14:paraId="5A329787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  <w:r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>PORUKA</w:t>
      </w:r>
      <w:r w:rsidRPr="0049013D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 xml:space="preserve"> 1:</w:t>
      </w:r>
    </w:p>
    <w:p w:rsidRPr="00447DAA" w:rsidR="00447DAA" w:rsidP="00447DAA" w:rsidRDefault="00447DAA" w14:paraId="61EC0935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9013D" w:rsidR="00447DAA" w:rsidP="00447DAA" w:rsidRDefault="00447DAA" w14:paraId="372A1710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  <w:r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>YTROJEFRNXQNTYWNGWTOFQCCQQC</w:t>
      </w:r>
    </w:p>
    <w:p w:rsidRPr="00447DAA" w:rsidR="00447DAA" w:rsidP="00447DAA" w:rsidRDefault="00447DAA" w14:paraId="64C38E5D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3D395F8D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5D136EED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lang w:val="hr-HR"/>
        </w:rPr>
        <w:t>_________________________________________________________________________________</w:t>
      </w:r>
    </w:p>
    <w:p w:rsidRPr="00447DAA" w:rsidR="00447DAA" w:rsidP="00447DAA" w:rsidRDefault="00447DAA" w14:paraId="4D93579C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2894C986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6F03E8F4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040CB93A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772A9ECA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lang w:val="hr-HR"/>
        </w:rPr>
        <w:t>_________________________________________________________________________________</w:t>
      </w:r>
    </w:p>
    <w:p w:rsidRPr="00447DAA" w:rsidR="00447DAA" w:rsidP="00447DAA" w:rsidRDefault="00447DAA" w14:paraId="391A987B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</w:p>
    <w:p w:rsidRPr="00447DAA" w:rsidR="00447DAA" w:rsidP="00447DAA" w:rsidRDefault="00447DAA" w14:paraId="4C586C24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  <w:r w:rsidRPr="00447DAA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>TRAG 2</w:t>
      </w:r>
    </w:p>
    <w:p w:rsidR="008C13B0" w:rsidP="00447DAA" w:rsidRDefault="00447DAA" w14:paraId="3B064E8C" w14:textId="544DBB62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Pažljivo slušaj što Cezar kaže, </w:t>
      </w:r>
      <w:r w:rsidR="0020357D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otkrij ključ, </w:t>
      </w:r>
      <w:r w:rsidRPr="00447DAA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zaključaj </w:t>
      </w:r>
      <w:r w:rsidR="008C13B0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>enigmu</w:t>
      </w:r>
      <w:r w:rsidRPr="00447DAA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 i </w:t>
      </w:r>
      <w:r w:rsidR="008C13B0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>ona će</w:t>
      </w:r>
      <w:r w:rsidRPr="00447DAA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 ti </w:t>
      </w:r>
      <w:r w:rsidR="008C13B0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reći </w:t>
      </w:r>
      <w:r w:rsidRPr="00447DAA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što dalje. </w:t>
      </w:r>
    </w:p>
    <w:p w:rsidR="0082555D" w:rsidP="00447DAA" w:rsidRDefault="0082555D" w14:paraId="69844A83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82555D" w:rsidP="00447DAA" w:rsidRDefault="0082555D" w14:paraId="052D940B" w14:textId="50D39885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  <w:r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>OAWPYSVRMZWYGKSR</w:t>
      </w:r>
    </w:p>
    <w:p w:rsidRPr="00447DAA" w:rsidR="00447DAA" w:rsidP="00447DAA" w:rsidRDefault="00447DAA" w14:paraId="2DAD3724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692931AC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  <w:r w:rsidRPr="00447DAA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>PORUKA 2:</w:t>
      </w:r>
    </w:p>
    <w:p w:rsidR="008C13B0" w:rsidP="00447DAA" w:rsidRDefault="008C13B0" w14:paraId="227CF4C8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6C638C44" w14:textId="6A9CF55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br/>
      </w:r>
    </w:p>
    <w:p w:rsidRPr="00447DAA" w:rsidR="00447DAA" w:rsidP="00447DAA" w:rsidRDefault="00447DAA" w14:paraId="4209056A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6F217EF5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lang w:val="hr-HR"/>
        </w:rPr>
        <w:t>_________________________________________________________________________________</w:t>
      </w:r>
    </w:p>
    <w:p w:rsidRPr="00447DAA" w:rsidR="00447DAA" w:rsidP="00447DAA" w:rsidRDefault="00447DAA" w14:paraId="731079D5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5A1ED1E5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6B671F39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6E25B029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36E408CF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lang w:val="hr-HR"/>
        </w:rPr>
        <w:t>_________________________________________________________________________________</w:t>
      </w:r>
    </w:p>
    <w:p w:rsidRPr="00447DAA" w:rsidR="00447DAA" w:rsidP="00447DAA" w:rsidRDefault="00447DAA" w14:paraId="6532C709" w14:textId="77777777">
      <w:pPr>
        <w:rPr>
          <w:lang w:val="hr-HR"/>
        </w:rPr>
      </w:pPr>
      <w:r w:rsidRPr="00447DAA">
        <w:rPr>
          <w:lang w:val="hr-HR"/>
        </w:rPr>
        <w:br w:type="page"/>
      </w:r>
    </w:p>
    <w:p w:rsidRPr="00447DAA" w:rsidR="00447DAA" w:rsidP="00447DAA" w:rsidRDefault="00447DAA" w14:paraId="680A9C4D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</w:p>
    <w:p w:rsidRPr="00447DAA" w:rsidR="00447DAA" w:rsidP="00447DAA" w:rsidRDefault="00447DAA" w14:paraId="7A1B35B9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  <w:r w:rsidRPr="00447DAA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>TRAG 3:</w:t>
      </w:r>
    </w:p>
    <w:p w:rsidRPr="00447DAA" w:rsidR="00447DAA" w:rsidP="00447DAA" w:rsidRDefault="00447DAA" w14:paraId="00E8EECD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  <w:t xml:space="preserve">Preklopi folije i otkrij tajni ključ. </w:t>
      </w:r>
    </w:p>
    <w:p w:rsidRPr="00447DAA" w:rsidR="00447DAA" w:rsidP="00447DAA" w:rsidRDefault="00447DAA" w14:paraId="031DD3DE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2A559144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2FB2A3B9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  <w:r w:rsidRPr="00447DAA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>PORUKA 3</w:t>
      </w:r>
    </w:p>
    <w:p w:rsidRPr="00447DAA" w:rsidR="00447DAA" w:rsidP="00447DAA" w:rsidRDefault="00447DAA" w14:paraId="733FBC5E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6F2A67A1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48D68F49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6A43D0D6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lang w:val="hr-HR"/>
        </w:rPr>
        <w:t>_________________________________________________________________________________</w:t>
      </w:r>
    </w:p>
    <w:p w:rsidRPr="00447DAA" w:rsidR="00447DAA" w:rsidP="00447DAA" w:rsidRDefault="00447DAA" w14:paraId="46AFA278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5AF8B1AE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11C5431F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57ACA6BF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</w:p>
    <w:p w:rsidRPr="00447DAA" w:rsidR="00447DAA" w:rsidP="00447DAA" w:rsidRDefault="00447DAA" w14:paraId="1585C6DB" w14:textId="77777777">
      <w:pPr>
        <w:jc w:val="both"/>
        <w:rPr>
          <w:rFonts w:ascii="Calibri" w:hAnsi="Calibri" w:eastAsia="Calibri" w:cs="Calibri"/>
          <w:color w:val="595959" w:themeColor="text1" w:themeTint="A6"/>
          <w:lang w:val="hr-HR"/>
        </w:rPr>
      </w:pPr>
      <w:r w:rsidRPr="00447DAA">
        <w:rPr>
          <w:rFonts w:ascii="Calibri" w:hAnsi="Calibri" w:eastAsia="Calibri" w:cs="Calibri"/>
          <w:color w:val="595959" w:themeColor="text1" w:themeTint="A6"/>
          <w:lang w:val="hr-HR"/>
        </w:rPr>
        <w:t>_________________________________________________________________________________</w:t>
      </w:r>
    </w:p>
    <w:p w:rsidRPr="00447DAA" w:rsidR="00447DAA" w:rsidP="00447DAA" w:rsidRDefault="00447DAA" w14:paraId="482A6E63" w14:textId="77777777">
      <w:pPr>
        <w:rPr>
          <w:lang w:val="hr-HR"/>
        </w:rPr>
      </w:pPr>
      <w:r w:rsidRPr="00447DAA">
        <w:rPr>
          <w:lang w:val="hr-HR"/>
        </w:rPr>
        <w:br w:type="page"/>
      </w:r>
    </w:p>
    <w:p w:rsidRPr="00447DAA" w:rsidR="00447DAA" w:rsidP="00447DAA" w:rsidRDefault="00447DAA" w14:paraId="1ED9B9F6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</w:p>
    <w:p w:rsidRPr="00447DAA" w:rsidR="00447DAA" w:rsidP="00447DAA" w:rsidRDefault="00447DAA" w14:paraId="21BFDEB9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</w:pPr>
      <w:r w:rsidRPr="00447DAA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hr-HR"/>
        </w:rPr>
        <w:t>TRAG 4</w:t>
      </w:r>
    </w:p>
    <w:p w:rsidRPr="00447DAA" w:rsidR="00447DAA" w:rsidP="00447DAA" w:rsidRDefault="0048157B" w14:paraId="58D01634" w14:textId="6D038AC5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  <w:r w:rsidRPr="2FED5C83" w:rsidR="0048157B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 xml:space="preserve">Folije će ti </w:t>
      </w:r>
      <w:r w:rsidRPr="2FED5C83" w:rsidR="001B306F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>pokazati</w:t>
      </w:r>
      <w:r w:rsidRPr="2FED5C83" w:rsidR="0048157B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 xml:space="preserve"> koji </w:t>
      </w:r>
      <w:proofErr w:type="spellStart"/>
      <w:r w:rsidRPr="2FED5C83" w:rsidR="00447DAA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>Micro:bit</w:t>
      </w:r>
      <w:proofErr w:type="spellEnd"/>
      <w:r w:rsidRPr="2FED5C83" w:rsidR="004D3746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 xml:space="preserve"> je pravi</w:t>
      </w:r>
      <w:r w:rsidRPr="2FED5C83" w:rsidR="00447DAA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>, otključaj ga i reći</w:t>
      </w:r>
      <w:r w:rsidRPr="2FED5C83" w:rsidR="3D51447A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 xml:space="preserve"> će</w:t>
      </w:r>
      <w:r w:rsidRPr="2FED5C83" w:rsidR="00447DAA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 xml:space="preserve"> </w:t>
      </w:r>
      <w:r w:rsidRPr="2FED5C83" w:rsidR="00C608F4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>ti</w:t>
      </w:r>
      <w:r w:rsidRPr="2FED5C83" w:rsidR="001B306F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 xml:space="preserve"> </w:t>
      </w:r>
      <w:r w:rsidRPr="2FED5C83" w:rsidR="00447DAA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hr-HR"/>
        </w:rPr>
        <w:t xml:space="preserve">upute za robota!   </w:t>
      </w:r>
    </w:p>
    <w:p w:rsidRPr="00447DAA" w:rsidR="00447DAA" w:rsidP="00447DAA" w:rsidRDefault="00447DAA" w14:paraId="41F0AF2B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Pr="00447DAA" w:rsidR="00447DAA" w:rsidP="00447DAA" w:rsidRDefault="00447DAA" w14:paraId="497CDC23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hr-HR"/>
        </w:rPr>
      </w:pPr>
    </w:p>
    <w:p w:rsidR="00447DAA" w:rsidP="00447DAA" w:rsidRDefault="00447DAA" w14:paraId="56160A8C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</w:pPr>
      <w:r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  <w:t>PORUKA</w:t>
      </w:r>
      <w:r w:rsidRPr="1AC96C45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  <w:t xml:space="preserve"> 4</w:t>
      </w:r>
      <w:r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  <w:t xml:space="preserve">: </w:t>
      </w:r>
    </w:p>
    <w:p w:rsidR="00447DAA" w:rsidP="00447DAA" w:rsidRDefault="00447DAA" w14:paraId="269F82EA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en"/>
        </w:rPr>
      </w:pPr>
    </w:p>
    <w:p w:rsidR="00447DAA" w:rsidP="00447DAA" w:rsidRDefault="00447DAA" w14:paraId="506E0D9E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en"/>
        </w:rPr>
      </w:pPr>
      <w:r>
        <w:rPr>
          <w:rFonts w:ascii="Calibri" w:hAnsi="Calibri" w:eastAsia="Calibri" w:cs="Calibri"/>
          <w:color w:val="595959" w:themeColor="text1" w:themeTint="A6"/>
          <w:sz w:val="52"/>
          <w:szCs w:val="52"/>
          <w:lang w:val="en"/>
        </w:rPr>
        <w:t>EBEJBEE</w:t>
      </w:r>
      <w:r>
        <w:rPr>
          <w:rFonts w:ascii="Calibri" w:hAnsi="Calibri" w:eastAsia="Calibri" w:cs="Calibri"/>
          <w:color w:val="595959" w:themeColor="text1" w:themeTint="A6"/>
          <w:sz w:val="52"/>
          <w:szCs w:val="52"/>
          <w:lang w:val="en"/>
        </w:rPr>
        <w:br/>
      </w:r>
    </w:p>
    <w:p w:rsidR="00447DAA" w:rsidP="00447DAA" w:rsidRDefault="00447DAA" w14:paraId="290D5299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="00447DAA" w:rsidP="00447DAA" w:rsidRDefault="00447DAA" w14:paraId="7F267625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  <w:r w:rsidRPr="1AC96C45">
        <w:rPr>
          <w:rFonts w:ascii="Calibri" w:hAnsi="Calibri" w:eastAsia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:rsidR="00447DAA" w:rsidP="00447DAA" w:rsidRDefault="00447DAA" w14:paraId="018F5CFC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="00447DAA" w:rsidP="00447DAA" w:rsidRDefault="00447DAA" w14:paraId="73EEE69E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="00447DAA" w:rsidP="00447DAA" w:rsidRDefault="00447DAA" w14:paraId="2F1228A5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="00447DAA" w:rsidP="00447DAA" w:rsidRDefault="00447DAA" w14:paraId="66AE20E0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</w:p>
    <w:p w:rsidR="00447DAA" w:rsidP="00447DAA" w:rsidRDefault="00447DAA" w14:paraId="41301089" w14:textId="77777777">
      <w:pPr>
        <w:jc w:val="both"/>
        <w:rPr>
          <w:rFonts w:ascii="Calibri" w:hAnsi="Calibri" w:eastAsia="Calibri" w:cs="Calibri"/>
          <w:color w:val="595959" w:themeColor="text1" w:themeTint="A6"/>
          <w:lang w:val="en"/>
        </w:rPr>
      </w:pPr>
      <w:r w:rsidRPr="1AC96C45">
        <w:rPr>
          <w:rFonts w:ascii="Calibri" w:hAnsi="Calibri" w:eastAsia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:rsidR="00447DAA" w:rsidP="00447DAA" w:rsidRDefault="00447DAA" w14:paraId="6BF72578" w14:textId="77777777">
      <w:r>
        <w:br w:type="page"/>
      </w:r>
    </w:p>
    <w:p w:rsidR="00447DAA" w:rsidP="00447DAA" w:rsidRDefault="00447DAA" w14:paraId="0365544C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</w:pPr>
    </w:p>
    <w:p w:rsidR="00447DAA" w:rsidP="00447DAA" w:rsidRDefault="00447DAA" w14:paraId="615FAA12" w14:textId="77777777">
      <w:pPr>
        <w:jc w:val="both"/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</w:pPr>
      <w:r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  <w:t>TRAG</w:t>
      </w:r>
      <w:r w:rsidRPr="1AC96C45">
        <w:rPr>
          <w:rFonts w:ascii="Calibri" w:hAnsi="Calibri" w:eastAsia="Calibri" w:cs="Calibri"/>
          <w:b/>
          <w:bCs/>
          <w:color w:val="595959" w:themeColor="text1" w:themeTint="A6"/>
          <w:sz w:val="56"/>
          <w:szCs w:val="56"/>
          <w:lang w:val="en"/>
        </w:rPr>
        <w:t xml:space="preserve"> 5</w:t>
      </w:r>
    </w:p>
    <w:p w:rsidRPr="001C38C0" w:rsidR="00447DAA" w:rsidP="00447DAA" w:rsidRDefault="00447DAA" w14:paraId="2E0C52CD" w14:textId="7498D350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en"/>
        </w:rPr>
      </w:pPr>
      <w:r w:rsidRPr="2FED5C83" w:rsidR="00447DAA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en"/>
        </w:rPr>
        <w:t xml:space="preserve">Pokreni </w:t>
      </w:r>
      <w:r w:rsidRPr="2FED5C83" w:rsidR="00C608F4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en"/>
        </w:rPr>
        <w:t>robota</w:t>
      </w:r>
      <w:r w:rsidRPr="2FED5C83" w:rsidR="00447DAA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en"/>
        </w:rPr>
        <w:t xml:space="preserve"> i prati put, a kada put nestane, poslušaj upute sa Micro:bit-a (L: lijevo, R: desno, S: ravno).  </w:t>
      </w:r>
      <w:r w:rsidRPr="2FED5C83" w:rsidR="0C599343">
        <w:rPr>
          <w:rFonts w:ascii="Calibri" w:hAnsi="Calibri" w:eastAsia="Calibri" w:cs="Calibri"/>
          <w:color w:val="595959" w:themeColor="text1" w:themeTint="A6" w:themeShade="FF"/>
          <w:sz w:val="52"/>
          <w:szCs w:val="52"/>
          <w:lang w:val="en"/>
        </w:rPr>
        <w:t>Osvijetli kraj puta.</w:t>
      </w:r>
    </w:p>
    <w:p w:rsidR="00447DAA" w:rsidP="00447DAA" w:rsidRDefault="00447DAA" w14:paraId="29D14948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en"/>
        </w:rPr>
      </w:pPr>
    </w:p>
    <w:p w:rsidR="00447DAA" w:rsidP="00447DAA" w:rsidRDefault="00447DAA" w14:paraId="5CF51B95" w14:textId="77777777">
      <w:pPr>
        <w:jc w:val="both"/>
        <w:rPr>
          <w:rFonts w:ascii="Calibri" w:hAnsi="Calibri" w:eastAsia="Calibri" w:cs="Calibri"/>
          <w:color w:val="595959" w:themeColor="text1" w:themeTint="A6"/>
          <w:sz w:val="52"/>
          <w:szCs w:val="52"/>
          <w:lang w:val="en"/>
        </w:rPr>
      </w:pPr>
    </w:p>
    <w:p w:rsidR="00447DAA" w:rsidP="00447DAA" w:rsidRDefault="00447DAA" w14:paraId="42300775" w14:textId="77777777">
      <w:pPr>
        <w:jc w:val="both"/>
      </w:pPr>
      <w:r>
        <w:br w:type="page"/>
      </w:r>
    </w:p>
    <w:p w:rsidR="00447DAA" w:rsidP="00447DAA" w:rsidRDefault="00447DAA" w14:paraId="479AF5A9" w14:textId="77777777">
      <w:pPr>
        <w:jc w:val="both"/>
        <w:rPr>
          <w:rFonts w:ascii="Calibri" w:hAnsi="Calibri" w:eastAsia="Calibri" w:cs="Calibri"/>
          <w:b/>
          <w:bCs/>
          <w:color w:val="000000" w:themeColor="text1"/>
          <w:sz w:val="56"/>
          <w:szCs w:val="56"/>
          <w:lang w:val="en"/>
        </w:rPr>
      </w:pPr>
      <w:r>
        <w:rPr>
          <w:rFonts w:ascii="Calibri" w:hAnsi="Calibri" w:eastAsia="Calibri" w:cs="Calibri"/>
          <w:b/>
          <w:bCs/>
          <w:color w:val="000000" w:themeColor="text1"/>
          <w:sz w:val="56"/>
          <w:szCs w:val="56"/>
          <w:lang w:val="en"/>
        </w:rPr>
        <w:t>TAJNA PORUKA JE:</w:t>
      </w:r>
    </w:p>
    <w:p w:rsidR="00447DAA" w:rsidP="00447DAA" w:rsidRDefault="00447DAA" w14:paraId="1ECF2C4A" w14:textId="77777777">
      <w:pPr>
        <w:jc w:val="both"/>
        <w:rPr>
          <w:rFonts w:ascii="Calibri" w:hAnsi="Calibri" w:eastAsia="Calibri" w:cs="Calibri"/>
          <w:color w:val="000000" w:themeColor="text1"/>
          <w:sz w:val="52"/>
          <w:szCs w:val="52"/>
          <w:lang w:val="en"/>
        </w:rPr>
      </w:pPr>
    </w:p>
    <w:p w:rsidR="00447DAA" w:rsidP="00447DAA" w:rsidRDefault="00447DAA" w14:paraId="0CE2C8D6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</w:p>
    <w:p w:rsidR="00447DAA" w:rsidP="00447DAA" w:rsidRDefault="00447DAA" w14:paraId="733F64D3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  <w:r w:rsidRPr="300D0945">
        <w:rPr>
          <w:rFonts w:ascii="Calibri" w:hAnsi="Calibri" w:eastAsia="Calibri" w:cs="Calibri"/>
          <w:color w:val="000000" w:themeColor="text1"/>
          <w:lang w:val="en"/>
        </w:rPr>
        <w:t>_________________________________________________________________________________</w:t>
      </w:r>
    </w:p>
    <w:p w:rsidR="00447DAA" w:rsidP="00447DAA" w:rsidRDefault="00447DAA" w14:paraId="620BDD80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</w:p>
    <w:p w:rsidR="00447DAA" w:rsidP="00447DAA" w:rsidRDefault="00447DAA" w14:paraId="7C3D523C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</w:p>
    <w:p w:rsidR="00447DAA" w:rsidP="00447DAA" w:rsidRDefault="00447DAA" w14:paraId="5788C6B9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</w:p>
    <w:p w:rsidR="00447DAA" w:rsidP="00447DAA" w:rsidRDefault="00447DAA" w14:paraId="353C9C05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</w:p>
    <w:p w:rsidR="00447DAA" w:rsidP="00447DAA" w:rsidRDefault="00447DAA" w14:paraId="713A4C79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  <w:r w:rsidRPr="300D0945">
        <w:rPr>
          <w:rFonts w:ascii="Calibri" w:hAnsi="Calibri" w:eastAsia="Calibri" w:cs="Calibri"/>
          <w:color w:val="000000" w:themeColor="text1"/>
          <w:lang w:val="en"/>
        </w:rPr>
        <w:t>_________________________________________________________________________________</w:t>
      </w:r>
    </w:p>
    <w:p w:rsidR="00447DAA" w:rsidP="00447DAA" w:rsidRDefault="00447DAA" w14:paraId="6494A3EF" w14:textId="77777777"/>
    <w:p w:rsidR="00447DAA" w:rsidP="00447DAA" w:rsidRDefault="00447DAA" w14:paraId="3561E9E8" w14:textId="77777777">
      <w:pPr>
        <w:jc w:val="both"/>
        <w:rPr>
          <w:rFonts w:ascii="Calibri" w:hAnsi="Calibri" w:eastAsia="Calibri" w:cs="Calibri"/>
          <w:color w:val="000000" w:themeColor="text1"/>
          <w:lang w:val="en"/>
        </w:rPr>
      </w:pPr>
    </w:p>
    <w:p w:rsidRPr="00447DAA" w:rsidR="00877419" w:rsidP="00447DAA" w:rsidRDefault="00877419" w14:paraId="22277493" w14:textId="0EF5338E">
      <w:r>
        <w:br w:type="page"/>
      </w:r>
    </w:p>
    <w:p w:rsidRPr="00447DAA" w:rsidR="00877419" w:rsidP="2FED5C83" w:rsidRDefault="00877419" w14:paraId="208FB91C" w14:textId="5728163A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FED5C83" w:rsidP="2FED5C83" w:rsidRDefault="2FED5C83" w14:paraId="15EA4FC4" w14:textId="3A2372B0">
      <w:pPr>
        <w:pStyle w:val="Normal"/>
        <w:jc w:val="center"/>
      </w:pPr>
    </w:p>
    <w:p w:rsidR="2FED5C83" w:rsidP="2FED5C83" w:rsidRDefault="2FED5C83" w14:paraId="6C8225ED" w14:textId="4B255589">
      <w:pPr>
        <w:pStyle w:val="Normal"/>
        <w:jc w:val="center"/>
      </w:pPr>
    </w:p>
    <w:p w:rsidR="2FED5C83" w:rsidP="2FED5C83" w:rsidRDefault="2FED5C83" w14:paraId="002287D9" w14:textId="1E6EBEBC">
      <w:pPr>
        <w:pStyle w:val="Normal"/>
        <w:jc w:val="center"/>
      </w:pPr>
    </w:p>
    <w:p w:rsidR="2FED5C83" w:rsidP="2FED5C83" w:rsidRDefault="2FED5C83" w14:paraId="23EA7C5C" w14:textId="60A37707">
      <w:pPr>
        <w:pStyle w:val="Normal"/>
        <w:jc w:val="center"/>
      </w:pPr>
    </w:p>
    <w:p w:rsidR="2FED5C83" w:rsidP="2FED5C83" w:rsidRDefault="2FED5C83" w14:paraId="153902EA" w14:textId="1030A81F">
      <w:pPr>
        <w:pStyle w:val="Normal"/>
        <w:jc w:val="center"/>
      </w:pPr>
    </w:p>
    <w:p w:rsidR="2FED5C83" w:rsidP="2FED5C83" w:rsidRDefault="2FED5C83" w14:paraId="15F1C59F" w14:textId="48820CCD">
      <w:pPr>
        <w:pStyle w:val="Normal"/>
        <w:jc w:val="center"/>
      </w:pPr>
    </w:p>
    <w:p w:rsidR="2FED5C83" w:rsidP="2FED5C83" w:rsidRDefault="2FED5C83" w14:paraId="7C2A1330" w14:textId="1324AA94">
      <w:pPr>
        <w:pStyle w:val="Normal"/>
        <w:jc w:val="center"/>
      </w:pPr>
    </w:p>
    <w:p w:rsidR="2FED5C83" w:rsidP="2FED5C83" w:rsidRDefault="2FED5C83" w14:paraId="34FC254B" w14:textId="78D6497C">
      <w:pPr>
        <w:pStyle w:val="Normal"/>
        <w:jc w:val="center"/>
      </w:pPr>
    </w:p>
    <w:p w:rsidR="06C6C11B" w:rsidP="2FED5C83" w:rsidRDefault="06C6C11B" w14:paraId="4A2AB3AD" w14:textId="6E20EA0F">
      <w:pPr>
        <w:pStyle w:val="Normal"/>
        <w:jc w:val="center"/>
      </w:pPr>
      <w:r w:rsidR="06C6C11B">
        <w:drawing>
          <wp:inline wp14:editId="3795D952" wp14:anchorId="68945404">
            <wp:extent cx="2628900" cy="2628900"/>
            <wp:effectExtent l="0" t="0" r="0" b="0"/>
            <wp:docPr id="1492671963" name="" descr="Qr cod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6e6877c34248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47DAA" w:rsidR="00877419" w:rsidSect="004D5B6F">
      <w:headerReference w:type="even" r:id="rId7"/>
      <w:headerReference w:type="default" r:id="rId8"/>
      <w:headerReference w:type="first" r:id="rId9"/>
      <w:pgSz w:w="11906" w:h="16838" w:orient="portrait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7419" w:rsidP="004D5B6F" w:rsidRDefault="00877419" w14:paraId="6F8A30A1" w14:textId="77777777">
      <w:pPr>
        <w:spacing w:after="0" w:line="240" w:lineRule="auto"/>
      </w:pPr>
      <w:r>
        <w:separator/>
      </w:r>
    </w:p>
  </w:endnote>
  <w:endnote w:type="continuationSeparator" w:id="0">
    <w:p w:rsidR="00877419" w:rsidP="004D5B6F" w:rsidRDefault="00877419" w14:paraId="62F7AC2F" w14:textId="77777777">
      <w:pPr>
        <w:spacing w:after="0" w:line="240" w:lineRule="auto"/>
      </w:pPr>
      <w:r>
        <w:continuationSeparator/>
      </w:r>
    </w:p>
  </w:endnote>
  <w:endnote w:type="continuationNotice" w:id="1">
    <w:p w:rsidR="00877419" w:rsidRDefault="00877419" w14:paraId="4B31BA7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7419" w:rsidP="004D5B6F" w:rsidRDefault="00877419" w14:paraId="419BC488" w14:textId="77777777">
      <w:pPr>
        <w:spacing w:after="0" w:line="240" w:lineRule="auto"/>
      </w:pPr>
      <w:r>
        <w:separator/>
      </w:r>
    </w:p>
  </w:footnote>
  <w:footnote w:type="continuationSeparator" w:id="0">
    <w:p w:rsidR="00877419" w:rsidP="004D5B6F" w:rsidRDefault="00877419" w14:paraId="23675B82" w14:textId="77777777">
      <w:pPr>
        <w:spacing w:after="0" w:line="240" w:lineRule="auto"/>
      </w:pPr>
      <w:r>
        <w:continuationSeparator/>
      </w:r>
    </w:p>
  </w:footnote>
  <w:footnote w:type="continuationNotice" w:id="1">
    <w:p w:rsidR="00877419" w:rsidRDefault="00877419" w14:paraId="415A368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1605" w:rsidRDefault="00877419" w14:paraId="55CADFBB" w14:textId="77777777">
    <w:pPr>
      <w:pStyle w:val="Header"/>
    </w:pPr>
    <w:r>
      <w:rPr>
        <w:noProof/>
        <w:lang w:eastAsia="hr-HR"/>
      </w:rPr>
      <w:pict w14:anchorId="02BC59D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3974672" style="position:absolute;margin-left:0;margin-top:0;width:466.6pt;height:410.55pt;z-index:-251658239;mso-position-horizontal:center;mso-position-horizontal-relative:margin;mso-position-vertical:center;mso-position-vertical-relative:margin" o:spid="_x0000_s1026" o:allowincell="f" type="#_x0000_t75">
          <v:imagedata gain="19661f" blacklevel="22938f" o:title="spirala crvena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E4CB6" w:rsidP="004E4CB6" w:rsidRDefault="00447DAA" w14:paraId="0FEF61C0" w14:textId="7F0C54B2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  <w:lang w:val="en-US"/>
      </w:rPr>
      <w:drawing>
        <wp:inline distT="0" distB="0" distL="0" distR="0" wp14:anchorId="0ECFFE27" wp14:editId="24B641F0">
          <wp:extent cx="1767840" cy="88392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5B6F" w:rsidP="004D5B6F" w:rsidRDefault="00877419" w14:paraId="6D85AFDB" w14:textId="77777777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5C55DE9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3974673" style="position:absolute;left:0;text-align:left;margin-left:-51.4pt;margin-top:76.7pt;width:557.2pt;height:490.25pt;z-index:-251658238;mso-position-horizontal-relative:margin;mso-position-vertical-relative:margin" o:spid="_x0000_s1027" o:allowincell="f" type="#_x0000_t75">
          <v:imagedata gain="19661f" blacklevel="22938f" o:title="spirala crvena" r:id="rId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1605" w:rsidRDefault="00877419" w14:paraId="053E49C9" w14:textId="77777777">
    <w:pPr>
      <w:pStyle w:val="Header"/>
    </w:pPr>
    <w:r>
      <w:rPr>
        <w:noProof/>
        <w:lang w:eastAsia="hr-HR"/>
      </w:rPr>
      <w:pict w14:anchorId="6549D93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3974671" style="position:absolute;margin-left:0;margin-top:0;width:466.6pt;height:410.55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spirala crvena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A69"/>
    <w:rsid w:val="000D2778"/>
    <w:rsid w:val="001032B3"/>
    <w:rsid w:val="00176E6F"/>
    <w:rsid w:val="001B306F"/>
    <w:rsid w:val="001B753F"/>
    <w:rsid w:val="001C38C0"/>
    <w:rsid w:val="0020357D"/>
    <w:rsid w:val="00411804"/>
    <w:rsid w:val="00447DAA"/>
    <w:rsid w:val="0048157B"/>
    <w:rsid w:val="004D3746"/>
    <w:rsid w:val="004D5B6F"/>
    <w:rsid w:val="004E4CB6"/>
    <w:rsid w:val="007516EC"/>
    <w:rsid w:val="0082555D"/>
    <w:rsid w:val="00871605"/>
    <w:rsid w:val="00877419"/>
    <w:rsid w:val="008C13B0"/>
    <w:rsid w:val="00C50D88"/>
    <w:rsid w:val="00C608F4"/>
    <w:rsid w:val="00CB7EB1"/>
    <w:rsid w:val="00CC0467"/>
    <w:rsid w:val="00E76ACC"/>
    <w:rsid w:val="00FB1A69"/>
    <w:rsid w:val="03DF0AB3"/>
    <w:rsid w:val="06C6C11B"/>
    <w:rsid w:val="0C599343"/>
    <w:rsid w:val="2FED5C83"/>
    <w:rsid w:val="3D51447A"/>
    <w:rsid w:val="573E5230"/>
    <w:rsid w:val="6479B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56B56"/>
  <w15:chartTrackingRefBased/>
  <w15:docId w15:val="{93BAB101-40A6-4F69-8F08-61CB937E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47DAA"/>
    <w:rPr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  <w:rPr>
      <w:lang w:val="hr-HR"/>
    </w:rPr>
  </w:style>
  <w:style w:type="character" w:styleId="HeaderChar" w:customStyle="1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  <w:rPr>
      <w:lang w:val="hr-HR"/>
    </w:rPr>
  </w:style>
  <w:style w:type="character" w:styleId="FooterChar" w:customStyle="1">
    <w:name w:val="Footer Char"/>
    <w:basedOn w:val="DefaultParagraphFont"/>
    <w:link w:val="Footer"/>
    <w:uiPriority w:val="99"/>
    <w:rsid w:val="004D5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3.xml" Id="rId9" /><Relationship Type="http://schemas.openxmlformats.org/officeDocument/2006/relationships/image" Target="/media/image.png" Id="Rac6e6877c342481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\inAmath%20za%20tisak\template%20za%20word\template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template1.dotx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Ivona Traunkar</dc:creator>
  <keywords/>
  <dc:description/>
  <lastModifiedBy>Vedrana Mikulić Crnković</lastModifiedBy>
  <revision>12</revision>
  <dcterms:created xsi:type="dcterms:W3CDTF">2022-02-05T20:47:00.0000000Z</dcterms:created>
  <dcterms:modified xsi:type="dcterms:W3CDTF">2022-10-03T11:02:55.5878370Z</dcterms:modified>
</coreProperties>
</file>